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432E" w:rsidRPr="00100D5D" w:rsidRDefault="00E55B67" w:rsidP="00100D5D">
      <w:pPr>
        <w:rPr>
          <w:i/>
          <w:color w:val="7F7F7F" w:themeColor="text1" w:themeTint="80"/>
        </w:rPr>
      </w:pPr>
      <w:r w:rsidRPr="00D66224">
        <w:rPr>
          <w:color w:val="9BBB59" w:themeColor="accent3"/>
        </w:rPr>
        <w:t xml:space="preserve">Die </w:t>
      </w:r>
      <w:r w:rsidR="00126E89" w:rsidRPr="00D66224">
        <w:rPr>
          <w:color w:val="9BBB59" w:themeColor="accent3"/>
        </w:rPr>
        <w:t xml:space="preserve">Erklärung </w:t>
      </w:r>
      <w:r w:rsidR="0012432E" w:rsidRPr="00D66224">
        <w:rPr>
          <w:color w:val="9BBB59" w:themeColor="accent3"/>
        </w:rPr>
        <w:t xml:space="preserve">ist </w:t>
      </w:r>
      <w:r w:rsidR="00126E89" w:rsidRPr="00D66224">
        <w:rPr>
          <w:color w:val="9BBB59" w:themeColor="accent3"/>
        </w:rPr>
        <w:t>mit folgendem Wortlaut</w:t>
      </w:r>
      <w:r w:rsidRPr="00D66224">
        <w:rPr>
          <w:color w:val="9BBB59" w:themeColor="accent3"/>
        </w:rPr>
        <w:t xml:space="preserve"> </w:t>
      </w:r>
      <w:r w:rsidR="00901FA6" w:rsidRPr="00D66224">
        <w:rPr>
          <w:color w:val="9BBB59" w:themeColor="accent3"/>
        </w:rPr>
        <w:t xml:space="preserve">nach den Titelblättern </w:t>
      </w:r>
      <w:r w:rsidRPr="00D66224">
        <w:rPr>
          <w:color w:val="9BBB59" w:themeColor="accent3"/>
        </w:rPr>
        <w:t>in die Dissertation einzu</w:t>
      </w:r>
      <w:r w:rsidR="0087553C">
        <w:rPr>
          <w:color w:val="9BBB59" w:themeColor="accent3"/>
        </w:rPr>
        <w:t>fügen</w:t>
      </w:r>
      <w:r w:rsidRPr="00D66224">
        <w:rPr>
          <w:color w:val="9BBB59" w:themeColor="accent3"/>
        </w:rPr>
        <w:t>:</w:t>
      </w:r>
      <w:r w:rsidR="00BC0118" w:rsidRPr="00D66224">
        <w:rPr>
          <w:i/>
          <w:color w:val="9BBB59" w:themeColor="accent3"/>
        </w:rPr>
        <w:t xml:space="preserve"> </w:t>
      </w:r>
      <w:r w:rsidR="00BC0118" w:rsidRPr="00D66224">
        <w:rPr>
          <w:i/>
          <w:color w:val="9BBB59" w:themeColor="accent3"/>
        </w:rPr>
        <w:br/>
        <w:t xml:space="preserve">The </w:t>
      </w:r>
      <w:proofErr w:type="spellStart"/>
      <w:r w:rsidR="00BC0118" w:rsidRPr="00D66224">
        <w:rPr>
          <w:i/>
          <w:color w:val="9BBB59" w:themeColor="accent3"/>
        </w:rPr>
        <w:t>declaration</w:t>
      </w:r>
      <w:proofErr w:type="spellEnd"/>
      <w:r w:rsidR="00BC0118" w:rsidRPr="00D66224">
        <w:rPr>
          <w:i/>
          <w:color w:val="9BBB59" w:themeColor="accent3"/>
        </w:rPr>
        <w:t xml:space="preserve"> </w:t>
      </w:r>
      <w:proofErr w:type="spellStart"/>
      <w:r w:rsidR="00BC0118" w:rsidRPr="00D66224">
        <w:rPr>
          <w:i/>
          <w:color w:val="9BBB59" w:themeColor="accent3"/>
        </w:rPr>
        <w:t>with</w:t>
      </w:r>
      <w:proofErr w:type="spellEnd"/>
      <w:r w:rsidR="00BC0118" w:rsidRPr="00D66224">
        <w:rPr>
          <w:i/>
          <w:color w:val="9BBB59" w:themeColor="accent3"/>
        </w:rPr>
        <w:t xml:space="preserve"> </w:t>
      </w:r>
      <w:proofErr w:type="spellStart"/>
      <w:r w:rsidR="00BC0118" w:rsidRPr="00D66224">
        <w:rPr>
          <w:i/>
          <w:color w:val="9BBB59" w:themeColor="accent3"/>
        </w:rPr>
        <w:t>the</w:t>
      </w:r>
      <w:proofErr w:type="spellEnd"/>
      <w:r w:rsidR="00BC0118" w:rsidRPr="00D66224">
        <w:rPr>
          <w:i/>
          <w:color w:val="9BBB59" w:themeColor="accent3"/>
        </w:rPr>
        <w:t xml:space="preserve"> </w:t>
      </w:r>
      <w:proofErr w:type="spellStart"/>
      <w:r w:rsidR="00BC0118" w:rsidRPr="00D66224">
        <w:rPr>
          <w:i/>
          <w:color w:val="9BBB59" w:themeColor="accent3"/>
        </w:rPr>
        <w:t>following</w:t>
      </w:r>
      <w:proofErr w:type="spellEnd"/>
      <w:r w:rsidR="00BC0118" w:rsidRPr="00D66224">
        <w:rPr>
          <w:i/>
          <w:color w:val="9BBB59" w:themeColor="accent3"/>
        </w:rPr>
        <w:t xml:space="preserve"> </w:t>
      </w:r>
      <w:proofErr w:type="spellStart"/>
      <w:r w:rsidR="00BC0118" w:rsidRPr="00D66224">
        <w:rPr>
          <w:i/>
          <w:color w:val="9BBB59" w:themeColor="accent3"/>
        </w:rPr>
        <w:t>wording</w:t>
      </w:r>
      <w:proofErr w:type="spellEnd"/>
      <w:r w:rsidR="0012432E" w:rsidRPr="00D66224">
        <w:rPr>
          <w:i/>
          <w:color w:val="9BBB59" w:themeColor="accent3"/>
        </w:rPr>
        <w:t xml:space="preserve"> </w:t>
      </w:r>
      <w:r w:rsidR="00BC0118" w:rsidRPr="00D66224">
        <w:rPr>
          <w:i/>
          <w:color w:val="9BBB59" w:themeColor="accent3"/>
        </w:rPr>
        <w:t xml:space="preserve">must </w:t>
      </w:r>
      <w:proofErr w:type="spellStart"/>
      <w:r w:rsidR="00BC0118" w:rsidRPr="00D66224">
        <w:rPr>
          <w:i/>
          <w:color w:val="9BBB59" w:themeColor="accent3"/>
        </w:rPr>
        <w:t>be</w:t>
      </w:r>
      <w:proofErr w:type="spellEnd"/>
      <w:r w:rsidR="00BC0118" w:rsidRPr="00D66224">
        <w:rPr>
          <w:i/>
          <w:color w:val="9BBB59" w:themeColor="accent3"/>
        </w:rPr>
        <w:t xml:space="preserve"> </w:t>
      </w:r>
      <w:proofErr w:type="spellStart"/>
      <w:r w:rsidR="00BC0118" w:rsidRPr="00D66224">
        <w:rPr>
          <w:i/>
          <w:color w:val="9BBB59" w:themeColor="accent3"/>
        </w:rPr>
        <w:t>inserted</w:t>
      </w:r>
      <w:proofErr w:type="spellEnd"/>
      <w:r w:rsidR="00BC0118" w:rsidRPr="00D66224">
        <w:rPr>
          <w:i/>
          <w:color w:val="9BBB59" w:themeColor="accent3"/>
        </w:rPr>
        <w:t xml:space="preserve"> in </w:t>
      </w:r>
      <w:proofErr w:type="spellStart"/>
      <w:r w:rsidR="00BC0118" w:rsidRPr="00D66224">
        <w:rPr>
          <w:i/>
          <w:color w:val="9BBB59" w:themeColor="accent3"/>
        </w:rPr>
        <w:t>the</w:t>
      </w:r>
      <w:proofErr w:type="spellEnd"/>
      <w:r w:rsidR="00BC0118" w:rsidRPr="00D66224">
        <w:rPr>
          <w:i/>
          <w:color w:val="9BBB59" w:themeColor="accent3"/>
        </w:rPr>
        <w:t xml:space="preserve"> </w:t>
      </w:r>
      <w:proofErr w:type="spellStart"/>
      <w:r w:rsidR="00BC0118" w:rsidRPr="00D66224">
        <w:rPr>
          <w:i/>
          <w:color w:val="9BBB59" w:themeColor="accent3"/>
        </w:rPr>
        <w:t>dissertation</w:t>
      </w:r>
      <w:proofErr w:type="spellEnd"/>
      <w:r w:rsidR="00901FA6" w:rsidRPr="00D66224">
        <w:rPr>
          <w:i/>
          <w:color w:val="9BBB59" w:themeColor="accent3"/>
        </w:rPr>
        <w:t xml:space="preserve"> after </w:t>
      </w:r>
      <w:proofErr w:type="spellStart"/>
      <w:r w:rsidR="00901FA6" w:rsidRPr="00D66224">
        <w:rPr>
          <w:i/>
          <w:color w:val="9BBB59" w:themeColor="accent3"/>
        </w:rPr>
        <w:t>the</w:t>
      </w:r>
      <w:proofErr w:type="spellEnd"/>
      <w:r w:rsidR="00901FA6" w:rsidRPr="00D66224">
        <w:rPr>
          <w:i/>
          <w:color w:val="9BBB59" w:themeColor="accent3"/>
        </w:rPr>
        <w:t xml:space="preserve"> title </w:t>
      </w:r>
      <w:proofErr w:type="spellStart"/>
      <w:r w:rsidR="00901FA6" w:rsidRPr="00D66224">
        <w:rPr>
          <w:i/>
          <w:color w:val="9BBB59" w:themeColor="accent3"/>
        </w:rPr>
        <w:t>pages</w:t>
      </w:r>
      <w:proofErr w:type="spellEnd"/>
      <w:r w:rsidR="00BC0118" w:rsidRPr="00901FA6">
        <w:rPr>
          <w:i/>
          <w:color w:val="7F7F7F" w:themeColor="text1" w:themeTint="80"/>
        </w:rPr>
        <w:t>:</w:t>
      </w:r>
    </w:p>
    <w:p w:rsidR="0012432E" w:rsidRPr="00901FA6" w:rsidRDefault="0012432E" w:rsidP="00BC0118">
      <w:pPr>
        <w:spacing w:after="0" w:line="240" w:lineRule="exact"/>
      </w:pPr>
    </w:p>
    <w:p w:rsidR="0012432E" w:rsidRPr="00901FA6" w:rsidRDefault="0012432E" w:rsidP="00BC0118">
      <w:pPr>
        <w:spacing w:after="0" w:line="240" w:lineRule="exact"/>
      </w:pPr>
    </w:p>
    <w:p w:rsidR="00BC0118" w:rsidRPr="00646B27" w:rsidRDefault="00BC0118" w:rsidP="00BC0118">
      <w:pPr>
        <w:spacing w:after="0" w:line="240" w:lineRule="exact"/>
        <w:rPr>
          <w:b/>
        </w:rPr>
      </w:pPr>
      <w:r w:rsidRPr="00646B27">
        <w:rPr>
          <w:b/>
        </w:rPr>
        <w:t>Erklärung zur Guten Wissenschaftlichen Praxis</w:t>
      </w:r>
    </w:p>
    <w:p w:rsidR="00BC0118" w:rsidRPr="0012432E" w:rsidRDefault="00BC0118" w:rsidP="00BC0118">
      <w:pPr>
        <w:spacing w:after="0" w:line="240" w:lineRule="exact"/>
      </w:pPr>
    </w:p>
    <w:p w:rsidR="00BC0118" w:rsidRPr="0012432E" w:rsidRDefault="00100D5D" w:rsidP="00A402C9">
      <w:pPr>
        <w:spacing w:after="120" w:line="240" w:lineRule="exact"/>
      </w:pPr>
      <w:r>
        <w:t>Hiermit</w:t>
      </w:r>
      <w:r w:rsidR="00BC0118" w:rsidRPr="0012432E">
        <w:t xml:space="preserve"> </w:t>
      </w:r>
      <w:r w:rsidR="00527053">
        <w:t>versichere</w:t>
      </w:r>
      <w:r>
        <w:t xml:space="preserve"> ich, dass </w:t>
      </w:r>
      <w:r w:rsidR="00AF4752">
        <w:t xml:space="preserve">ich </w:t>
      </w:r>
      <w:r w:rsidR="00BC0118" w:rsidRPr="0012432E">
        <w:t xml:space="preserve">die vorgelegte Dissertation selbständig und ohne </w:t>
      </w:r>
      <w:r w:rsidR="00CA204A">
        <w:t xml:space="preserve">unzulässige </w:t>
      </w:r>
      <w:r w:rsidR="00527053">
        <w:t>Unterstützung</w:t>
      </w:r>
      <w:r w:rsidR="00BC0118" w:rsidRPr="0012432E">
        <w:t xml:space="preserve"> </w:t>
      </w:r>
      <w:r w:rsidR="00527053">
        <w:t xml:space="preserve">Dritter verfasst </w:t>
      </w:r>
      <w:r w:rsidR="000C2DBA">
        <w:t xml:space="preserve">habe </w:t>
      </w:r>
      <w:r w:rsidR="00527053">
        <w:t>und keine anderen als die in der Dissertation angegebenen Quellen und Hilfsmitteln verwendet wurden.</w:t>
      </w:r>
      <w:r w:rsidR="00BC0118" w:rsidRPr="0012432E">
        <w:t xml:space="preserve"> </w:t>
      </w:r>
    </w:p>
    <w:p w:rsidR="00BC0118" w:rsidRDefault="00BC0118" w:rsidP="00A402C9">
      <w:pPr>
        <w:spacing w:after="120" w:line="240" w:lineRule="exact"/>
      </w:pPr>
      <w:r w:rsidRPr="0012432E">
        <w:t xml:space="preserve">Alle Textstellen, die wörtlich oder sinngemäß aus veröffentlichten Schriften entnommen sind, und alle Angaben, die auf mündlichen Auskünften beruhen, sind als solche kenntlich gemacht. </w:t>
      </w:r>
    </w:p>
    <w:p w:rsidR="00646B27" w:rsidRPr="0012432E" w:rsidRDefault="00646B27" w:rsidP="00A402C9">
      <w:pPr>
        <w:spacing w:after="120" w:line="240" w:lineRule="exact"/>
      </w:pPr>
      <w:r w:rsidRPr="00646B27">
        <w:t>Der Einsatz digitaler Hilfsmittel, insbesondere generativer KI-Werkzeuge, erfolgte - sofern zutreffend - ausschließlich unterstützend. Sämtliche verwendeten digitalen Werkzeuge sowie deren Nutzungskontext sind in der Dissertation vollständig angegeben.</w:t>
      </w:r>
    </w:p>
    <w:p w:rsidR="00770EBE" w:rsidRDefault="00770EBE" w:rsidP="00770EBE">
      <w:r>
        <w:t>Bei den von mir durchgeführten und in der Dissertation erwähnten Untersuchungen habe ich die Grundsätze guter wissenschaftlicher Praxis</w:t>
      </w:r>
      <w:r w:rsidR="004E48A4" w:rsidRPr="004E48A4">
        <w:t xml:space="preserve"> </w:t>
      </w:r>
      <w:r w:rsidR="004E48A4">
        <w:t>eingehalten</w:t>
      </w:r>
      <w:r>
        <w:t xml:space="preserve">, wie sie in der Satzung </w:t>
      </w:r>
      <w:r w:rsidR="008F662E">
        <w:t xml:space="preserve">zur Sicherung guter wissenschaftlicher Praxis </w:t>
      </w:r>
      <w:r>
        <w:t xml:space="preserve">der Hochschule Geisenheim </w:t>
      </w:r>
      <w:r w:rsidR="007202C8" w:rsidRPr="00B201BA">
        <w:rPr>
          <w:color w:val="9BBB59" w:themeColor="accent3"/>
        </w:rPr>
        <w:t xml:space="preserve">und der </w:t>
      </w:r>
      <w:r w:rsidR="00204345" w:rsidRPr="00B201BA">
        <w:rPr>
          <w:color w:val="9BBB59" w:themeColor="accent3"/>
        </w:rPr>
        <w:t xml:space="preserve">Justus-Liebig-Universität Gießen / Philipps-Universität Marburg </w:t>
      </w:r>
      <w:r w:rsidR="00901877" w:rsidRPr="00B201BA">
        <w:rPr>
          <w:i/>
          <w:color w:val="9BBB59" w:themeColor="accent3"/>
        </w:rPr>
        <w:t xml:space="preserve">(bitte </w:t>
      </w:r>
      <w:r w:rsidR="00B201BA" w:rsidRPr="00B201BA">
        <w:rPr>
          <w:i/>
          <w:color w:val="9BBB59" w:themeColor="accent3"/>
        </w:rPr>
        <w:t>U</w:t>
      </w:r>
      <w:r w:rsidR="00901877" w:rsidRPr="00B201BA">
        <w:rPr>
          <w:i/>
          <w:color w:val="9BBB59" w:themeColor="accent3"/>
        </w:rPr>
        <w:t>nzutreffendes löschen)</w:t>
      </w:r>
      <w:r>
        <w:t xml:space="preserve">, </w:t>
      </w:r>
      <w:r w:rsidR="004E48A4">
        <w:t>niedergelegt sind</w:t>
      </w:r>
      <w:r>
        <w:t xml:space="preserve">. </w:t>
      </w:r>
    </w:p>
    <w:p w:rsidR="00126E89" w:rsidRPr="002202B4" w:rsidRDefault="00770EBE" w:rsidP="00770EBE">
      <w:r>
        <w:t xml:space="preserve">Promotionsordnung der Hochschule Geisenheim </w:t>
      </w:r>
      <w:sdt>
        <w:sdtPr>
          <w:id w:val="1296331616"/>
          <w:lock w:val="sdtLocked"/>
          <w:placeholder>
            <w:docPart w:val="29BAB002026445438F9A343F67D43476"/>
          </w:placeholder>
          <w:showingPlcHdr/>
          <w:comboBox>
            <w:listItem w:value="Wählen Sie ein Element aus."/>
            <w:listItem w:displayText="(2024)" w:value="(2024)"/>
            <w:listItem w:displayText="(2018)" w:value="(2018)"/>
            <w:listItem w:displayText="(2014)" w:value="(2014)"/>
          </w:comboBox>
        </w:sdtPr>
        <w:sdtEndPr/>
        <w:sdtContent>
          <w:r w:rsidRPr="00263DFE">
            <w:rPr>
              <w:rStyle w:val="Platzhaltertext"/>
            </w:rPr>
            <w:t>Wählen Sie ein Element aus.</w:t>
          </w:r>
        </w:sdtContent>
      </w:sdt>
    </w:p>
    <w:p w:rsidR="00A402C9" w:rsidRPr="002202B4" w:rsidRDefault="00A402C9" w:rsidP="00557660">
      <w:bookmarkStart w:id="0" w:name="_Hlk169605251"/>
    </w:p>
    <w:p w:rsidR="00A402C9" w:rsidRPr="00646B27" w:rsidRDefault="00D72BC8" w:rsidP="00A402C9">
      <w:pPr>
        <w:spacing w:after="0"/>
        <w:rPr>
          <w:rFonts w:cs="Arial"/>
          <w:b/>
          <w:lang w:val="en-US"/>
        </w:rPr>
      </w:pPr>
      <w:r w:rsidRPr="00646B27">
        <w:rPr>
          <w:rFonts w:cs="Arial"/>
          <w:b/>
          <w:lang w:val="en-US"/>
        </w:rPr>
        <w:t>Statement on Research Integrity</w:t>
      </w:r>
    </w:p>
    <w:p w:rsidR="00D72BC8" w:rsidRPr="006B1FA5" w:rsidRDefault="00D72BC8" w:rsidP="00A402C9">
      <w:pPr>
        <w:spacing w:after="0"/>
        <w:rPr>
          <w:rFonts w:cs="Arial"/>
          <w:lang w:val="en-US"/>
        </w:rPr>
      </w:pPr>
    </w:p>
    <w:p w:rsidR="0012432E" w:rsidRPr="0012432E" w:rsidRDefault="0012432E" w:rsidP="00A402C9">
      <w:pPr>
        <w:spacing w:after="120"/>
        <w:rPr>
          <w:lang w:val="en-US"/>
        </w:rPr>
      </w:pPr>
      <w:bookmarkStart w:id="1" w:name="_Hlk153783007"/>
      <w:r w:rsidRPr="0012432E">
        <w:rPr>
          <w:lang w:val="en-US"/>
        </w:rPr>
        <w:t xml:space="preserve">I hereby affirm that I have prepared the submitted dissertation independently and without the unauthorized support of third parties, and that I have used no other sources and aids than those stated in the dissertation. </w:t>
      </w:r>
    </w:p>
    <w:p w:rsidR="0012432E" w:rsidRDefault="0012432E" w:rsidP="00A402C9">
      <w:pPr>
        <w:spacing w:after="120"/>
        <w:rPr>
          <w:lang w:val="en-US"/>
        </w:rPr>
      </w:pPr>
      <w:r w:rsidRPr="0012432E">
        <w:rPr>
          <w:lang w:val="en-US"/>
        </w:rPr>
        <w:t xml:space="preserve">All text passages which are based on the publications of other authors, either in letter or in spirit, and all information based on verbal statements have been marked as such. </w:t>
      </w:r>
    </w:p>
    <w:p w:rsidR="00646B27" w:rsidRPr="0012432E" w:rsidRDefault="00646B27" w:rsidP="00A402C9">
      <w:pPr>
        <w:spacing w:after="120"/>
        <w:rPr>
          <w:lang w:val="en-US"/>
        </w:rPr>
      </w:pPr>
      <w:r>
        <w:rPr>
          <w:lang w:val="en-US"/>
        </w:rPr>
        <w:t>A</w:t>
      </w:r>
      <w:r w:rsidRPr="00646B27">
        <w:rPr>
          <w:lang w:val="en-US"/>
        </w:rPr>
        <w:t>ny use of digital tools, in particular generative Al tools, has been exclusively supportive where applicable. All digital tools used and their respective context of use are fully documented in the dissertation.</w:t>
      </w:r>
    </w:p>
    <w:p w:rsidR="00A402C9" w:rsidRPr="00B201BA" w:rsidRDefault="00C21A32" w:rsidP="00A402C9">
      <w:pPr>
        <w:spacing w:after="0"/>
        <w:rPr>
          <w:color w:val="9BBB59" w:themeColor="accent3"/>
          <w:lang w:val="en-US"/>
        </w:rPr>
      </w:pPr>
      <w:r>
        <w:rPr>
          <w:lang w:val="en-US"/>
        </w:rPr>
        <w:t xml:space="preserve">In conducting the research presented in this dissertation, </w:t>
      </w:r>
      <w:r w:rsidR="0012432E" w:rsidRPr="0012432E">
        <w:rPr>
          <w:lang w:val="en-US"/>
        </w:rPr>
        <w:t xml:space="preserve">I have adhered to the principles of scientific </w:t>
      </w:r>
      <w:r>
        <w:rPr>
          <w:lang w:val="en-US"/>
        </w:rPr>
        <w:t>integrity</w:t>
      </w:r>
      <w:r w:rsidR="0012432E" w:rsidRPr="0012432E">
        <w:rPr>
          <w:lang w:val="en-US"/>
        </w:rPr>
        <w:t xml:space="preserve"> </w:t>
      </w:r>
      <w:r>
        <w:rPr>
          <w:lang w:val="en-US"/>
        </w:rPr>
        <w:t xml:space="preserve">as set forth </w:t>
      </w:r>
      <w:r w:rsidR="0012432E" w:rsidRPr="0012432E">
        <w:rPr>
          <w:lang w:val="en-US"/>
        </w:rPr>
        <w:t xml:space="preserve">in the </w:t>
      </w:r>
      <w:r w:rsidR="00DB7BBF">
        <w:rPr>
          <w:lang w:val="en-US"/>
        </w:rPr>
        <w:t>S</w:t>
      </w:r>
      <w:r w:rsidR="0012432E" w:rsidRPr="0012432E">
        <w:rPr>
          <w:lang w:val="en-US"/>
        </w:rPr>
        <w:t xml:space="preserve">tatutes </w:t>
      </w:r>
      <w:r w:rsidR="00DB7BBF">
        <w:rPr>
          <w:lang w:val="en-US"/>
        </w:rPr>
        <w:t xml:space="preserve">on Safeguarding Good Scientific Practice </w:t>
      </w:r>
      <w:r w:rsidR="0012432E" w:rsidRPr="0012432E">
        <w:rPr>
          <w:lang w:val="en-US"/>
        </w:rPr>
        <w:t>of Hochschule Geisenheim University</w:t>
      </w:r>
      <w:r w:rsidR="00B201BA">
        <w:rPr>
          <w:lang w:val="en-US"/>
        </w:rPr>
        <w:t xml:space="preserve"> </w:t>
      </w:r>
      <w:r w:rsidR="00B201BA" w:rsidRPr="00B201BA">
        <w:rPr>
          <w:color w:val="9BBB59" w:themeColor="accent3"/>
          <w:lang w:val="en-US"/>
        </w:rPr>
        <w:t>and</w:t>
      </w:r>
      <w:r w:rsidR="00B201BA">
        <w:rPr>
          <w:lang w:val="en-US"/>
        </w:rPr>
        <w:t xml:space="preserve"> </w:t>
      </w:r>
      <w:r w:rsidRPr="00C21A32">
        <w:rPr>
          <w:color w:val="92D050"/>
          <w:lang w:val="en-US"/>
        </w:rPr>
        <w:t xml:space="preserve">the </w:t>
      </w:r>
      <w:r w:rsidR="00B201BA" w:rsidRPr="00B201BA">
        <w:rPr>
          <w:color w:val="9BBB59" w:themeColor="accent3"/>
          <w:lang w:val="en-US"/>
        </w:rPr>
        <w:t>Justus Lie</w:t>
      </w:r>
      <w:r w:rsidR="00CA204A">
        <w:rPr>
          <w:color w:val="9BBB59" w:themeColor="accent3"/>
          <w:lang w:val="en-US"/>
        </w:rPr>
        <w:t>b</w:t>
      </w:r>
      <w:r w:rsidR="00B201BA" w:rsidRPr="00B201BA">
        <w:rPr>
          <w:color w:val="9BBB59" w:themeColor="accent3"/>
          <w:lang w:val="en-US"/>
        </w:rPr>
        <w:t xml:space="preserve">ig University Giessen / </w:t>
      </w:r>
      <w:r w:rsidR="00CA204A">
        <w:rPr>
          <w:color w:val="9BBB59" w:themeColor="accent3"/>
          <w:lang w:val="en-US"/>
        </w:rPr>
        <w:t xml:space="preserve">Philipps University Marburg </w:t>
      </w:r>
      <w:r w:rsidR="00CA204A" w:rsidRPr="00A466C8">
        <w:rPr>
          <w:i/>
          <w:color w:val="9BBB59" w:themeColor="accent3"/>
          <w:lang w:val="en-US"/>
        </w:rPr>
        <w:t>(</w:t>
      </w:r>
      <w:r w:rsidR="00A466C8" w:rsidRPr="00A466C8">
        <w:rPr>
          <w:i/>
          <w:color w:val="9BBB59" w:themeColor="accent3"/>
          <w:lang w:val="en-US"/>
        </w:rPr>
        <w:t>Please delete as appropriate)</w:t>
      </w:r>
      <w:r w:rsidR="00EC2426">
        <w:rPr>
          <w:lang w:val="en-US"/>
        </w:rPr>
        <w:t>.</w:t>
      </w:r>
    </w:p>
    <w:p w:rsidR="00A402C9" w:rsidRDefault="00A402C9" w:rsidP="00A402C9">
      <w:pPr>
        <w:spacing w:after="0"/>
        <w:rPr>
          <w:lang w:val="en-US"/>
        </w:rPr>
      </w:pPr>
      <w:bookmarkStart w:id="2" w:name="_GoBack"/>
      <w:bookmarkEnd w:id="2"/>
    </w:p>
    <w:p w:rsidR="002C5C0E" w:rsidRPr="009C4239" w:rsidRDefault="001A4D0C" w:rsidP="001A4D0C">
      <w:pPr>
        <w:rPr>
          <w:lang w:val="en-US"/>
        </w:rPr>
      </w:pPr>
      <w:r w:rsidRPr="009C4239">
        <w:rPr>
          <w:lang w:val="en-US"/>
        </w:rPr>
        <w:t>Doctoral regulations of Hochschule Geisenheim University</w:t>
      </w:r>
      <w:r w:rsidR="00770EBE" w:rsidRPr="009C4239">
        <w:rPr>
          <w:lang w:val="en-US"/>
        </w:rPr>
        <w:t xml:space="preserve"> </w:t>
      </w:r>
      <w:sdt>
        <w:sdtPr>
          <w:id w:val="1606994383"/>
          <w:placeholder>
            <w:docPart w:val="7A17BE7889934238936682AA89166932"/>
          </w:placeholder>
          <w:showingPlcHdr/>
          <w:comboBox>
            <w:listItem w:value="Wählen Sie ein Element aus."/>
            <w:listItem w:displayText="(2024)" w:value="(2024)"/>
            <w:listItem w:displayText="(2018)" w:value="(2018)"/>
            <w:listItem w:displayText="(2014)" w:value="(2014)"/>
          </w:comboBox>
        </w:sdtPr>
        <w:sdtEndPr/>
        <w:sdtContent>
          <w:r w:rsidR="00100D5D" w:rsidRPr="00770EBE">
            <w:rPr>
              <w:rStyle w:val="Platzhaltertext"/>
              <w:lang w:val="en-US"/>
            </w:rPr>
            <w:t>Choose an element.</w:t>
          </w:r>
        </w:sdtContent>
      </w:sdt>
      <w:bookmarkEnd w:id="1"/>
    </w:p>
    <w:p w:rsidR="00A402C9" w:rsidRPr="009C4239" w:rsidRDefault="00A402C9" w:rsidP="001A4D0C">
      <w:pPr>
        <w:rPr>
          <w:lang w:val="en-US"/>
        </w:rPr>
      </w:pPr>
    </w:p>
    <w:p w:rsidR="000A5D42" w:rsidRPr="009C4239" w:rsidRDefault="000A5D42" w:rsidP="001A4D0C">
      <w:pPr>
        <w:rPr>
          <w:lang w:val="en-US"/>
        </w:rPr>
      </w:pPr>
    </w:p>
    <w:p w:rsidR="00A402C9" w:rsidRPr="009C4239" w:rsidRDefault="00A402C9" w:rsidP="001A4D0C">
      <w:pPr>
        <w:rPr>
          <w:lang w:val="en-US"/>
        </w:rPr>
      </w:pPr>
    </w:p>
    <w:p w:rsidR="00A402C9" w:rsidRPr="009C4239" w:rsidRDefault="00A402C9" w:rsidP="00A402C9">
      <w:r w:rsidRPr="00AE6A78">
        <w:t>______________________________</w:t>
      </w:r>
      <w:r w:rsidR="00AE6A78" w:rsidRPr="00AE6A78">
        <w:t xml:space="preserve">     </w:t>
      </w:r>
      <w:r w:rsidR="00AE6A78">
        <w:t xml:space="preserve">            </w:t>
      </w:r>
      <w:r w:rsidR="00AE6A78" w:rsidRPr="009C4239">
        <w:t>______________________________</w:t>
      </w:r>
    </w:p>
    <w:p w:rsidR="006B1FA5" w:rsidRPr="006B1FA5" w:rsidRDefault="006B1FA5" w:rsidP="006B1FA5">
      <w:pPr>
        <w:spacing w:after="0"/>
      </w:pPr>
      <w:r w:rsidRPr="006B1FA5">
        <w:t xml:space="preserve">Ort, Datum </w:t>
      </w:r>
      <w:r w:rsidR="00AE6A78">
        <w:t xml:space="preserve">                                                           Name, </w:t>
      </w:r>
      <w:r w:rsidRPr="006B1FA5">
        <w:t>Unterschrift</w:t>
      </w:r>
      <w:r w:rsidR="00A402C9" w:rsidRPr="006B1FA5">
        <w:t xml:space="preserve"> </w:t>
      </w:r>
    </w:p>
    <w:p w:rsidR="00B201BA" w:rsidRDefault="006B1FA5" w:rsidP="001A4D0C">
      <w:pPr>
        <w:rPr>
          <w:i/>
        </w:rPr>
      </w:pPr>
      <w:r w:rsidRPr="00AE6A78">
        <w:rPr>
          <w:i/>
          <w:color w:val="7F7F7F" w:themeColor="text1" w:themeTint="80"/>
        </w:rPr>
        <w:t>Place, Date</w:t>
      </w:r>
      <w:r w:rsidR="00AE6A78">
        <w:rPr>
          <w:i/>
          <w:color w:val="7F7F7F" w:themeColor="text1" w:themeTint="80"/>
        </w:rPr>
        <w:t xml:space="preserve">                                                           Name, </w:t>
      </w:r>
      <w:r w:rsidRPr="00AE6A78">
        <w:rPr>
          <w:i/>
          <w:color w:val="7F7F7F" w:themeColor="text1" w:themeTint="80"/>
        </w:rPr>
        <w:t>Signature</w:t>
      </w:r>
      <w:r w:rsidR="00A402C9" w:rsidRPr="00AE6A78">
        <w:t xml:space="preserve">                       </w:t>
      </w:r>
      <w:bookmarkEnd w:id="0"/>
    </w:p>
    <w:p w:rsidR="00B201BA" w:rsidRPr="00B201BA" w:rsidRDefault="00B201BA" w:rsidP="00B201BA"/>
    <w:p w:rsidR="000B5BEC" w:rsidRPr="00B201BA" w:rsidRDefault="00B201BA" w:rsidP="00B201BA">
      <w:pPr>
        <w:tabs>
          <w:tab w:val="left" w:pos="3195"/>
        </w:tabs>
      </w:pPr>
      <w:r>
        <w:tab/>
      </w:r>
    </w:p>
    <w:sectPr w:rsidR="000B5BEC" w:rsidRPr="00B201BA" w:rsidSect="0012432E">
      <w:headerReference w:type="default" r:id="rId8"/>
      <w:footerReference w:type="default" r:id="rId9"/>
      <w:pgSz w:w="11906" w:h="16838" w:code="9"/>
      <w:pgMar w:top="720" w:right="720" w:bottom="720" w:left="720" w:header="567" w:footer="1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62DD" w:rsidRDefault="00DF62DD" w:rsidP="005347E3">
      <w:r>
        <w:separator/>
      </w:r>
    </w:p>
  </w:endnote>
  <w:endnote w:type="continuationSeparator" w:id="0">
    <w:p w:rsidR="00DF62DD" w:rsidRDefault="00DF62DD" w:rsidP="00534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099" w:rsidRPr="00DD1EAA" w:rsidRDefault="00887099" w:rsidP="00887099">
    <w:pPr>
      <w:pStyle w:val="Fuzeile"/>
      <w:jc w:val="center"/>
      <w:rPr>
        <w:rFonts w:cs="Arial"/>
        <w:sz w:val="18"/>
      </w:rPr>
    </w:pPr>
    <w:r w:rsidRPr="00DD1EAA">
      <w:rPr>
        <w:rFonts w:cs="Arial"/>
        <w:sz w:val="18"/>
      </w:rPr>
      <w:t>Hochschule Geisenheim</w:t>
    </w:r>
    <w:r w:rsidR="00B201BA">
      <w:rPr>
        <w:rFonts w:cs="Arial"/>
        <w:sz w:val="18"/>
      </w:rPr>
      <w:t xml:space="preserve"> </w:t>
    </w:r>
    <w:proofErr w:type="gramStart"/>
    <w:r w:rsidR="00B201BA">
      <w:rPr>
        <w:rFonts w:cs="Arial"/>
        <w:sz w:val="18"/>
      </w:rPr>
      <w:t>University</w:t>
    </w:r>
    <w:r w:rsidRPr="00DD1EAA">
      <w:rPr>
        <w:rFonts w:cs="Arial"/>
        <w:sz w:val="18"/>
      </w:rPr>
      <w:t xml:space="preserve">  |</w:t>
    </w:r>
    <w:proofErr w:type="gramEnd"/>
    <w:r w:rsidRPr="00DD1EAA">
      <w:rPr>
        <w:rFonts w:cs="Arial"/>
        <w:sz w:val="18"/>
      </w:rPr>
      <w:t xml:space="preserve">  Von-Lade-Straße 1  |  65366 Geisenheim  |  www.hs-geisenheim.de</w:t>
    </w:r>
  </w:p>
  <w:p w:rsidR="00D12803" w:rsidRPr="00C6459A" w:rsidRDefault="00B201BA" w:rsidP="00887099">
    <w:pPr>
      <w:pStyle w:val="Fuzeile"/>
    </w:pPr>
    <w:r>
      <w:rPr>
        <w:rFonts w:cstheme="minorHAnsi"/>
        <w:color w:val="A6A6A6" w:themeColor="background1" w:themeShade="A6"/>
        <w:sz w:val="16"/>
        <w:szCs w:val="16"/>
      </w:rPr>
      <w:t>0</w:t>
    </w:r>
    <w:r w:rsidR="0087553C">
      <w:rPr>
        <w:rFonts w:cstheme="minorHAnsi"/>
        <w:color w:val="A6A6A6" w:themeColor="background1" w:themeShade="A6"/>
        <w:sz w:val="16"/>
        <w:szCs w:val="16"/>
      </w:rPr>
      <w:t>8</w:t>
    </w:r>
    <w:r>
      <w:rPr>
        <w:rFonts w:cstheme="minorHAnsi"/>
        <w:color w:val="A6A6A6" w:themeColor="background1" w:themeShade="A6"/>
        <w:sz w:val="16"/>
        <w:szCs w:val="16"/>
      </w:rPr>
      <w:t>/2026</w:t>
    </w:r>
    <w:r w:rsidR="0088709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62DD" w:rsidRDefault="00DF62DD" w:rsidP="005347E3">
      <w:r>
        <w:separator/>
      </w:r>
    </w:p>
  </w:footnote>
  <w:footnote w:type="continuationSeparator" w:id="0">
    <w:p w:rsidR="00DF62DD" w:rsidRDefault="00DF62DD" w:rsidP="00534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2803" w:rsidRDefault="00887099" w:rsidP="00887099">
    <w:pPr>
      <w:ind w:right="281"/>
    </w:pPr>
    <w:r w:rsidRPr="00745463">
      <w:rPr>
        <w:rFonts w:cs="Arial"/>
        <w:caps/>
        <w:noProof/>
        <w:color w:val="595959" w:themeColor="text1" w:themeTint="A6"/>
      </w:rPr>
      <w:drawing>
        <wp:anchor distT="0" distB="0" distL="114300" distR="114300" simplePos="0" relativeHeight="251659264" behindDoc="0" locked="0" layoutInCell="1" allowOverlap="1" wp14:anchorId="6079A750" wp14:editId="36149289">
          <wp:simplePos x="0" y="0"/>
          <wp:positionH relativeFrom="column">
            <wp:posOffset>4631690</wp:posOffset>
          </wp:positionH>
          <wp:positionV relativeFrom="paragraph">
            <wp:posOffset>-146685</wp:posOffset>
          </wp:positionV>
          <wp:extent cx="1840865" cy="586740"/>
          <wp:effectExtent l="0" t="0" r="6985" b="381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40865" cy="586740"/>
                  </a:xfrm>
                  <a:prstGeom prst="rect">
                    <a:avLst/>
                  </a:prstGeom>
                  <a:noFill/>
                </pic:spPr>
              </pic:pic>
            </a:graphicData>
          </a:graphic>
          <wp14:sizeRelH relativeFrom="page">
            <wp14:pctWidth>0</wp14:pctWidth>
          </wp14:sizeRelH>
          <wp14:sizeRelV relativeFrom="page">
            <wp14:pctHeight>0</wp14:pctHeight>
          </wp14:sizeRelV>
        </wp:anchor>
      </w:drawing>
    </w:r>
    <w:r w:rsidR="00B30B2E" w:rsidRPr="00887099">
      <w:rPr>
        <w:rFonts w:cs="Arial"/>
        <w:caps/>
        <w:color w:val="595959" w:themeColor="text1" w:themeTint="A6"/>
        <w:lang w:val="en-US"/>
      </w:rPr>
      <w:t>Promotionsbüro</w:t>
    </w:r>
    <w:r>
      <w:rPr>
        <w:rFonts w:cs="Arial"/>
        <w:caps/>
        <w:color w:val="595959" w:themeColor="text1" w:themeTint="A6"/>
        <w:lang w:val="en-US"/>
      </w:rPr>
      <w:br/>
    </w:r>
    <w:r w:rsidR="00B30B2E" w:rsidRPr="00887099">
      <w:rPr>
        <w:rFonts w:cs="Arial"/>
        <w:i/>
        <w:caps/>
        <w:color w:val="7F7F7F" w:themeColor="text1" w:themeTint="80"/>
        <w:sz w:val="20"/>
        <w:lang w:val="en-US"/>
      </w:rPr>
      <w:t>DOctoral Office</w:t>
    </w:r>
  </w:p>
  <w:p w:rsidR="00D12803" w:rsidRDefault="00D12803" w:rsidP="002C5C0E">
    <w:pPr>
      <w:tabs>
        <w:tab w:val="left" w:pos="1189"/>
      </w:tabs>
    </w:pPr>
  </w:p>
  <w:p w:rsidR="00D12803" w:rsidRPr="004774CB" w:rsidRDefault="00D12803" w:rsidP="004774CB">
    <w:pPr>
      <w:pStyle w:val="Kopfzeile"/>
      <w:pBdr>
        <w:bottom w:val="none" w:sz="0" w:space="0" w:color="auto"/>
      </w:pBdr>
      <w:spacing w:line="240" w:lineRule="auto"/>
      <w:ind w:right="34"/>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B3B64"/>
    <w:multiLevelType w:val="hybridMultilevel"/>
    <w:tmpl w:val="D3FC1570"/>
    <w:lvl w:ilvl="0" w:tplc="8978370A">
      <w:start w:val="1"/>
      <w:numFmt w:val="decimal"/>
      <w:lvlText w:val="%1."/>
      <w:lvlJc w:val="left"/>
      <w:pPr>
        <w:tabs>
          <w:tab w:val="num" w:pos="397"/>
        </w:tabs>
        <w:ind w:left="397" w:hanging="397"/>
      </w:pPr>
      <w:rPr>
        <w:rFonts w:hint="default"/>
        <w:b w:val="0"/>
        <w:i w:val="0"/>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 w15:restartNumberingAfterBreak="0">
    <w:nsid w:val="48D713F5"/>
    <w:multiLevelType w:val="hybridMultilevel"/>
    <w:tmpl w:val="90825E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A9E56A3"/>
    <w:multiLevelType w:val="hybridMultilevel"/>
    <w:tmpl w:val="CD9E9A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noPunctuationKerning/>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EC3"/>
    <w:rsid w:val="00002AB5"/>
    <w:rsid w:val="00016BCD"/>
    <w:rsid w:val="00023E16"/>
    <w:rsid w:val="00025EE4"/>
    <w:rsid w:val="00031227"/>
    <w:rsid w:val="00037603"/>
    <w:rsid w:val="00037EEB"/>
    <w:rsid w:val="000430E3"/>
    <w:rsid w:val="00044020"/>
    <w:rsid w:val="0006046E"/>
    <w:rsid w:val="00066BF6"/>
    <w:rsid w:val="00077C6B"/>
    <w:rsid w:val="0008295D"/>
    <w:rsid w:val="000868FD"/>
    <w:rsid w:val="000A5D42"/>
    <w:rsid w:val="000B1888"/>
    <w:rsid w:val="000B5BEC"/>
    <w:rsid w:val="000B7BAC"/>
    <w:rsid w:val="000C1D9C"/>
    <w:rsid w:val="000C2DBA"/>
    <w:rsid w:val="000D13EE"/>
    <w:rsid w:val="000E649D"/>
    <w:rsid w:val="00100D5D"/>
    <w:rsid w:val="00112086"/>
    <w:rsid w:val="0012432E"/>
    <w:rsid w:val="00124F6D"/>
    <w:rsid w:val="00126E89"/>
    <w:rsid w:val="00127A86"/>
    <w:rsid w:val="001438F6"/>
    <w:rsid w:val="00152865"/>
    <w:rsid w:val="00162C41"/>
    <w:rsid w:val="00166934"/>
    <w:rsid w:val="00183264"/>
    <w:rsid w:val="001A4D0C"/>
    <w:rsid w:val="001A4F45"/>
    <w:rsid w:val="001A6D4E"/>
    <w:rsid w:val="001B2CEA"/>
    <w:rsid w:val="001B3DCC"/>
    <w:rsid w:val="001B45CD"/>
    <w:rsid w:val="001B690D"/>
    <w:rsid w:val="001D0F53"/>
    <w:rsid w:val="001E48EC"/>
    <w:rsid w:val="00204345"/>
    <w:rsid w:val="002202B4"/>
    <w:rsid w:val="00232025"/>
    <w:rsid w:val="002460D4"/>
    <w:rsid w:val="0025264E"/>
    <w:rsid w:val="002555BE"/>
    <w:rsid w:val="00255EFF"/>
    <w:rsid w:val="00261388"/>
    <w:rsid w:val="00266FFB"/>
    <w:rsid w:val="002706E7"/>
    <w:rsid w:val="00276113"/>
    <w:rsid w:val="0028036F"/>
    <w:rsid w:val="002811E3"/>
    <w:rsid w:val="00290C65"/>
    <w:rsid w:val="00291F62"/>
    <w:rsid w:val="002977C9"/>
    <w:rsid w:val="002B1B78"/>
    <w:rsid w:val="002C3009"/>
    <w:rsid w:val="002C5C0E"/>
    <w:rsid w:val="002D10B8"/>
    <w:rsid w:val="002D53D1"/>
    <w:rsid w:val="00301BF7"/>
    <w:rsid w:val="00307438"/>
    <w:rsid w:val="00314142"/>
    <w:rsid w:val="00315459"/>
    <w:rsid w:val="003303E7"/>
    <w:rsid w:val="00330F96"/>
    <w:rsid w:val="00333888"/>
    <w:rsid w:val="00353752"/>
    <w:rsid w:val="003553E7"/>
    <w:rsid w:val="0037066F"/>
    <w:rsid w:val="003A602B"/>
    <w:rsid w:val="003C2A74"/>
    <w:rsid w:val="003C5C6D"/>
    <w:rsid w:val="003D2847"/>
    <w:rsid w:val="003D3E9B"/>
    <w:rsid w:val="003D7380"/>
    <w:rsid w:val="004166D8"/>
    <w:rsid w:val="00421A25"/>
    <w:rsid w:val="0042272D"/>
    <w:rsid w:val="00430CAC"/>
    <w:rsid w:val="0044100E"/>
    <w:rsid w:val="004543C0"/>
    <w:rsid w:val="00460F70"/>
    <w:rsid w:val="0047126E"/>
    <w:rsid w:val="004774CB"/>
    <w:rsid w:val="00487EF8"/>
    <w:rsid w:val="00494251"/>
    <w:rsid w:val="0049701B"/>
    <w:rsid w:val="004B6E66"/>
    <w:rsid w:val="004C48CB"/>
    <w:rsid w:val="004C5829"/>
    <w:rsid w:val="004D6A51"/>
    <w:rsid w:val="004E48A4"/>
    <w:rsid w:val="00507163"/>
    <w:rsid w:val="00527053"/>
    <w:rsid w:val="005347E3"/>
    <w:rsid w:val="00555735"/>
    <w:rsid w:val="00557660"/>
    <w:rsid w:val="00571C14"/>
    <w:rsid w:val="00572F9B"/>
    <w:rsid w:val="005807C8"/>
    <w:rsid w:val="0058156B"/>
    <w:rsid w:val="005D3A24"/>
    <w:rsid w:val="005F69C3"/>
    <w:rsid w:val="005F7A8F"/>
    <w:rsid w:val="00606A48"/>
    <w:rsid w:val="006157E5"/>
    <w:rsid w:val="00620CCB"/>
    <w:rsid w:val="0063295D"/>
    <w:rsid w:val="00646B27"/>
    <w:rsid w:val="00653D1C"/>
    <w:rsid w:val="00656D04"/>
    <w:rsid w:val="006624BE"/>
    <w:rsid w:val="0066343F"/>
    <w:rsid w:val="006672A2"/>
    <w:rsid w:val="00680008"/>
    <w:rsid w:val="006B1FA5"/>
    <w:rsid w:val="006B2041"/>
    <w:rsid w:val="006D039F"/>
    <w:rsid w:val="006E2BA0"/>
    <w:rsid w:val="0070164F"/>
    <w:rsid w:val="007019DB"/>
    <w:rsid w:val="00711B65"/>
    <w:rsid w:val="007202C8"/>
    <w:rsid w:val="00720C82"/>
    <w:rsid w:val="00725437"/>
    <w:rsid w:val="007339AA"/>
    <w:rsid w:val="0074174B"/>
    <w:rsid w:val="00742996"/>
    <w:rsid w:val="00753E31"/>
    <w:rsid w:val="0075656A"/>
    <w:rsid w:val="00770EBE"/>
    <w:rsid w:val="00777B5E"/>
    <w:rsid w:val="00786DA7"/>
    <w:rsid w:val="00796760"/>
    <w:rsid w:val="00797ED5"/>
    <w:rsid w:val="007B6684"/>
    <w:rsid w:val="007E1F2F"/>
    <w:rsid w:val="007E351A"/>
    <w:rsid w:val="007E4636"/>
    <w:rsid w:val="007F2A0F"/>
    <w:rsid w:val="00805312"/>
    <w:rsid w:val="00810B27"/>
    <w:rsid w:val="00857BC3"/>
    <w:rsid w:val="0087553C"/>
    <w:rsid w:val="00887099"/>
    <w:rsid w:val="00894560"/>
    <w:rsid w:val="008B01BA"/>
    <w:rsid w:val="008C059D"/>
    <w:rsid w:val="008D19B6"/>
    <w:rsid w:val="008E26B5"/>
    <w:rsid w:val="008E5488"/>
    <w:rsid w:val="008F662E"/>
    <w:rsid w:val="00901877"/>
    <w:rsid w:val="00901FA6"/>
    <w:rsid w:val="00923509"/>
    <w:rsid w:val="00926A3F"/>
    <w:rsid w:val="009521E0"/>
    <w:rsid w:val="00954C1D"/>
    <w:rsid w:val="0096366F"/>
    <w:rsid w:val="009770E4"/>
    <w:rsid w:val="009A24E7"/>
    <w:rsid w:val="009C4239"/>
    <w:rsid w:val="009E4E4E"/>
    <w:rsid w:val="00A402C9"/>
    <w:rsid w:val="00A466C8"/>
    <w:rsid w:val="00A543D9"/>
    <w:rsid w:val="00A63814"/>
    <w:rsid w:val="00A639A4"/>
    <w:rsid w:val="00A658A5"/>
    <w:rsid w:val="00A872F1"/>
    <w:rsid w:val="00AA0C76"/>
    <w:rsid w:val="00AA3965"/>
    <w:rsid w:val="00AD3466"/>
    <w:rsid w:val="00AE6A78"/>
    <w:rsid w:val="00AF1E90"/>
    <w:rsid w:val="00AF4752"/>
    <w:rsid w:val="00B00291"/>
    <w:rsid w:val="00B059DF"/>
    <w:rsid w:val="00B0773C"/>
    <w:rsid w:val="00B17BFD"/>
    <w:rsid w:val="00B201BA"/>
    <w:rsid w:val="00B30B2E"/>
    <w:rsid w:val="00B339D6"/>
    <w:rsid w:val="00B40FE4"/>
    <w:rsid w:val="00B41E38"/>
    <w:rsid w:val="00B52CBF"/>
    <w:rsid w:val="00B670AC"/>
    <w:rsid w:val="00B7434B"/>
    <w:rsid w:val="00B753C1"/>
    <w:rsid w:val="00B872C1"/>
    <w:rsid w:val="00B87D58"/>
    <w:rsid w:val="00BA0806"/>
    <w:rsid w:val="00BA72AF"/>
    <w:rsid w:val="00BB09CF"/>
    <w:rsid w:val="00BC0118"/>
    <w:rsid w:val="00BC02DF"/>
    <w:rsid w:val="00BC31A5"/>
    <w:rsid w:val="00BF0990"/>
    <w:rsid w:val="00BF43F8"/>
    <w:rsid w:val="00C21A32"/>
    <w:rsid w:val="00C367D1"/>
    <w:rsid w:val="00C421CB"/>
    <w:rsid w:val="00C6459A"/>
    <w:rsid w:val="00C725DC"/>
    <w:rsid w:val="00C903CF"/>
    <w:rsid w:val="00C96E2A"/>
    <w:rsid w:val="00CA204A"/>
    <w:rsid w:val="00CB4FF5"/>
    <w:rsid w:val="00CD2435"/>
    <w:rsid w:val="00CD6599"/>
    <w:rsid w:val="00D0580E"/>
    <w:rsid w:val="00D06146"/>
    <w:rsid w:val="00D12803"/>
    <w:rsid w:val="00D256D4"/>
    <w:rsid w:val="00D258C3"/>
    <w:rsid w:val="00D41186"/>
    <w:rsid w:val="00D41CC4"/>
    <w:rsid w:val="00D616FF"/>
    <w:rsid w:val="00D658FC"/>
    <w:rsid w:val="00D65DB2"/>
    <w:rsid w:val="00D66224"/>
    <w:rsid w:val="00D72BC8"/>
    <w:rsid w:val="00D77D90"/>
    <w:rsid w:val="00D813A2"/>
    <w:rsid w:val="00D8739A"/>
    <w:rsid w:val="00DB58D3"/>
    <w:rsid w:val="00DB7BBF"/>
    <w:rsid w:val="00DC2217"/>
    <w:rsid w:val="00DC7E6C"/>
    <w:rsid w:val="00DD7C86"/>
    <w:rsid w:val="00DE0501"/>
    <w:rsid w:val="00DE3B54"/>
    <w:rsid w:val="00DE7986"/>
    <w:rsid w:val="00DF22B1"/>
    <w:rsid w:val="00DF62DD"/>
    <w:rsid w:val="00E54501"/>
    <w:rsid w:val="00E55B67"/>
    <w:rsid w:val="00E70DE7"/>
    <w:rsid w:val="00E77A7E"/>
    <w:rsid w:val="00E9473A"/>
    <w:rsid w:val="00E97D46"/>
    <w:rsid w:val="00EA3EFD"/>
    <w:rsid w:val="00EA46E1"/>
    <w:rsid w:val="00EA7C08"/>
    <w:rsid w:val="00EB2F18"/>
    <w:rsid w:val="00EC2426"/>
    <w:rsid w:val="00ED402F"/>
    <w:rsid w:val="00F01C26"/>
    <w:rsid w:val="00F1714A"/>
    <w:rsid w:val="00F30485"/>
    <w:rsid w:val="00F30FD9"/>
    <w:rsid w:val="00F331E5"/>
    <w:rsid w:val="00F453D3"/>
    <w:rsid w:val="00F51292"/>
    <w:rsid w:val="00F54377"/>
    <w:rsid w:val="00F646EC"/>
    <w:rsid w:val="00F71EC3"/>
    <w:rsid w:val="00F77480"/>
    <w:rsid w:val="00F90A97"/>
    <w:rsid w:val="00F97C01"/>
    <w:rsid w:val="00FA1548"/>
    <w:rsid w:val="00FA66EC"/>
    <w:rsid w:val="00FC0B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oNotEmbedSmartTags/>
  <w:decimalSymbol w:val=","/>
  <w:listSeparator w:val=";"/>
  <w14:docId w14:val="16907E39"/>
  <w15:docId w15:val="{3BDDB792-B989-4AA6-84F2-B23EB6A06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57660"/>
    <w:pPr>
      <w:spacing w:after="160" w:line="259" w:lineRule="auto"/>
    </w:pPr>
    <w:rPr>
      <w:rFonts w:ascii="Arial" w:eastAsiaTheme="minorHAnsi" w:hAnsi="Arial" w:cstheme="minorBidi"/>
      <w:sz w:val="22"/>
      <w:szCs w:val="22"/>
      <w:lang w:eastAsia="en-US"/>
    </w:rPr>
  </w:style>
  <w:style w:type="paragraph" w:styleId="berschrift2">
    <w:name w:val="heading 2"/>
    <w:basedOn w:val="Standard"/>
    <w:next w:val="Standard"/>
    <w:qFormat/>
    <w:rsid w:val="009521E0"/>
    <w:pPr>
      <w:keepNext/>
      <w:tabs>
        <w:tab w:val="left" w:pos="851"/>
      </w:tabs>
      <w:spacing w:before="240"/>
      <w:ind w:left="851" w:hanging="851"/>
      <w:outlineLvl w:val="1"/>
    </w:pPr>
    <w:rPr>
      <w:rFonts w:ascii="AvantGarde Bk BT" w:eastAsia="Times" w:hAnsi="AvantGarde Bk BT" w:cs="AvantGarde Bk BT"/>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nglisch">
    <w:name w:val="Englisch"/>
    <w:basedOn w:val="Standard"/>
    <w:rsid w:val="00BB09CF"/>
    <w:pPr>
      <w:keepNext/>
      <w:spacing w:after="200"/>
      <w:ind w:left="851"/>
    </w:pPr>
    <w:rPr>
      <w:i/>
      <w:iCs/>
      <w:lang w:val="en-US"/>
    </w:rPr>
  </w:style>
  <w:style w:type="paragraph" w:customStyle="1" w:styleId="Aufzhlung">
    <w:name w:val="Aufzählung"/>
    <w:basedOn w:val="Standard"/>
    <w:rsid w:val="006157E5"/>
    <w:pPr>
      <w:tabs>
        <w:tab w:val="left" w:pos="284"/>
      </w:tabs>
      <w:ind w:left="284" w:hanging="284"/>
    </w:pPr>
  </w:style>
  <w:style w:type="paragraph" w:customStyle="1" w:styleId="ersteZeile">
    <w:name w:val="ersteZeile"/>
    <w:basedOn w:val="Standard"/>
    <w:next w:val="Standard"/>
    <w:rsid w:val="006157E5"/>
    <w:pPr>
      <w:spacing w:line="260" w:lineRule="exact"/>
    </w:pPr>
  </w:style>
  <w:style w:type="paragraph" w:styleId="Beschriftung">
    <w:name w:val="caption"/>
    <w:basedOn w:val="Standard"/>
    <w:next w:val="Standard"/>
    <w:qFormat/>
    <w:rsid w:val="00183264"/>
    <w:pPr>
      <w:spacing w:line="240" w:lineRule="auto"/>
    </w:pPr>
    <w:rPr>
      <w:sz w:val="18"/>
      <w:szCs w:val="18"/>
    </w:rPr>
  </w:style>
  <w:style w:type="paragraph" w:customStyle="1" w:styleId="Fachgebiet">
    <w:name w:val="Fachgebiet"/>
    <w:basedOn w:val="Standard"/>
    <w:next w:val="Standard"/>
    <w:rsid w:val="00BB09CF"/>
    <w:pPr>
      <w:spacing w:before="400" w:after="240"/>
      <w:jc w:val="center"/>
    </w:pPr>
    <w:rPr>
      <w:rFonts w:ascii="AvantGarde Bk BT" w:hAnsi="AvantGarde Bk BT" w:cs="AvantGarde Bk BT"/>
      <w:b/>
      <w:bCs/>
      <w:sz w:val="28"/>
      <w:szCs w:val="28"/>
    </w:rPr>
  </w:style>
  <w:style w:type="paragraph" w:styleId="Kopfzeile">
    <w:name w:val="header"/>
    <w:basedOn w:val="Standard"/>
    <w:rsid w:val="00BB09CF"/>
    <w:pPr>
      <w:pBdr>
        <w:bottom w:val="single" w:sz="4" w:space="1" w:color="auto"/>
      </w:pBdr>
      <w:tabs>
        <w:tab w:val="left" w:pos="6379"/>
        <w:tab w:val="right" w:pos="9071"/>
      </w:tabs>
      <w:ind w:right="33"/>
    </w:pPr>
    <w:rPr>
      <w:rFonts w:ascii="AvantGarde Bk BT" w:hAnsi="AvantGarde Bk BT" w:cs="AvantGarde Bk BT"/>
      <w:smallCaps/>
      <w:sz w:val="24"/>
      <w:szCs w:val="24"/>
    </w:rPr>
  </w:style>
  <w:style w:type="paragraph" w:styleId="Fuzeile">
    <w:name w:val="footer"/>
    <w:basedOn w:val="Standard"/>
    <w:link w:val="FuzeileZchn"/>
    <w:uiPriority w:val="99"/>
    <w:rsid w:val="004543C0"/>
    <w:pPr>
      <w:tabs>
        <w:tab w:val="center" w:pos="4536"/>
        <w:tab w:val="right" w:pos="9072"/>
      </w:tabs>
    </w:pPr>
  </w:style>
  <w:style w:type="table" w:styleId="Tabellenraster">
    <w:name w:val="Table Grid"/>
    <w:basedOn w:val="NormaleTabelle"/>
    <w:uiPriority w:val="39"/>
    <w:rsid w:val="00797ED5"/>
    <w:pPr>
      <w:spacing w:line="260" w:lineRule="atLeast"/>
      <w:jc w:val="both"/>
    </w:pPr>
    <w:rPr>
      <w:rFonts w:ascii="Bookman Old Style" w:eastAsia="Times New Roman" w:hAnsi="Bookman Old Style" w:cs="Bookman Old Sty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1B690D"/>
    <w:pPr>
      <w:autoSpaceDE w:val="0"/>
      <w:autoSpaceDN w:val="0"/>
      <w:adjustRightInd w:val="0"/>
      <w:spacing w:line="288" w:lineRule="auto"/>
      <w:textAlignment w:val="center"/>
    </w:pPr>
    <w:rPr>
      <w:rFonts w:ascii="Times" w:eastAsia="Times New Roman" w:hAnsi="Times" w:cs="Times"/>
      <w:color w:val="000000"/>
      <w:sz w:val="24"/>
      <w:szCs w:val="24"/>
    </w:rPr>
  </w:style>
  <w:style w:type="character" w:customStyle="1" w:styleId="Kapitel1">
    <w:name w:val="Kapitel 1"/>
    <w:rsid w:val="001B690D"/>
    <w:rPr>
      <w:rFonts w:ascii="Arial" w:hAnsi="Arial" w:cs="Arial"/>
      <w:caps/>
      <w:color w:val="000000"/>
      <w:sz w:val="20"/>
      <w:szCs w:val="20"/>
      <w:u w:val="double"/>
    </w:rPr>
  </w:style>
  <w:style w:type="paragraph" w:styleId="Sprechblasentext">
    <w:name w:val="Balloon Text"/>
    <w:basedOn w:val="Standard"/>
    <w:link w:val="SprechblasentextZchn"/>
    <w:uiPriority w:val="99"/>
    <w:semiHidden/>
    <w:rsid w:val="00B059DF"/>
    <w:rPr>
      <w:rFonts w:ascii="Tahoma" w:hAnsi="Tahoma" w:cs="Tahoma"/>
      <w:sz w:val="16"/>
      <w:szCs w:val="16"/>
    </w:rPr>
  </w:style>
  <w:style w:type="paragraph" w:styleId="Funotentext">
    <w:name w:val="footnote text"/>
    <w:basedOn w:val="Standard"/>
    <w:link w:val="FunotentextZchn"/>
    <w:rsid w:val="00D41186"/>
    <w:pPr>
      <w:spacing w:line="240" w:lineRule="auto"/>
    </w:pPr>
    <w:rPr>
      <w:rFonts w:ascii="Times New Roman" w:hAnsi="Times New Roman" w:cs="Times New Roman"/>
    </w:rPr>
  </w:style>
  <w:style w:type="character" w:customStyle="1" w:styleId="FunotentextZchn">
    <w:name w:val="Fußnotentext Zchn"/>
    <w:link w:val="Funotentext"/>
    <w:rsid w:val="00D41186"/>
    <w:rPr>
      <w:rFonts w:eastAsia="Times New Roman"/>
    </w:rPr>
  </w:style>
  <w:style w:type="character" w:styleId="Funotenzeichen">
    <w:name w:val="footnote reference"/>
    <w:rsid w:val="00D41186"/>
    <w:rPr>
      <w:vertAlign w:val="superscript"/>
    </w:rPr>
  </w:style>
  <w:style w:type="character" w:customStyle="1" w:styleId="FuzeileZchn">
    <w:name w:val="Fußzeile Zchn"/>
    <w:link w:val="Fuzeile"/>
    <w:uiPriority w:val="99"/>
    <w:rsid w:val="00656D04"/>
    <w:rPr>
      <w:rFonts w:ascii="Bookman Old Style" w:eastAsia="Times New Roman" w:hAnsi="Bookman Old Style" w:cs="Bookman Old Style"/>
    </w:rPr>
  </w:style>
  <w:style w:type="character" w:styleId="Hyperlink">
    <w:name w:val="Hyperlink"/>
    <w:basedOn w:val="Absatz-Standardschriftart"/>
    <w:rsid w:val="001E48EC"/>
    <w:rPr>
      <w:color w:val="0000FF" w:themeColor="hyperlink"/>
      <w:u w:val="single"/>
    </w:rPr>
  </w:style>
  <w:style w:type="character" w:styleId="Platzhaltertext">
    <w:name w:val="Placeholder Text"/>
    <w:basedOn w:val="Absatz-Standardschriftart"/>
    <w:uiPriority w:val="99"/>
    <w:semiHidden/>
    <w:rsid w:val="00F51292"/>
    <w:rPr>
      <w:color w:val="808080"/>
    </w:rPr>
  </w:style>
  <w:style w:type="character" w:customStyle="1" w:styleId="SprechblasentextZchn">
    <w:name w:val="Sprechblasentext Zchn"/>
    <w:basedOn w:val="Absatz-Standardschriftart"/>
    <w:link w:val="Sprechblasentext"/>
    <w:uiPriority w:val="99"/>
    <w:semiHidden/>
    <w:rsid w:val="00887099"/>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365010">
      <w:bodyDiv w:val="1"/>
      <w:marLeft w:val="0"/>
      <w:marRight w:val="0"/>
      <w:marTop w:val="0"/>
      <w:marBottom w:val="0"/>
      <w:divBdr>
        <w:top w:val="none" w:sz="0" w:space="0" w:color="auto"/>
        <w:left w:val="none" w:sz="0" w:space="0" w:color="auto"/>
        <w:bottom w:val="none" w:sz="0" w:space="0" w:color="auto"/>
        <w:right w:val="none" w:sz="0" w:space="0" w:color="auto"/>
      </w:divBdr>
    </w:div>
    <w:div w:id="1203900892">
      <w:bodyDiv w:val="1"/>
      <w:marLeft w:val="0"/>
      <w:marRight w:val="0"/>
      <w:marTop w:val="0"/>
      <w:marBottom w:val="0"/>
      <w:divBdr>
        <w:top w:val="none" w:sz="0" w:space="0" w:color="auto"/>
        <w:left w:val="none" w:sz="0" w:space="0" w:color="auto"/>
        <w:bottom w:val="none" w:sz="0" w:space="0" w:color="auto"/>
        <w:right w:val="none" w:sz="0" w:space="0" w:color="auto"/>
      </w:divBdr>
    </w:div>
    <w:div w:id="1411849739">
      <w:bodyDiv w:val="1"/>
      <w:marLeft w:val="0"/>
      <w:marRight w:val="0"/>
      <w:marTop w:val="0"/>
      <w:marBottom w:val="0"/>
      <w:divBdr>
        <w:top w:val="none" w:sz="0" w:space="0" w:color="auto"/>
        <w:left w:val="none" w:sz="0" w:space="0" w:color="auto"/>
        <w:bottom w:val="none" w:sz="0" w:space="0" w:color="auto"/>
        <w:right w:val="none" w:sz="0" w:space="0" w:color="auto"/>
      </w:divBdr>
    </w:div>
    <w:div w:id="1568304254">
      <w:bodyDiv w:val="1"/>
      <w:marLeft w:val="0"/>
      <w:marRight w:val="0"/>
      <w:marTop w:val="0"/>
      <w:marBottom w:val="0"/>
      <w:divBdr>
        <w:top w:val="none" w:sz="0" w:space="0" w:color="auto"/>
        <w:left w:val="none" w:sz="0" w:space="0" w:color="auto"/>
        <w:bottom w:val="none" w:sz="0" w:space="0" w:color="auto"/>
        <w:right w:val="none" w:sz="0" w:space="0" w:color="auto"/>
      </w:divBdr>
    </w:div>
    <w:div w:id="1653482768">
      <w:bodyDiv w:val="1"/>
      <w:marLeft w:val="0"/>
      <w:marRight w:val="0"/>
      <w:marTop w:val="0"/>
      <w:marBottom w:val="0"/>
      <w:divBdr>
        <w:top w:val="none" w:sz="0" w:space="0" w:color="auto"/>
        <w:left w:val="none" w:sz="0" w:space="0" w:color="auto"/>
        <w:bottom w:val="none" w:sz="0" w:space="0" w:color="auto"/>
        <w:right w:val="none" w:sz="0" w:space="0" w:color="auto"/>
      </w:divBdr>
    </w:div>
    <w:div w:id="1895696329">
      <w:bodyDiv w:val="1"/>
      <w:marLeft w:val="0"/>
      <w:marRight w:val="0"/>
      <w:marTop w:val="0"/>
      <w:marBottom w:val="0"/>
      <w:divBdr>
        <w:top w:val="none" w:sz="0" w:space="0" w:color="auto"/>
        <w:left w:val="none" w:sz="0" w:space="0" w:color="auto"/>
        <w:bottom w:val="none" w:sz="0" w:space="0" w:color="auto"/>
        <w:right w:val="none" w:sz="0" w:space="0" w:color="auto"/>
      </w:divBdr>
    </w:div>
    <w:div w:id="214573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diringe\Desktop\DesktopDiringer\VorlagenB&#252;ro\Briefkopf%20Graduiertenschule201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A17BE7889934238936682AA89166932"/>
        <w:category>
          <w:name w:val="Allgemein"/>
          <w:gallery w:val="placeholder"/>
        </w:category>
        <w:types>
          <w:type w:val="bbPlcHdr"/>
        </w:types>
        <w:behaviors>
          <w:behavior w:val="content"/>
        </w:behaviors>
        <w:guid w:val="{16885E4F-12C5-4809-A835-AC048A769402}"/>
      </w:docPartPr>
      <w:docPartBody>
        <w:p w:rsidR="007520B7" w:rsidRDefault="001821E0" w:rsidP="001821E0">
          <w:pPr>
            <w:pStyle w:val="7A17BE7889934238936682AA891669321"/>
          </w:pPr>
          <w:r w:rsidRPr="00770EBE">
            <w:rPr>
              <w:rStyle w:val="Platzhaltertext"/>
              <w:lang w:val="en-US"/>
            </w:rPr>
            <w:t>Choose an element.</w:t>
          </w:r>
        </w:p>
      </w:docPartBody>
    </w:docPart>
    <w:docPart>
      <w:docPartPr>
        <w:name w:val="29BAB002026445438F9A343F67D43476"/>
        <w:category>
          <w:name w:val="Allgemein"/>
          <w:gallery w:val="placeholder"/>
        </w:category>
        <w:types>
          <w:type w:val="bbPlcHdr"/>
        </w:types>
        <w:behaviors>
          <w:behavior w:val="content"/>
        </w:behaviors>
        <w:guid w:val="{9EDBECDA-53F6-4063-8578-D5CF7388655B}"/>
      </w:docPartPr>
      <w:docPartBody>
        <w:p w:rsidR="007520B7" w:rsidRDefault="001821E0" w:rsidP="001821E0">
          <w:pPr>
            <w:pStyle w:val="29BAB002026445438F9A343F67D43476"/>
          </w:pPr>
          <w:r w:rsidRPr="00263DFE">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1FE"/>
    <w:rsid w:val="001821E0"/>
    <w:rsid w:val="001A3B9A"/>
    <w:rsid w:val="00386082"/>
    <w:rsid w:val="003977CC"/>
    <w:rsid w:val="003F58FA"/>
    <w:rsid w:val="003F6582"/>
    <w:rsid w:val="005121FE"/>
    <w:rsid w:val="006F1868"/>
    <w:rsid w:val="007520B7"/>
    <w:rsid w:val="007F0154"/>
    <w:rsid w:val="00801C2D"/>
    <w:rsid w:val="008D1001"/>
    <w:rsid w:val="00A5228F"/>
    <w:rsid w:val="00C00746"/>
    <w:rsid w:val="00CE23B6"/>
    <w:rsid w:val="00E11078"/>
    <w:rsid w:val="00F55E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821E0"/>
    <w:rPr>
      <w:color w:val="808080"/>
    </w:rPr>
  </w:style>
  <w:style w:type="paragraph" w:customStyle="1" w:styleId="DFF61C2611044FF89A4619E83CADF18E">
    <w:name w:val="DFF61C2611044FF89A4619E83CADF18E"/>
    <w:rsid w:val="003F6582"/>
  </w:style>
  <w:style w:type="paragraph" w:customStyle="1" w:styleId="B06A03B241F64AE6B7DD17F845402B77">
    <w:name w:val="B06A03B241F64AE6B7DD17F845402B77"/>
    <w:rsid w:val="00A5228F"/>
    <w:rPr>
      <w:rFonts w:ascii="Arial" w:eastAsiaTheme="minorHAnsi" w:hAnsi="Arial"/>
      <w:lang w:eastAsia="en-US"/>
    </w:rPr>
  </w:style>
  <w:style w:type="paragraph" w:customStyle="1" w:styleId="7C1A44C5C6BD4D78A23A9E47418856FA">
    <w:name w:val="7C1A44C5C6BD4D78A23A9E47418856FA"/>
    <w:rsid w:val="00A5228F"/>
  </w:style>
  <w:style w:type="paragraph" w:customStyle="1" w:styleId="B06A03B241F64AE6B7DD17F845402B771">
    <w:name w:val="B06A03B241F64AE6B7DD17F845402B771"/>
    <w:rsid w:val="00A5228F"/>
    <w:rPr>
      <w:rFonts w:ascii="Arial" w:eastAsiaTheme="minorHAnsi" w:hAnsi="Arial"/>
      <w:lang w:eastAsia="en-US"/>
    </w:rPr>
  </w:style>
  <w:style w:type="paragraph" w:customStyle="1" w:styleId="7C1A44C5C6BD4D78A23A9E47418856FA1">
    <w:name w:val="7C1A44C5C6BD4D78A23A9E47418856FA1"/>
    <w:rsid w:val="00A5228F"/>
    <w:rPr>
      <w:rFonts w:ascii="Arial" w:eastAsiaTheme="minorHAnsi" w:hAnsi="Arial"/>
      <w:lang w:eastAsia="en-US"/>
    </w:rPr>
  </w:style>
  <w:style w:type="paragraph" w:customStyle="1" w:styleId="39C90B571AF343E9AAAEFE327AB8C001">
    <w:name w:val="39C90B571AF343E9AAAEFE327AB8C001"/>
    <w:rsid w:val="00A5228F"/>
  </w:style>
  <w:style w:type="paragraph" w:customStyle="1" w:styleId="B06A03B241F64AE6B7DD17F845402B772">
    <w:name w:val="B06A03B241F64AE6B7DD17F845402B772"/>
    <w:rsid w:val="00A5228F"/>
    <w:rPr>
      <w:rFonts w:ascii="Arial" w:eastAsiaTheme="minorHAnsi" w:hAnsi="Arial"/>
      <w:lang w:eastAsia="en-US"/>
    </w:rPr>
  </w:style>
  <w:style w:type="paragraph" w:customStyle="1" w:styleId="7C1A44C5C6BD4D78A23A9E47418856FA2">
    <w:name w:val="7C1A44C5C6BD4D78A23A9E47418856FA2"/>
    <w:rsid w:val="00A5228F"/>
    <w:rPr>
      <w:rFonts w:ascii="Arial" w:eastAsiaTheme="minorHAnsi" w:hAnsi="Arial"/>
      <w:lang w:eastAsia="en-US"/>
    </w:rPr>
  </w:style>
  <w:style w:type="paragraph" w:customStyle="1" w:styleId="39C90B571AF343E9AAAEFE327AB8C0011">
    <w:name w:val="39C90B571AF343E9AAAEFE327AB8C0011"/>
    <w:rsid w:val="00A5228F"/>
    <w:rPr>
      <w:rFonts w:ascii="Arial" w:eastAsiaTheme="minorHAnsi" w:hAnsi="Arial"/>
      <w:lang w:eastAsia="en-US"/>
    </w:rPr>
  </w:style>
  <w:style w:type="paragraph" w:customStyle="1" w:styleId="B06A03B241F64AE6B7DD17F845402B773">
    <w:name w:val="B06A03B241F64AE6B7DD17F845402B773"/>
    <w:rsid w:val="00A5228F"/>
    <w:rPr>
      <w:rFonts w:ascii="Arial" w:eastAsiaTheme="minorHAnsi" w:hAnsi="Arial"/>
      <w:lang w:eastAsia="en-US"/>
    </w:rPr>
  </w:style>
  <w:style w:type="paragraph" w:customStyle="1" w:styleId="7C1A44C5C6BD4D78A23A9E47418856FA3">
    <w:name w:val="7C1A44C5C6BD4D78A23A9E47418856FA3"/>
    <w:rsid w:val="00A5228F"/>
    <w:rPr>
      <w:rFonts w:ascii="Arial" w:eastAsiaTheme="minorHAnsi" w:hAnsi="Arial"/>
      <w:lang w:eastAsia="en-US"/>
    </w:rPr>
  </w:style>
  <w:style w:type="paragraph" w:customStyle="1" w:styleId="39C90B571AF343E9AAAEFE327AB8C0012">
    <w:name w:val="39C90B571AF343E9AAAEFE327AB8C0012"/>
    <w:rsid w:val="00A5228F"/>
    <w:rPr>
      <w:rFonts w:ascii="Arial" w:eastAsiaTheme="minorHAnsi" w:hAnsi="Arial"/>
      <w:lang w:eastAsia="en-US"/>
    </w:rPr>
  </w:style>
  <w:style w:type="paragraph" w:customStyle="1" w:styleId="B06A03B241F64AE6B7DD17F845402B774">
    <w:name w:val="B06A03B241F64AE6B7DD17F845402B774"/>
    <w:rsid w:val="00A5228F"/>
    <w:rPr>
      <w:rFonts w:ascii="Arial" w:eastAsiaTheme="minorHAnsi" w:hAnsi="Arial"/>
      <w:lang w:eastAsia="en-US"/>
    </w:rPr>
  </w:style>
  <w:style w:type="paragraph" w:customStyle="1" w:styleId="7C1A44C5C6BD4D78A23A9E47418856FA4">
    <w:name w:val="7C1A44C5C6BD4D78A23A9E47418856FA4"/>
    <w:rsid w:val="00A5228F"/>
    <w:rPr>
      <w:rFonts w:ascii="Arial" w:eastAsiaTheme="minorHAnsi" w:hAnsi="Arial"/>
      <w:lang w:eastAsia="en-US"/>
    </w:rPr>
  </w:style>
  <w:style w:type="paragraph" w:customStyle="1" w:styleId="39C90B571AF343E9AAAEFE327AB8C0013">
    <w:name w:val="39C90B571AF343E9AAAEFE327AB8C0013"/>
    <w:rsid w:val="00A5228F"/>
    <w:rPr>
      <w:rFonts w:ascii="Arial" w:eastAsiaTheme="minorHAnsi" w:hAnsi="Arial"/>
      <w:lang w:eastAsia="en-US"/>
    </w:rPr>
  </w:style>
  <w:style w:type="paragraph" w:customStyle="1" w:styleId="7A17BE7889934238936682AA89166932">
    <w:name w:val="7A17BE7889934238936682AA89166932"/>
    <w:rsid w:val="001821E0"/>
  </w:style>
  <w:style w:type="paragraph" w:customStyle="1" w:styleId="29BAB002026445438F9A343F67D43476">
    <w:name w:val="29BAB002026445438F9A343F67D43476"/>
    <w:rsid w:val="001821E0"/>
    <w:rPr>
      <w:rFonts w:ascii="Arial" w:eastAsiaTheme="minorHAnsi" w:hAnsi="Arial"/>
      <w:lang w:eastAsia="en-US"/>
    </w:rPr>
  </w:style>
  <w:style w:type="paragraph" w:customStyle="1" w:styleId="7C1A44C5C6BD4D78A23A9E47418856FA5">
    <w:name w:val="7C1A44C5C6BD4D78A23A9E47418856FA5"/>
    <w:rsid w:val="001821E0"/>
    <w:rPr>
      <w:rFonts w:ascii="Arial" w:eastAsiaTheme="minorHAnsi" w:hAnsi="Arial"/>
      <w:lang w:eastAsia="en-US"/>
    </w:rPr>
  </w:style>
  <w:style w:type="paragraph" w:customStyle="1" w:styleId="7A17BE7889934238936682AA891669321">
    <w:name w:val="7A17BE7889934238936682AA891669321"/>
    <w:rsid w:val="001821E0"/>
    <w:rPr>
      <w:rFonts w:ascii="Arial" w:eastAsiaTheme="minorHAnsi" w:hAnsi="Arial"/>
      <w:lang w:eastAsia="en-US"/>
    </w:rPr>
  </w:style>
  <w:style w:type="paragraph" w:customStyle="1" w:styleId="39C90B571AF343E9AAAEFE327AB8C0014">
    <w:name w:val="39C90B571AF343E9AAAEFE327AB8C0014"/>
    <w:rsid w:val="001821E0"/>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ECF1C-983D-4552-A417-48725F72B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Graduiertenschule2016</Template>
  <TotalTime>0</TotalTime>
  <Pages>1</Pages>
  <Words>334</Words>
  <Characters>2358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Briefvorlage 1. Seite</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1. Seite</dc:title>
  <dc:subject/>
  <dc:creator>Diringer-Fischer, Uta</dc:creator>
  <cp:keywords/>
  <dc:description/>
  <cp:lastModifiedBy>Dimkou, Dr. Evelyn Evdokia</cp:lastModifiedBy>
  <cp:revision>27</cp:revision>
  <cp:lastPrinted>2018-11-01T12:12:00Z</cp:lastPrinted>
  <dcterms:created xsi:type="dcterms:W3CDTF">2026-06-02T10:43:00Z</dcterms:created>
  <dcterms:modified xsi:type="dcterms:W3CDTF">2026-08-27T13:43:00Z</dcterms:modified>
</cp:coreProperties>
</file>