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70B9" w:rsidRDefault="004370B9" w:rsidP="00957EE6">
      <w:pPr>
        <w:rPr>
          <w:rFonts w:ascii="Arial" w:hAnsi="Arial" w:cs="Arial"/>
          <w:color w:val="595959" w:themeColor="text1" w:themeTint="A6"/>
          <w:szCs w:val="26"/>
        </w:rPr>
      </w:pPr>
    </w:p>
    <w:p w:rsidR="00417295" w:rsidRDefault="00417295" w:rsidP="00CD0396">
      <w:pPr>
        <w:jc w:val="center"/>
        <w:rPr>
          <w:rFonts w:ascii="Arial" w:hAnsi="Arial" w:cs="Arial"/>
          <w:b/>
          <w:caps/>
          <w:color w:val="595959" w:themeColor="text1" w:themeTint="A6"/>
          <w:sz w:val="32"/>
          <w:szCs w:val="26"/>
        </w:rPr>
      </w:pPr>
      <w:bookmarkStart w:id="0" w:name="_Hlk163123550"/>
    </w:p>
    <w:p w:rsidR="0008163A" w:rsidRPr="00016078" w:rsidRDefault="0008163A" w:rsidP="00CD0396">
      <w:pPr>
        <w:jc w:val="center"/>
        <w:rPr>
          <w:rFonts w:ascii="Arial" w:hAnsi="Arial" w:cs="Arial"/>
          <w:b/>
          <w:caps/>
          <w:color w:val="595959" w:themeColor="text1" w:themeTint="A6"/>
          <w:sz w:val="32"/>
          <w:szCs w:val="26"/>
        </w:rPr>
      </w:pPr>
      <w:r w:rsidRPr="00016078">
        <w:rPr>
          <w:rFonts w:ascii="Arial" w:hAnsi="Arial" w:cs="Arial"/>
          <w:b/>
          <w:caps/>
          <w:color w:val="595959" w:themeColor="text1" w:themeTint="A6"/>
          <w:sz w:val="32"/>
          <w:szCs w:val="26"/>
        </w:rPr>
        <w:t xml:space="preserve">Antrag </w:t>
      </w:r>
      <w:r w:rsidR="00C732D7" w:rsidRPr="00016078">
        <w:rPr>
          <w:rFonts w:ascii="Arial" w:hAnsi="Arial" w:cs="Arial"/>
          <w:b/>
          <w:caps/>
          <w:color w:val="595959" w:themeColor="text1" w:themeTint="A6"/>
          <w:sz w:val="32"/>
          <w:szCs w:val="26"/>
        </w:rPr>
        <w:t xml:space="preserve">auf </w:t>
      </w:r>
      <w:r w:rsidR="00CB023F" w:rsidRPr="00016078">
        <w:rPr>
          <w:rFonts w:ascii="Arial" w:hAnsi="Arial" w:cs="Arial"/>
          <w:b/>
          <w:caps/>
          <w:color w:val="595959" w:themeColor="text1" w:themeTint="A6"/>
          <w:sz w:val="32"/>
          <w:szCs w:val="26"/>
        </w:rPr>
        <w:t>Eröffnung de</w:t>
      </w:r>
      <w:r w:rsidR="00D46288" w:rsidRPr="00016078">
        <w:rPr>
          <w:rFonts w:ascii="Arial" w:hAnsi="Arial" w:cs="Arial"/>
          <w:b/>
          <w:caps/>
          <w:color w:val="595959" w:themeColor="text1" w:themeTint="A6"/>
          <w:sz w:val="32"/>
          <w:szCs w:val="26"/>
        </w:rPr>
        <w:t>s</w:t>
      </w:r>
      <w:r w:rsidR="00CB023F" w:rsidRPr="00016078">
        <w:rPr>
          <w:rFonts w:ascii="Arial" w:hAnsi="Arial" w:cs="Arial"/>
          <w:b/>
          <w:caps/>
          <w:color w:val="595959" w:themeColor="text1" w:themeTint="A6"/>
          <w:sz w:val="32"/>
          <w:szCs w:val="26"/>
        </w:rPr>
        <w:t xml:space="preserve"> Prüfungs</w:t>
      </w:r>
      <w:r w:rsidR="00D46288" w:rsidRPr="00016078">
        <w:rPr>
          <w:rFonts w:ascii="Arial" w:hAnsi="Arial" w:cs="Arial"/>
          <w:b/>
          <w:caps/>
          <w:color w:val="595959" w:themeColor="text1" w:themeTint="A6"/>
          <w:sz w:val="32"/>
          <w:szCs w:val="26"/>
        </w:rPr>
        <w:t>verfahrens</w:t>
      </w:r>
    </w:p>
    <w:p w:rsidR="00D82878" w:rsidRDefault="00D46288" w:rsidP="00D82878">
      <w:pPr>
        <w:spacing w:line="240" w:lineRule="auto"/>
        <w:jc w:val="center"/>
        <w:rPr>
          <w:rFonts w:ascii="Arial" w:hAnsi="Arial" w:cs="Arial"/>
          <w:i/>
          <w:caps/>
          <w:color w:val="7F7F7F" w:themeColor="text1" w:themeTint="80"/>
          <w:sz w:val="28"/>
          <w:szCs w:val="26"/>
        </w:rPr>
      </w:pPr>
      <w:r w:rsidRPr="00016078">
        <w:rPr>
          <w:rFonts w:ascii="Arial" w:hAnsi="Arial" w:cs="Arial"/>
          <w:i/>
          <w:caps/>
          <w:color w:val="7F7F7F" w:themeColor="text1" w:themeTint="80"/>
          <w:sz w:val="28"/>
          <w:szCs w:val="26"/>
        </w:rPr>
        <w:t xml:space="preserve">Application </w:t>
      </w:r>
      <w:r w:rsidR="004372DC" w:rsidRPr="00016078">
        <w:rPr>
          <w:rFonts w:ascii="Arial" w:hAnsi="Arial" w:cs="Arial"/>
          <w:i/>
          <w:caps/>
          <w:color w:val="7F7F7F" w:themeColor="text1" w:themeTint="80"/>
          <w:sz w:val="28"/>
          <w:szCs w:val="26"/>
        </w:rPr>
        <w:t xml:space="preserve">for </w:t>
      </w:r>
      <w:r w:rsidRPr="00016078">
        <w:rPr>
          <w:rFonts w:ascii="Arial" w:hAnsi="Arial" w:cs="Arial"/>
          <w:i/>
          <w:caps/>
          <w:color w:val="7F7F7F" w:themeColor="text1" w:themeTint="80"/>
          <w:sz w:val="28"/>
          <w:szCs w:val="26"/>
        </w:rPr>
        <w:t>opening examination procedure</w:t>
      </w:r>
    </w:p>
    <w:p w:rsidR="00D82878" w:rsidRDefault="00D82878" w:rsidP="00D82878">
      <w:pPr>
        <w:spacing w:line="240" w:lineRule="auto"/>
        <w:rPr>
          <w:rFonts w:ascii="Arial" w:hAnsi="Arial" w:cs="Arial"/>
          <w:color w:val="FF0000"/>
        </w:rPr>
      </w:pPr>
    </w:p>
    <w:p w:rsidR="000C2A7C" w:rsidRPr="0039104D" w:rsidRDefault="00D82878" w:rsidP="0039104D">
      <w:pPr>
        <w:spacing w:line="240" w:lineRule="auto"/>
        <w:rPr>
          <w:rFonts w:ascii="Arial" w:hAnsi="Arial" w:cs="Arial"/>
          <w:b/>
          <w:i/>
          <w:caps/>
          <w:color w:val="7F7F7F" w:themeColor="text1" w:themeTint="80"/>
          <w:sz w:val="26"/>
          <w:szCs w:val="26"/>
          <w:lang w:val="en-US"/>
        </w:rPr>
      </w:pPr>
      <w:r w:rsidRPr="00D82878">
        <w:rPr>
          <w:rFonts w:ascii="Arial" w:hAnsi="Arial" w:cs="Arial"/>
          <w:color w:val="595959" w:themeColor="text1" w:themeTint="A6"/>
          <w:lang w:val="en-US"/>
        </w:rPr>
        <w:t xml:space="preserve">Bitte gemeinsam mit Ihrer Erstbetreuung </w:t>
      </w:r>
      <w:r w:rsidRPr="004877D0">
        <w:rPr>
          <w:rFonts w:ascii="Arial" w:hAnsi="Arial" w:cs="Arial"/>
          <w:color w:val="595959" w:themeColor="text1" w:themeTint="A6"/>
          <w:lang w:val="en-US"/>
        </w:rPr>
        <w:t>aus</w:t>
      </w:r>
      <w:r>
        <w:rPr>
          <w:rFonts w:ascii="Arial" w:hAnsi="Arial" w:cs="Arial"/>
          <w:color w:val="595959" w:themeColor="text1" w:themeTint="A6"/>
          <w:lang w:val="en-US"/>
        </w:rPr>
        <w:t>füllen</w:t>
      </w:r>
      <w:r w:rsidR="0039104D">
        <w:rPr>
          <w:rFonts w:ascii="Arial" w:hAnsi="Arial" w:cs="Arial"/>
          <w:color w:val="595959" w:themeColor="text1" w:themeTint="A6"/>
          <w:lang w:val="en-US"/>
        </w:rPr>
        <w:t xml:space="preserve">  </w:t>
      </w:r>
      <w:r w:rsidR="0039104D">
        <w:rPr>
          <w:rFonts w:ascii="Arial" w:hAnsi="Arial" w:cs="Arial"/>
          <w:color w:val="595959" w:themeColor="text1" w:themeTint="A6"/>
          <w:lang w:val="en-US"/>
        </w:rPr>
        <w:br/>
      </w:r>
      <w:r w:rsidRPr="00D82878">
        <w:rPr>
          <w:rFonts w:ascii="Arial" w:hAnsi="Arial" w:cs="Arial"/>
          <w:i/>
          <w:color w:val="7F7F7F" w:themeColor="text1" w:themeTint="80"/>
          <w:sz w:val="20"/>
          <w:lang w:val="en-US"/>
        </w:rPr>
        <w:t>Please complete this page together with your 1</w:t>
      </w:r>
      <w:r w:rsidRPr="00D82878">
        <w:rPr>
          <w:rFonts w:ascii="Arial" w:hAnsi="Arial" w:cs="Arial"/>
          <w:i/>
          <w:color w:val="7F7F7F" w:themeColor="text1" w:themeTint="80"/>
          <w:sz w:val="20"/>
          <w:vertAlign w:val="superscript"/>
          <w:lang w:val="en-US"/>
        </w:rPr>
        <w:t>st</w:t>
      </w:r>
      <w:r w:rsidRPr="00D82878">
        <w:rPr>
          <w:rFonts w:ascii="Arial" w:hAnsi="Arial" w:cs="Arial"/>
          <w:i/>
          <w:color w:val="7F7F7F" w:themeColor="text1" w:themeTint="80"/>
          <w:sz w:val="20"/>
          <w:lang w:val="en-US"/>
        </w:rPr>
        <w:t xml:space="preserve"> supervisor</w:t>
      </w:r>
    </w:p>
    <w:bookmarkEnd w:id="0"/>
    <w:p w:rsidR="004C05BB" w:rsidRPr="00D82878" w:rsidRDefault="004C05BB" w:rsidP="004372DC">
      <w:pPr>
        <w:ind w:left="851" w:hanging="851"/>
        <w:rPr>
          <w:rFonts w:ascii="Arial" w:hAnsi="Arial" w:cs="Arial"/>
          <w:i/>
          <w:caps/>
          <w:color w:val="595959" w:themeColor="text1" w:themeTint="A6"/>
          <w:sz w:val="26"/>
          <w:szCs w:val="26"/>
          <w:lang w:val="en-US"/>
        </w:rPr>
      </w:pPr>
    </w:p>
    <w:tbl>
      <w:tblPr>
        <w:tblStyle w:val="Tabellenraster1"/>
        <w:tblW w:w="10475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564"/>
        <w:gridCol w:w="5911"/>
      </w:tblGrid>
      <w:tr w:rsidR="00864213" w:rsidRPr="00DA55FD" w:rsidTr="00A56D7A">
        <w:trPr>
          <w:trHeight w:val="431"/>
        </w:trPr>
        <w:tc>
          <w:tcPr>
            <w:tcW w:w="4564" w:type="dxa"/>
          </w:tcPr>
          <w:p w:rsidR="00D46288" w:rsidRPr="00864213" w:rsidRDefault="00D46288" w:rsidP="00D54821">
            <w:pPr>
              <w:spacing w:before="120" w:after="60"/>
              <w:jc w:val="left"/>
              <w:rPr>
                <w:rFonts w:ascii="Arial" w:hAnsi="Arial" w:cs="Arial"/>
                <w:i/>
                <w:caps/>
                <w:color w:val="808080"/>
                <w:sz w:val="18"/>
                <w:szCs w:val="18"/>
                <w:lang w:val="en-US"/>
              </w:rPr>
            </w:pPr>
            <w:bookmarkStart w:id="1" w:name="_Hlk163123797"/>
            <w:bookmarkStart w:id="2" w:name="_Hlk171599296"/>
            <w:r w:rsidRPr="00AC2EDC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  <w:lang w:val="en-US"/>
              </w:rPr>
              <w:t>Name Doktoran</w:t>
            </w:r>
            <w:r w:rsidR="00CD0396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  <w:lang w:val="en-US"/>
              </w:rPr>
              <w:t>D/</w:t>
            </w:r>
            <w:r w:rsidRPr="00AC2EDC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  <w:lang w:val="en-US"/>
              </w:rPr>
              <w:t>in</w:t>
            </w:r>
            <w:r w:rsidR="00D54821" w:rsidRPr="00D54821">
              <w:rPr>
                <w:rFonts w:ascii="Arial" w:hAnsi="Arial" w:cs="Arial"/>
                <w:caps/>
                <w:color w:val="808080"/>
                <w:sz w:val="18"/>
                <w:szCs w:val="18"/>
                <w:lang w:val="en-US"/>
              </w:rPr>
              <w:br/>
            </w:r>
            <w:r w:rsidRPr="00AC2EDC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  <w:lang w:val="en-US"/>
              </w:rPr>
              <w:t>name of doctoral student</w:t>
            </w:r>
          </w:p>
        </w:tc>
        <w:sdt>
          <w:sdtPr>
            <w:rPr>
              <w:rFonts w:ascii="Arial" w:hAnsi="Arial" w:cs="Arial"/>
              <w:lang w:val="en-US"/>
            </w:rPr>
            <w:id w:val="-1213721138"/>
            <w:placeholder>
              <w:docPart w:val="5D54FE2136334DC8B700F7902D4BE263"/>
            </w:placeholder>
            <w:showingPlcHdr/>
            <w:text/>
          </w:sdtPr>
          <w:sdtEndPr/>
          <w:sdtContent>
            <w:tc>
              <w:tcPr>
                <w:tcW w:w="5911" w:type="dxa"/>
              </w:tcPr>
              <w:p w:rsidR="00864213" w:rsidRPr="007A047E" w:rsidRDefault="00957EE6" w:rsidP="007A047E">
                <w:pPr>
                  <w:spacing w:before="120" w:after="120"/>
                  <w:rPr>
                    <w:rFonts w:ascii="Arial" w:hAnsi="Arial" w:cs="Arial"/>
                  </w:rPr>
                </w:pPr>
                <w:r w:rsidRPr="00AC2EDC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p>
            </w:tc>
          </w:sdtContent>
        </w:sdt>
      </w:tr>
      <w:tr w:rsidR="00864213" w:rsidRPr="00FF3178" w:rsidTr="00A56D7A">
        <w:trPr>
          <w:trHeight w:val="431"/>
        </w:trPr>
        <w:tc>
          <w:tcPr>
            <w:tcW w:w="4564" w:type="dxa"/>
          </w:tcPr>
          <w:p w:rsidR="00744938" w:rsidRPr="00E45EBF" w:rsidRDefault="000C2A7C" w:rsidP="000C2A7C">
            <w:pPr>
              <w:spacing w:before="120" w:after="60"/>
              <w:jc w:val="left"/>
              <w:rPr>
                <w:rFonts w:ascii="Arial" w:hAnsi="Arial" w:cs="Arial"/>
                <w:i/>
                <w:caps/>
                <w:color w:val="808080"/>
                <w:sz w:val="18"/>
                <w:szCs w:val="18"/>
                <w:lang w:val="en-US"/>
              </w:rPr>
            </w:pPr>
            <w:r w:rsidRPr="00AC2EDC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  <w:lang w:val="en-US"/>
              </w:rPr>
              <w:t xml:space="preserve">Titel der </w:t>
            </w:r>
            <w:r w:rsidR="00744938" w:rsidRPr="00AC2EDC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  <w:lang w:val="en-US"/>
              </w:rPr>
              <w:t>Dissertation</w:t>
            </w:r>
            <w:r w:rsidR="00D54821" w:rsidRPr="00E45EBF">
              <w:rPr>
                <w:rFonts w:ascii="Arial" w:hAnsi="Arial" w:cs="Arial"/>
                <w:caps/>
                <w:color w:val="808080"/>
                <w:sz w:val="18"/>
                <w:szCs w:val="18"/>
                <w:lang w:val="en-US"/>
              </w:rPr>
              <w:br/>
            </w:r>
            <w:r w:rsidR="00744938" w:rsidRPr="00AC2EDC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  <w:lang w:val="en-US"/>
              </w:rPr>
              <w:t>Title of Dissertation</w:t>
            </w:r>
          </w:p>
        </w:tc>
        <w:sdt>
          <w:sdtPr>
            <w:rPr>
              <w:rFonts w:ascii="Arial" w:hAnsi="Arial" w:cs="Arial"/>
            </w:rPr>
            <w:id w:val="831723350"/>
            <w:placeholder>
              <w:docPart w:val="EC19FC32BBD9431D85DC380BC1F44264"/>
            </w:placeholder>
            <w:showingPlcHdr/>
            <w:text/>
          </w:sdtPr>
          <w:sdtEndPr/>
          <w:sdtContent>
            <w:tc>
              <w:tcPr>
                <w:tcW w:w="5911" w:type="dxa"/>
              </w:tcPr>
              <w:p w:rsidR="00864213" w:rsidRPr="007A047E" w:rsidRDefault="004E2D61" w:rsidP="007A047E">
                <w:pPr>
                  <w:spacing w:before="120" w:after="120"/>
                  <w:rPr>
                    <w:rFonts w:ascii="Arial" w:hAnsi="Arial" w:cs="Arial"/>
                  </w:rPr>
                </w:pPr>
                <w:r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p>
            </w:tc>
          </w:sdtContent>
        </w:sdt>
      </w:tr>
      <w:bookmarkEnd w:id="1"/>
      <w:tr w:rsidR="00FF3178" w:rsidRPr="00FF3178" w:rsidTr="00A56D7A">
        <w:trPr>
          <w:trHeight w:val="431"/>
        </w:trPr>
        <w:tc>
          <w:tcPr>
            <w:tcW w:w="4564" w:type="dxa"/>
          </w:tcPr>
          <w:p w:rsidR="00FF3178" w:rsidRPr="00E45EBF" w:rsidRDefault="00FF3178" w:rsidP="00E14824">
            <w:pPr>
              <w:spacing w:before="120" w:after="60"/>
              <w:jc w:val="left"/>
              <w:rPr>
                <w:rFonts w:ascii="Arial" w:hAnsi="Arial" w:cs="Arial"/>
                <w:i/>
                <w:caps/>
                <w:color w:val="808080"/>
                <w:sz w:val="18"/>
                <w:szCs w:val="18"/>
                <w:lang w:val="en-US"/>
              </w:rPr>
            </w:pPr>
            <w:r w:rsidRPr="00AC2EDC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  <w:lang w:val="en-US"/>
              </w:rPr>
              <w:t>Sprache der Dissertation</w:t>
            </w:r>
            <w:r w:rsidRPr="00E45EBF">
              <w:rPr>
                <w:rFonts w:ascii="Arial" w:hAnsi="Arial" w:cs="Arial"/>
                <w:caps/>
                <w:color w:val="808080"/>
                <w:sz w:val="18"/>
                <w:szCs w:val="18"/>
                <w:lang w:val="en-US"/>
              </w:rPr>
              <w:br/>
            </w:r>
            <w:r w:rsidRPr="00AC2EDC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  <w:lang w:val="en-US"/>
              </w:rPr>
              <w:t>Language of Dissertation</w:t>
            </w:r>
          </w:p>
        </w:tc>
        <w:tc>
          <w:tcPr>
            <w:tcW w:w="5911" w:type="dxa"/>
          </w:tcPr>
          <w:p w:rsidR="00FF3178" w:rsidRPr="007A047E" w:rsidRDefault="006730D2" w:rsidP="007A047E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72655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EC6" w:rsidRPr="007A047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35EC6" w:rsidRPr="007A047E">
              <w:rPr>
                <w:rFonts w:ascii="Arial" w:hAnsi="Arial" w:cs="Arial"/>
              </w:rPr>
              <w:t xml:space="preserve"> </w:t>
            </w:r>
            <w:r w:rsidR="004C385E" w:rsidRPr="007A047E">
              <w:rPr>
                <w:rFonts w:ascii="Arial" w:hAnsi="Arial" w:cs="Arial"/>
              </w:rPr>
              <w:t xml:space="preserve">Deutsch / </w:t>
            </w:r>
            <w:r w:rsidR="00FF3178" w:rsidRPr="00C21067">
              <w:rPr>
                <w:rFonts w:ascii="Arial" w:hAnsi="Arial" w:cs="Arial"/>
                <w:i/>
                <w:color w:val="7F7F7F" w:themeColor="text1" w:themeTint="80"/>
                <w:sz w:val="16"/>
              </w:rPr>
              <w:t>German</w:t>
            </w:r>
          </w:p>
          <w:p w:rsidR="00FF3178" w:rsidRPr="007A047E" w:rsidRDefault="006730D2" w:rsidP="007A047E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26933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EC6" w:rsidRPr="007A047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35EC6" w:rsidRPr="007A047E">
              <w:rPr>
                <w:rFonts w:ascii="Arial" w:hAnsi="Arial" w:cs="Arial"/>
              </w:rPr>
              <w:t xml:space="preserve"> Englis</w:t>
            </w:r>
            <w:r w:rsidR="004C385E" w:rsidRPr="007A047E">
              <w:rPr>
                <w:rFonts w:ascii="Arial" w:hAnsi="Arial" w:cs="Arial"/>
              </w:rPr>
              <w:t>c</w:t>
            </w:r>
            <w:r w:rsidR="00335EC6" w:rsidRPr="007A047E">
              <w:rPr>
                <w:rFonts w:ascii="Arial" w:hAnsi="Arial" w:cs="Arial"/>
              </w:rPr>
              <w:t>h</w:t>
            </w:r>
            <w:r w:rsidR="004C385E" w:rsidRPr="007A047E">
              <w:rPr>
                <w:rFonts w:ascii="Arial" w:hAnsi="Arial" w:cs="Arial"/>
              </w:rPr>
              <w:t xml:space="preserve"> / </w:t>
            </w:r>
            <w:r w:rsidR="004C385E" w:rsidRPr="00C21067">
              <w:rPr>
                <w:rFonts w:ascii="Arial" w:hAnsi="Arial" w:cs="Arial"/>
                <w:i/>
                <w:color w:val="7F7F7F" w:themeColor="text1" w:themeTint="80"/>
                <w:sz w:val="18"/>
              </w:rPr>
              <w:t>English</w:t>
            </w:r>
          </w:p>
        </w:tc>
      </w:tr>
      <w:tr w:rsidR="00864213" w:rsidRPr="00864213" w:rsidTr="00A56D7A">
        <w:trPr>
          <w:trHeight w:val="431"/>
        </w:trPr>
        <w:tc>
          <w:tcPr>
            <w:tcW w:w="4564" w:type="dxa"/>
          </w:tcPr>
          <w:p w:rsidR="00744938" w:rsidRPr="00864213" w:rsidRDefault="00744938" w:rsidP="00D54821">
            <w:pPr>
              <w:spacing w:before="120" w:after="60"/>
              <w:jc w:val="left"/>
              <w:rPr>
                <w:rFonts w:ascii="Arial" w:hAnsi="Arial" w:cs="Arial"/>
                <w:i/>
                <w:caps/>
                <w:color w:val="808080"/>
                <w:sz w:val="18"/>
                <w:szCs w:val="18"/>
                <w:lang w:val="en-US"/>
              </w:rPr>
            </w:pPr>
            <w:r w:rsidRPr="00AC2EDC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  <w:lang w:val="en-US"/>
              </w:rPr>
              <w:t>angestrebter akadem. Titel</w:t>
            </w:r>
            <w:r w:rsidR="00D54821" w:rsidRPr="000C2A7C">
              <w:rPr>
                <w:rFonts w:ascii="Arial" w:hAnsi="Arial" w:cs="Arial"/>
                <w:caps/>
                <w:color w:val="808080"/>
                <w:sz w:val="18"/>
                <w:szCs w:val="18"/>
                <w:lang w:val="en-US"/>
              </w:rPr>
              <w:br/>
            </w:r>
            <w:r w:rsidR="002578CC" w:rsidRPr="00AC2EDC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  <w:lang w:val="en-US"/>
              </w:rPr>
              <w:t>Planned academic Title</w:t>
            </w:r>
          </w:p>
        </w:tc>
        <w:sdt>
          <w:sdtPr>
            <w:rPr>
              <w:rFonts w:ascii="Arial" w:hAnsi="Arial" w:cs="Arial"/>
            </w:rPr>
            <w:alias w:val="Titel"/>
            <w:tag w:val="Titel"/>
            <w:id w:val="-1021474752"/>
            <w:placeholder>
              <w:docPart w:val="D6B5690E56B841C8B0C8994F51922821"/>
            </w:placeholder>
            <w:showingPlcHdr/>
            <w:text/>
          </w:sdtPr>
          <w:sdtEndPr/>
          <w:sdtContent>
            <w:tc>
              <w:tcPr>
                <w:tcW w:w="5911" w:type="dxa"/>
              </w:tcPr>
              <w:p w:rsidR="00864213" w:rsidRPr="007A047E" w:rsidRDefault="00071DED" w:rsidP="007A047E">
                <w:pPr>
                  <w:spacing w:before="120" w:after="120"/>
                  <w:rPr>
                    <w:rFonts w:ascii="Arial" w:hAnsi="Arial" w:cs="Arial"/>
                  </w:rPr>
                </w:pPr>
                <w:r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p>
            </w:tc>
          </w:sdtContent>
        </w:sdt>
      </w:tr>
      <w:tr w:rsidR="00864213" w:rsidRPr="00864213" w:rsidTr="00A56D7A">
        <w:trPr>
          <w:trHeight w:val="411"/>
        </w:trPr>
        <w:tc>
          <w:tcPr>
            <w:tcW w:w="4564" w:type="dxa"/>
          </w:tcPr>
          <w:p w:rsidR="008C7FB5" w:rsidRPr="00B4621B" w:rsidRDefault="008C7FB5" w:rsidP="00B4621B">
            <w:pPr>
              <w:spacing w:before="120" w:after="120"/>
              <w:jc w:val="left"/>
              <w:rPr>
                <w:rFonts w:ascii="Arial" w:hAnsi="Arial" w:cs="Arial"/>
                <w:i/>
                <w:caps/>
                <w:color w:val="808080"/>
                <w:sz w:val="18"/>
                <w:szCs w:val="18"/>
                <w:lang w:val="en-US"/>
              </w:rPr>
            </w:pPr>
            <w:bookmarkStart w:id="3" w:name="_Hlk137552375"/>
            <w:r w:rsidRPr="00B4621B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  <w:lang w:val="en-US"/>
              </w:rPr>
              <w:t>1.Gutacher</w:t>
            </w:r>
            <w:r w:rsidR="00CD0396" w:rsidRPr="00B4621B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  <w:lang w:val="en-US"/>
              </w:rPr>
              <w:t>/</w:t>
            </w:r>
            <w:r w:rsidRPr="00B4621B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  <w:lang w:val="en-US"/>
              </w:rPr>
              <w:t>in</w:t>
            </w:r>
            <w:r w:rsidR="00B4621B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  <w:lang w:val="en-US"/>
              </w:rPr>
              <w:br/>
            </w:r>
            <w:r w:rsidRPr="00B4621B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  <w:lang w:val="en-US"/>
              </w:rPr>
              <w:t>1</w:t>
            </w:r>
            <w:r w:rsidRPr="00B4621B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  <w:vertAlign w:val="superscript"/>
                <w:lang w:val="en-US"/>
              </w:rPr>
              <w:t xml:space="preserve">st </w:t>
            </w:r>
            <w:r w:rsidR="00071DED" w:rsidRPr="00B4621B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  <w:lang w:val="en-US"/>
              </w:rPr>
              <w:t>Reviewe</w:t>
            </w:r>
            <w:r w:rsidRPr="00B4621B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  <w:lang w:val="en-US"/>
              </w:rPr>
              <w:t xml:space="preserve">r </w:t>
            </w:r>
          </w:p>
        </w:tc>
        <w:tc>
          <w:tcPr>
            <w:tcW w:w="5911" w:type="dxa"/>
          </w:tcPr>
          <w:p w:rsidR="008C7FB5" w:rsidRPr="007A047E" w:rsidRDefault="008C7FB5" w:rsidP="007A047E">
            <w:pPr>
              <w:spacing w:before="120"/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t xml:space="preserve">Prof. </w:t>
            </w:r>
            <w:sdt>
              <w:sdtPr>
                <w:rPr>
                  <w:rFonts w:ascii="Arial" w:hAnsi="Arial" w:cs="Arial"/>
                </w:rPr>
                <w:alias w:val="Vorname Name"/>
                <w:tag w:val="Vorname Name"/>
                <w:id w:val="1779914669"/>
                <w:lock w:val="sdtLocked"/>
                <w:placeholder>
                  <w:docPart w:val="384132523BC245A7B3CC0AF7699DA844"/>
                </w:placeholder>
                <w:showingPlcHdr/>
                <w:text/>
              </w:sdtPr>
              <w:sdtEndPr/>
              <w:sdtContent>
                <w:r w:rsidR="004E2D61"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8C7FB5" w:rsidRPr="007A047E" w:rsidRDefault="00C66716" w:rsidP="008C7FB5">
            <w:pPr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t>Hochschule Geisenheim</w:t>
            </w:r>
          </w:p>
          <w:p w:rsidR="00F814C4" w:rsidRPr="007A047E" w:rsidRDefault="00F814C4" w:rsidP="00F814C4">
            <w:pPr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t>Institut</w:t>
            </w:r>
            <w:r w:rsidR="00C66716" w:rsidRPr="007A047E">
              <w:rPr>
                <w:rFonts w:ascii="Arial" w:hAnsi="Arial" w:cs="Arial"/>
              </w:rPr>
              <w:t xml:space="preserve"> f. </w:t>
            </w:r>
            <w:sdt>
              <w:sdtPr>
                <w:rPr>
                  <w:rFonts w:ascii="Arial" w:hAnsi="Arial" w:cs="Arial"/>
                </w:rPr>
                <w:alias w:val="Department"/>
                <w:tag w:val="Department"/>
                <w:id w:val="-1619366792"/>
                <w:placeholder>
                  <w:docPart w:val="DD9F60F786BA4591A3C7E65E62072385"/>
                </w:placeholder>
                <w:showingPlcHdr/>
                <w:text/>
              </w:sdtPr>
              <w:sdtEndPr/>
              <w:sdtContent>
                <w:r w:rsidR="00C66716"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8C7FB5" w:rsidRPr="007A047E" w:rsidRDefault="008C7FB5" w:rsidP="008C7FB5">
            <w:pPr>
              <w:spacing w:after="120"/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t>Von-Lade-Straße 1 | D-65366 Geisenheim</w:t>
            </w:r>
          </w:p>
          <w:p w:rsidR="008C7FB5" w:rsidRPr="00760A12" w:rsidRDefault="007A047E" w:rsidP="008C7FB5">
            <w:pPr>
              <w:rPr>
                <w:rFonts w:ascii="Arial" w:hAnsi="Arial" w:cs="Arial"/>
              </w:rPr>
            </w:pPr>
            <w:r w:rsidRPr="00760A12">
              <w:rPr>
                <w:rFonts w:ascii="Arial" w:hAnsi="Arial" w:cs="Arial"/>
              </w:rPr>
              <w:t>Em</w:t>
            </w:r>
            <w:r w:rsidR="00C66716" w:rsidRPr="00760A12">
              <w:rPr>
                <w:rFonts w:ascii="Arial" w:hAnsi="Arial" w:cs="Arial"/>
              </w:rPr>
              <w:t>ail:</w:t>
            </w:r>
            <w:r w:rsidR="00C66716" w:rsidRPr="00760A12">
              <w:rPr>
                <w:rFonts w:ascii="Arial" w:hAnsi="Arial" w:cs="Arial"/>
                <w:shd w:val="clear" w:color="auto" w:fill="D6E3BC" w:themeFill="accent3" w:themeFillTint="66"/>
              </w:rPr>
              <w:t xml:space="preserve"> </w:t>
            </w:r>
            <w:sdt>
              <w:sdtPr>
                <w:rPr>
                  <w:rFonts w:ascii="Arial" w:hAnsi="Arial" w:cs="Arial"/>
                  <w:shd w:val="clear" w:color="auto" w:fill="D6E3BC" w:themeFill="accent3" w:themeFillTint="66"/>
                </w:rPr>
                <w:alias w:val="Vorname.Nachname@hs-gm.de"/>
                <w:tag w:val="Vorname.NAchname@hs-gm.de"/>
                <w:id w:val="-902284937"/>
                <w:placeholder>
                  <w:docPart w:val="DefaultPlaceholder_-1854013440"/>
                </w:placeholder>
                <w:text/>
              </w:sdtPr>
              <w:sdtEndPr/>
              <w:sdtContent>
                <w:r w:rsidR="008C7FB5" w:rsidRPr="00760A12">
                  <w:rPr>
                    <w:rFonts w:ascii="Arial" w:hAnsi="Arial" w:cs="Arial"/>
                    <w:shd w:val="clear" w:color="auto" w:fill="D6E3BC" w:themeFill="accent3" w:themeFillTint="66"/>
                  </w:rPr>
                  <w:t>Vorname.Nachname@hs-gm.de</w:t>
                </w:r>
              </w:sdtContent>
            </w:sdt>
          </w:p>
          <w:p w:rsidR="00864213" w:rsidRPr="007A047E" w:rsidRDefault="007A047E" w:rsidP="008C7FB5">
            <w:pPr>
              <w:spacing w:after="120"/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  <w:color w:val="000000"/>
                <w14:textFill>
                  <w14:solidFill>
                    <w14:srgbClr w14:val="000000">
                      <w14:lumMod w14:val="65000"/>
                      <w14:lumOff w14:val="35000"/>
                    </w14:srgbClr>
                  </w14:solidFill>
                </w14:textFill>
              </w:rPr>
              <w:sym w:font="Wingdings" w:char="F029"/>
            </w:r>
            <w:r w:rsidR="008C7FB5" w:rsidRPr="007A047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shd w:val="clear" w:color="auto" w:fill="D6E3BC" w:themeFill="accent3" w:themeFillTint="66"/>
                </w:rPr>
                <w:alias w:val="+49 6722 502 extension"/>
                <w:tag w:val="+49 6722 502 extension"/>
                <w:id w:val="514505415"/>
                <w:placeholder>
                  <w:docPart w:val="DefaultPlaceholder_-1854013440"/>
                </w:placeholder>
                <w:text/>
              </w:sdtPr>
              <w:sdtEndPr/>
              <w:sdtContent>
                <w:r w:rsidR="008C7FB5" w:rsidRPr="007A047E">
                  <w:rPr>
                    <w:rFonts w:ascii="Arial" w:hAnsi="Arial" w:cs="Arial"/>
                    <w:shd w:val="clear" w:color="auto" w:fill="D6E3BC" w:themeFill="accent3" w:themeFillTint="66"/>
                  </w:rPr>
                  <w:t>+49 6722 502 Durchwahl</w:t>
                </w:r>
              </w:sdtContent>
            </w:sdt>
          </w:p>
        </w:tc>
      </w:tr>
      <w:tr w:rsidR="00864213" w:rsidRPr="00864213" w:rsidTr="00A56D7A">
        <w:trPr>
          <w:trHeight w:val="431"/>
        </w:trPr>
        <w:tc>
          <w:tcPr>
            <w:tcW w:w="4564" w:type="dxa"/>
            <w:tcBorders>
              <w:bottom w:val="single" w:sz="4" w:space="0" w:color="808080"/>
            </w:tcBorders>
          </w:tcPr>
          <w:p w:rsidR="00864213" w:rsidRPr="00864213" w:rsidRDefault="008C7FB5" w:rsidP="00D54821">
            <w:pPr>
              <w:spacing w:before="120" w:after="120"/>
              <w:jc w:val="left"/>
              <w:rPr>
                <w:rFonts w:ascii="Arial" w:hAnsi="Arial" w:cs="Arial"/>
                <w:caps/>
                <w:color w:val="808080"/>
                <w:sz w:val="18"/>
                <w:szCs w:val="18"/>
                <w:lang w:val="en-US"/>
              </w:rPr>
            </w:pPr>
            <w:r w:rsidRPr="00AC2EDC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  <w:lang w:val="en-US"/>
              </w:rPr>
              <w:t>2.Gutacher</w:t>
            </w:r>
            <w:r w:rsidR="00CD0396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  <w:lang w:val="en-US"/>
              </w:rPr>
              <w:t>/</w:t>
            </w:r>
            <w:r w:rsidRPr="00AC2EDC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  <w:lang w:val="en-US"/>
              </w:rPr>
              <w:t>in</w:t>
            </w:r>
            <w:r w:rsidR="00CD0396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  <w:lang w:val="en-US"/>
              </w:rPr>
              <w:br/>
            </w:r>
            <w:r w:rsidRPr="00AC2EDC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  <w:lang w:val="en-US"/>
              </w:rPr>
              <w:t>2</w:t>
            </w:r>
            <w:r w:rsidRPr="00AC2EDC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  <w:vertAlign w:val="superscript"/>
                <w:lang w:val="en-US"/>
              </w:rPr>
              <w:t xml:space="preserve">nd </w:t>
            </w:r>
            <w:r w:rsidR="00C20BBA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  <w:lang w:val="en-US"/>
              </w:rPr>
              <w:t>Reviewe</w:t>
            </w:r>
            <w:r w:rsidRPr="00AC2EDC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  <w:lang w:val="en-US"/>
              </w:rPr>
              <w:t>r</w:t>
            </w:r>
          </w:p>
        </w:tc>
        <w:tc>
          <w:tcPr>
            <w:tcW w:w="5911" w:type="dxa"/>
            <w:tcBorders>
              <w:bottom w:val="single" w:sz="4" w:space="0" w:color="808080"/>
            </w:tcBorders>
          </w:tcPr>
          <w:p w:rsidR="00C66716" w:rsidRPr="007A047E" w:rsidRDefault="00C66716" w:rsidP="007A047E">
            <w:pPr>
              <w:spacing w:before="120"/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t xml:space="preserve">Prof. </w:t>
            </w:r>
            <w:sdt>
              <w:sdtPr>
                <w:rPr>
                  <w:rFonts w:ascii="Arial" w:hAnsi="Arial" w:cs="Arial"/>
                </w:rPr>
                <w:alias w:val="Vorname Name"/>
                <w:tag w:val="Vorname Name"/>
                <w:id w:val="1128198981"/>
                <w:placeholder>
                  <w:docPart w:val="211EF2DF598247B3B0004A8F4052598B"/>
                </w:placeholder>
                <w:showingPlcHdr/>
                <w:text/>
              </w:sdtPr>
              <w:sdtEndPr/>
              <w:sdtContent>
                <w:r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531682" w:rsidRPr="007A047E" w:rsidRDefault="00531682" w:rsidP="00C66716">
            <w:pPr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t>Universität</w:t>
            </w:r>
            <w:r w:rsidR="00C66716" w:rsidRPr="007A047E">
              <w:rPr>
                <w:rFonts w:ascii="Arial" w:hAnsi="Arial" w:cs="Arial"/>
              </w:rPr>
              <w:t xml:space="preserve">: </w:t>
            </w:r>
            <w:sdt>
              <w:sdtPr>
                <w:rPr>
                  <w:rFonts w:ascii="Arial" w:hAnsi="Arial" w:cs="Arial"/>
                </w:rPr>
                <w:alias w:val="University"/>
                <w:tag w:val="University"/>
                <w:id w:val="-824424502"/>
                <w:placeholder>
                  <w:docPart w:val="90ACAA4EF3DC447FBF2579E3008B9D32"/>
                </w:placeholder>
                <w:showingPlcHdr/>
                <w:text/>
              </w:sdtPr>
              <w:sdtEndPr/>
              <w:sdtContent>
                <w:r w:rsidR="00C66716"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C66716" w:rsidRPr="007A047E" w:rsidRDefault="00C66716" w:rsidP="00C66716">
            <w:pPr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t xml:space="preserve">Institut: </w:t>
            </w:r>
            <w:sdt>
              <w:sdtPr>
                <w:rPr>
                  <w:rFonts w:ascii="Arial" w:hAnsi="Arial" w:cs="Arial"/>
                </w:rPr>
                <w:alias w:val="Fachbereich / Department"/>
                <w:tag w:val="Fachbereich / Department"/>
                <w:id w:val="-734695186"/>
                <w:placeholder>
                  <w:docPart w:val="9E58BEA34F9B4D7389C893A04CBAFCBC"/>
                </w:placeholder>
                <w:showingPlcHdr/>
                <w:text/>
              </w:sdtPr>
              <w:sdtEndPr/>
              <w:sdtContent>
                <w:r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531682" w:rsidRPr="007A047E" w:rsidRDefault="007A047E" w:rsidP="00C66716">
            <w:pPr>
              <w:spacing w:after="120"/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sym w:font="Wingdings" w:char="F02B"/>
            </w:r>
            <w:r w:rsidR="007E3C46" w:rsidRPr="007A047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shd w:val="clear" w:color="auto" w:fill="D6E3BC" w:themeFill="accent3" w:themeFillTint="66"/>
                </w:rPr>
                <w:alias w:val="Bldg., Street, Zip code, City"/>
                <w:tag w:val="Bldg., Street, Zip code, City"/>
                <w:id w:val="147957254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531682" w:rsidRPr="007A047E">
                  <w:rPr>
                    <w:rFonts w:ascii="Arial" w:hAnsi="Arial" w:cs="Arial"/>
                    <w:shd w:val="clear" w:color="auto" w:fill="D6E3BC" w:themeFill="accent3" w:themeFillTint="66"/>
                  </w:rPr>
                  <w:t>Gebäude, Straße Hausnummer | PLZ Stadt</w:t>
                </w:r>
              </w:sdtContent>
            </w:sdt>
          </w:p>
          <w:p w:rsidR="00531682" w:rsidRPr="007A047E" w:rsidRDefault="007A047E" w:rsidP="00531682">
            <w:pPr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t>Em</w:t>
            </w:r>
            <w:r w:rsidR="00531682" w:rsidRPr="007A047E">
              <w:rPr>
                <w:rFonts w:ascii="Arial" w:hAnsi="Arial" w:cs="Arial"/>
              </w:rPr>
              <w:t>ail:</w:t>
            </w:r>
            <w:sdt>
              <w:sdtPr>
                <w:rPr>
                  <w:rFonts w:ascii="Arial" w:hAnsi="Arial" w:cs="Arial"/>
                </w:rPr>
                <w:alias w:val="Enter email address"/>
                <w:tag w:val="Enter email address"/>
                <w:id w:val="757256424"/>
                <w:placeholder>
                  <w:docPart w:val="67ED33D1C3DF4F90A1C5ED8E1C58FAAA"/>
                </w:placeholder>
                <w:showingPlcHdr/>
                <w:text/>
              </w:sdtPr>
              <w:sdtEndPr/>
              <w:sdtContent>
                <w:r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864213" w:rsidRPr="007A047E" w:rsidRDefault="007A047E" w:rsidP="00531682">
            <w:pPr>
              <w:spacing w:after="120"/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  <w:color w:val="000000"/>
                <w14:textFill>
                  <w14:solidFill>
                    <w14:srgbClr w14:val="000000">
                      <w14:lumMod w14:val="65000"/>
                      <w14:lumOff w14:val="35000"/>
                    </w14:srgbClr>
                  </w14:solidFill>
                </w14:textFill>
              </w:rPr>
              <w:sym w:font="Wingdings" w:char="F029"/>
            </w:r>
            <w:r w:rsidR="007E3C46" w:rsidRPr="007A047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shd w:val="clear" w:color="auto" w:fill="D6E3BC" w:themeFill="accent3" w:themeFillTint="66"/>
                </w:rPr>
                <w:alias w:val="enter phone number"/>
                <w:tag w:val="enter phone number"/>
                <w:id w:val="1470938713"/>
                <w:placeholder>
                  <w:docPart w:val="7BCD286FF2484893B1D3D270B9AB53DA"/>
                </w:placeholder>
                <w:showingPlcHdr/>
                <w:text/>
              </w:sdtPr>
              <w:sdtEndPr/>
              <w:sdtContent>
                <w:r w:rsidR="007E3C46"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</w:tc>
      </w:tr>
      <w:tr w:rsidR="00531682" w:rsidRPr="00864213" w:rsidTr="00A56D7A">
        <w:trPr>
          <w:trHeight w:val="431"/>
        </w:trPr>
        <w:tc>
          <w:tcPr>
            <w:tcW w:w="4564" w:type="dxa"/>
            <w:tcBorders>
              <w:top w:val="single" w:sz="4" w:space="0" w:color="808080"/>
              <w:bottom w:val="nil"/>
            </w:tcBorders>
          </w:tcPr>
          <w:p w:rsidR="00531682" w:rsidRPr="00B4621B" w:rsidRDefault="00D54821" w:rsidP="00D54821">
            <w:pPr>
              <w:spacing w:before="120" w:after="120"/>
              <w:jc w:val="left"/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</w:rPr>
            </w:pPr>
            <w:r w:rsidRPr="00CD0396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</w:rPr>
              <w:t>Vorschlag</w:t>
            </w:r>
            <w:r w:rsidR="00B4621B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</w:rPr>
              <w:t xml:space="preserve"> </w:t>
            </w:r>
            <w:r w:rsidRPr="00CD0396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</w:rPr>
              <w:t>3</w:t>
            </w:r>
            <w:r w:rsidR="00531682" w:rsidRPr="00CD0396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</w:rPr>
              <w:t>.</w:t>
            </w:r>
            <w:r w:rsidRPr="00CD0396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</w:rPr>
              <w:t xml:space="preserve"> </w:t>
            </w:r>
            <w:r w:rsidR="00531682" w:rsidRPr="00B4621B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</w:rPr>
              <w:t>Gutacher</w:t>
            </w:r>
            <w:r w:rsidR="00CD0396" w:rsidRPr="00B4621B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</w:rPr>
              <w:t>/</w:t>
            </w:r>
            <w:r w:rsidR="00531682" w:rsidRPr="00B4621B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</w:rPr>
              <w:t>in</w:t>
            </w:r>
            <w:r w:rsidR="00CD0396" w:rsidRPr="00B4621B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</w:rPr>
              <w:br/>
            </w:r>
            <w:r w:rsidR="00CD0396" w:rsidRPr="00B4621B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</w:rPr>
              <w:t>Proposal</w:t>
            </w:r>
            <w:r w:rsidR="00B4621B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</w:rPr>
              <w:t xml:space="preserve"> </w:t>
            </w:r>
            <w:r w:rsidR="00CD0396" w:rsidRPr="00B4621B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</w:rPr>
              <w:t xml:space="preserve"> </w:t>
            </w:r>
            <w:r w:rsidRPr="00B4621B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</w:rPr>
              <w:t>3</w:t>
            </w:r>
            <w:r w:rsidRPr="00B4621B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  <w:vertAlign w:val="superscript"/>
              </w:rPr>
              <w:t>r</w:t>
            </w:r>
            <w:r w:rsidR="00531682" w:rsidRPr="00B4621B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  <w:vertAlign w:val="superscript"/>
              </w:rPr>
              <w:t xml:space="preserve">d </w:t>
            </w:r>
            <w:r w:rsidR="00C20BBA" w:rsidRPr="00B4621B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</w:rPr>
              <w:t>Reviewe</w:t>
            </w:r>
            <w:r w:rsidR="00B4621B" w:rsidRPr="00B4621B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</w:rPr>
              <w:t>r</w:t>
            </w:r>
          </w:p>
        </w:tc>
        <w:tc>
          <w:tcPr>
            <w:tcW w:w="5911" w:type="dxa"/>
            <w:tcBorders>
              <w:top w:val="single" w:sz="4" w:space="0" w:color="808080"/>
              <w:bottom w:val="nil"/>
            </w:tcBorders>
          </w:tcPr>
          <w:p w:rsidR="007A047E" w:rsidRPr="007A047E" w:rsidRDefault="007A047E" w:rsidP="007A047E">
            <w:pPr>
              <w:spacing w:before="120"/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t xml:space="preserve">Prof. </w:t>
            </w:r>
            <w:sdt>
              <w:sdtPr>
                <w:rPr>
                  <w:rFonts w:ascii="Arial" w:hAnsi="Arial" w:cs="Arial"/>
                </w:rPr>
                <w:alias w:val="Vorname Name"/>
                <w:tag w:val="Vorname Name"/>
                <w:id w:val="-1274633058"/>
                <w:placeholder>
                  <w:docPart w:val="2150AD0E99584615B1D49AF695D615AB"/>
                </w:placeholder>
                <w:showingPlcHdr/>
                <w:text/>
              </w:sdtPr>
              <w:sdtEndPr/>
              <w:sdtContent>
                <w:r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7A047E" w:rsidRPr="007A047E" w:rsidRDefault="007A047E" w:rsidP="007A047E">
            <w:pPr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t xml:space="preserve">Universität: </w:t>
            </w:r>
            <w:sdt>
              <w:sdtPr>
                <w:rPr>
                  <w:rFonts w:ascii="Arial" w:hAnsi="Arial" w:cs="Arial"/>
                </w:rPr>
                <w:alias w:val="University"/>
                <w:tag w:val="University"/>
                <w:id w:val="-1331447904"/>
                <w:placeholder>
                  <w:docPart w:val="8E6790AE1BA744C689EB57E1131362B3"/>
                </w:placeholder>
                <w:showingPlcHdr/>
                <w:text/>
              </w:sdtPr>
              <w:sdtEndPr/>
              <w:sdtContent>
                <w:r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7A047E" w:rsidRPr="007A047E" w:rsidRDefault="007A047E" w:rsidP="007A047E">
            <w:pPr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t xml:space="preserve">Institut: </w:t>
            </w:r>
            <w:sdt>
              <w:sdtPr>
                <w:rPr>
                  <w:rFonts w:ascii="Arial" w:hAnsi="Arial" w:cs="Arial"/>
                </w:rPr>
                <w:alias w:val="Fachbereich / Department"/>
                <w:tag w:val="Fachbereich / Department"/>
                <w:id w:val="-644436873"/>
                <w:placeholder>
                  <w:docPart w:val="1628D69431F54152AC79298F23BCB2B1"/>
                </w:placeholder>
                <w:showingPlcHdr/>
                <w:text/>
              </w:sdtPr>
              <w:sdtEndPr/>
              <w:sdtContent>
                <w:r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7A047E" w:rsidRPr="007A047E" w:rsidRDefault="007A047E" w:rsidP="007A047E">
            <w:pPr>
              <w:spacing w:after="120"/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sym w:font="Wingdings" w:char="F02B"/>
            </w:r>
            <w:r w:rsidRPr="007A047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shd w:val="clear" w:color="auto" w:fill="D6E3BC" w:themeFill="accent3" w:themeFillTint="66"/>
                </w:rPr>
                <w:alias w:val="Bldg., Street, Zip code, City"/>
                <w:tag w:val="Bldg., Street, Zip code, City"/>
                <w:id w:val="-985546602"/>
                <w:placeholder>
                  <w:docPart w:val="8E6790AE1BA744C689EB57E1131362B3"/>
                </w:placeholder>
                <w:text/>
              </w:sdtPr>
              <w:sdtEndPr/>
              <w:sdtContent>
                <w:r w:rsidRPr="007A047E">
                  <w:rPr>
                    <w:rFonts w:ascii="Arial" w:hAnsi="Arial" w:cs="Arial"/>
                    <w:shd w:val="clear" w:color="auto" w:fill="D6E3BC" w:themeFill="accent3" w:themeFillTint="66"/>
                  </w:rPr>
                  <w:t>Gebäude, Straße Hausnummer | PLZ Stadt</w:t>
                </w:r>
              </w:sdtContent>
            </w:sdt>
          </w:p>
          <w:p w:rsidR="007A047E" w:rsidRPr="007A047E" w:rsidRDefault="007A047E" w:rsidP="007A047E">
            <w:pPr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t>Email:</w:t>
            </w:r>
            <w:sdt>
              <w:sdtPr>
                <w:rPr>
                  <w:rFonts w:ascii="Arial" w:hAnsi="Arial" w:cs="Arial"/>
                </w:rPr>
                <w:alias w:val="Enter email address"/>
                <w:tag w:val="Enter email address"/>
                <w:id w:val="-1405686102"/>
                <w:placeholder>
                  <w:docPart w:val="8E6790AE1BA744C689EB57E1131362B3"/>
                </w:placeholder>
                <w:showingPlcHdr/>
                <w:text/>
              </w:sdtPr>
              <w:sdtEndPr/>
              <w:sdtContent>
                <w:r w:rsidR="00563CFD"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531682" w:rsidRPr="007A047E" w:rsidRDefault="007A047E" w:rsidP="007A047E">
            <w:pPr>
              <w:spacing w:after="120"/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  <w:color w:val="000000"/>
                <w14:textFill>
                  <w14:solidFill>
                    <w14:srgbClr w14:val="000000">
                      <w14:lumMod w14:val="65000"/>
                      <w14:lumOff w14:val="35000"/>
                    </w14:srgbClr>
                  </w14:solidFill>
                </w14:textFill>
              </w:rPr>
              <w:sym w:font="Wingdings" w:char="F029"/>
            </w:r>
            <w:r w:rsidRPr="007A047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shd w:val="clear" w:color="auto" w:fill="D6E3BC" w:themeFill="accent3" w:themeFillTint="66"/>
                </w:rPr>
                <w:alias w:val="enter phone number"/>
                <w:tag w:val="enter phone number"/>
                <w:id w:val="1550952061"/>
                <w:placeholder>
                  <w:docPart w:val="322DC3A0B69346A38D665E7FDA29E82A"/>
                </w:placeholder>
                <w:showingPlcHdr/>
                <w:text/>
              </w:sdtPr>
              <w:sdtEndPr/>
              <w:sdtContent>
                <w:r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</w:tc>
      </w:tr>
      <w:bookmarkEnd w:id="2"/>
      <w:bookmarkEnd w:id="3"/>
      <w:tr w:rsidR="00C56F16" w:rsidRPr="00CD0396" w:rsidTr="00A56D7A">
        <w:trPr>
          <w:trHeight w:val="411"/>
        </w:trPr>
        <w:tc>
          <w:tcPr>
            <w:tcW w:w="4564" w:type="dxa"/>
            <w:tcBorders>
              <w:top w:val="nil"/>
              <w:bottom w:val="single" w:sz="4" w:space="0" w:color="808080"/>
            </w:tcBorders>
          </w:tcPr>
          <w:p w:rsidR="00C56F16" w:rsidRDefault="00C56F16" w:rsidP="00C20BBA">
            <w:pPr>
              <w:spacing w:after="12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5911" w:type="dxa"/>
            <w:tcBorders>
              <w:top w:val="nil"/>
              <w:bottom w:val="single" w:sz="4" w:space="0" w:color="808080"/>
            </w:tcBorders>
          </w:tcPr>
          <w:p w:rsidR="00C56F16" w:rsidRPr="00C20BBA" w:rsidRDefault="006730D2" w:rsidP="00C20BBA">
            <w:pPr>
              <w:spacing w:after="120" w:line="180" w:lineRule="atLeast"/>
              <w:jc w:val="left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b/>
                  <w:sz w:val="24"/>
                  <w:lang w:val="en-US"/>
                </w:rPr>
                <w:id w:val="-66717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BBA">
                  <w:rPr>
                    <w:rFonts w:ascii="MS Gothic" w:eastAsia="MS Gothic" w:hAnsi="MS Gothic" w:cs="Arial" w:hint="eastAsia"/>
                    <w:b/>
                    <w:sz w:val="24"/>
                    <w:lang w:val="en-US"/>
                  </w:rPr>
                  <w:t>☐</w:t>
                </w:r>
              </w:sdtContent>
            </w:sdt>
            <w:r w:rsidR="00C20BBA" w:rsidRPr="00C20BBA">
              <w:rPr>
                <w:rFonts w:ascii="Arial" w:hAnsi="Arial" w:cs="Arial"/>
                <w:lang w:val="en-US"/>
              </w:rPr>
              <w:t xml:space="preserve"> </w:t>
            </w:r>
            <w:r w:rsidR="00C20BBA">
              <w:rPr>
                <w:rFonts w:ascii="Arial" w:hAnsi="Arial" w:cs="Arial"/>
                <w:lang w:val="en-US"/>
              </w:rPr>
              <w:t xml:space="preserve"> </w:t>
            </w:r>
            <w:r w:rsidR="00C56F16" w:rsidRPr="00C20BBA">
              <w:rPr>
                <w:rFonts w:ascii="Arial" w:hAnsi="Arial" w:cs="Arial"/>
                <w:lang w:val="en-US"/>
              </w:rPr>
              <w:t xml:space="preserve">kurzer CV </w:t>
            </w:r>
            <w:r w:rsidR="00C20BBA" w:rsidRPr="00C20BBA">
              <w:rPr>
                <w:rFonts w:ascii="Arial" w:hAnsi="Arial" w:cs="Arial"/>
                <w:lang w:val="en-US"/>
              </w:rPr>
              <w:t xml:space="preserve">&amp; </w:t>
            </w:r>
            <w:r w:rsidR="00DC23FB">
              <w:rPr>
                <w:rFonts w:ascii="Arial" w:hAnsi="Arial" w:cs="Arial"/>
                <w:lang w:val="en-US"/>
              </w:rPr>
              <w:t>L</w:t>
            </w:r>
            <w:r w:rsidR="00C20BBA" w:rsidRPr="00C20BBA">
              <w:rPr>
                <w:rFonts w:ascii="Arial" w:hAnsi="Arial" w:cs="Arial"/>
                <w:lang w:val="en-US"/>
              </w:rPr>
              <w:t>ink zu Publikationsliste</w:t>
            </w:r>
            <w:r w:rsidR="00C56F16" w:rsidRPr="00C20BBA">
              <w:rPr>
                <w:rFonts w:ascii="Arial" w:hAnsi="Arial" w:cs="Arial"/>
                <w:lang w:val="en-US"/>
              </w:rPr>
              <w:t xml:space="preserve"> </w:t>
            </w:r>
            <w:r w:rsidR="00C20BBA">
              <w:rPr>
                <w:rFonts w:ascii="Arial" w:hAnsi="Arial" w:cs="Arial"/>
                <w:lang w:val="en-US"/>
              </w:rPr>
              <w:br/>
            </w:r>
            <w:r w:rsidR="00C20BBA">
              <w:rPr>
                <w:rFonts w:ascii="Arial" w:hAnsi="Arial" w:cs="Arial"/>
                <w:i/>
                <w:color w:val="7F7F7F" w:themeColor="text1" w:themeTint="80"/>
                <w:lang w:val="en-US"/>
              </w:rPr>
              <w:t xml:space="preserve">      </w:t>
            </w:r>
            <w:r w:rsidR="00C56F16" w:rsidRPr="00C20BBA"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  <w:t>short CV</w:t>
            </w:r>
            <w:r w:rsidR="009B5C33"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  <w:t xml:space="preserve"> &amp; </w:t>
            </w:r>
            <w:r w:rsidR="00C20BBA" w:rsidRPr="00C20BBA"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  <w:t xml:space="preserve">link to publication </w:t>
            </w:r>
            <w:r w:rsidR="00C20BBA"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  <w:t>list</w:t>
            </w:r>
          </w:p>
        </w:tc>
      </w:tr>
      <w:tr w:rsidR="00652C11" w:rsidRPr="00864213" w:rsidTr="00A56D7A">
        <w:trPr>
          <w:trHeight w:val="411"/>
        </w:trPr>
        <w:tc>
          <w:tcPr>
            <w:tcW w:w="4564" w:type="dxa"/>
            <w:tcBorders>
              <w:bottom w:val="single" w:sz="4" w:space="0" w:color="808080"/>
            </w:tcBorders>
          </w:tcPr>
          <w:p w:rsidR="00652C11" w:rsidRPr="00E8213D" w:rsidRDefault="00B4621B" w:rsidP="00043487">
            <w:pPr>
              <w:spacing w:line="240" w:lineRule="exact"/>
              <w:jc w:val="left"/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</w:rPr>
            </w:pPr>
            <w:r w:rsidRPr="00E8213D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</w:rPr>
              <w:t xml:space="preserve">Vorschlag </w:t>
            </w:r>
            <w:r w:rsidR="00652C11" w:rsidRPr="00E8213D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</w:rPr>
              <w:t>Prüfer</w:t>
            </w:r>
            <w:r w:rsidRPr="00E8213D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</w:rPr>
              <w:t>/</w:t>
            </w:r>
            <w:r w:rsidR="00652C11" w:rsidRPr="00E8213D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</w:rPr>
              <w:t>in 1</w:t>
            </w:r>
          </w:p>
          <w:p w:rsidR="00652C11" w:rsidRPr="00E8213D" w:rsidRDefault="00652C11" w:rsidP="00D97981">
            <w:pPr>
              <w:spacing w:line="240" w:lineRule="exact"/>
              <w:jc w:val="left"/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</w:rPr>
            </w:pPr>
            <w:r w:rsidRPr="00E8213D">
              <w:rPr>
                <w:rFonts w:ascii="Arial" w:hAnsi="Arial" w:cs="Arial"/>
                <w:i/>
                <w:caps/>
                <w:color w:val="31849B" w:themeColor="accent5" w:themeShade="BF"/>
                <w:sz w:val="16"/>
                <w:szCs w:val="18"/>
              </w:rPr>
              <w:t>Bei Promotion</w:t>
            </w:r>
            <w:r w:rsidR="00A56D7A" w:rsidRPr="00E8213D">
              <w:rPr>
                <w:rFonts w:ascii="Arial" w:hAnsi="Arial" w:cs="Arial"/>
                <w:i/>
                <w:caps/>
                <w:color w:val="31849B" w:themeColor="accent5" w:themeShade="BF"/>
                <w:sz w:val="16"/>
                <w:szCs w:val="18"/>
              </w:rPr>
              <w:t xml:space="preserve">en mit </w:t>
            </w:r>
            <w:r w:rsidR="00D82878">
              <w:rPr>
                <w:rFonts w:ascii="Arial" w:hAnsi="Arial" w:cs="Arial"/>
                <w:i/>
                <w:caps/>
                <w:color w:val="31849B" w:themeColor="accent5" w:themeShade="BF"/>
                <w:sz w:val="16"/>
                <w:szCs w:val="18"/>
              </w:rPr>
              <w:t>JLU GIEßen</w:t>
            </w:r>
            <w:r w:rsidRPr="00E8213D">
              <w:rPr>
                <w:rFonts w:ascii="Arial" w:hAnsi="Arial" w:cs="Arial"/>
                <w:i/>
                <w:caps/>
                <w:color w:val="31849B" w:themeColor="accent5" w:themeShade="BF"/>
                <w:sz w:val="16"/>
                <w:szCs w:val="18"/>
              </w:rPr>
              <w:t xml:space="preserve"> </w:t>
            </w:r>
            <w:r w:rsidR="00A56D7A" w:rsidRPr="00E8213D">
              <w:rPr>
                <w:rFonts w:ascii="Arial" w:hAnsi="Arial" w:cs="Arial"/>
                <w:i/>
                <w:caps/>
                <w:color w:val="31849B" w:themeColor="accent5" w:themeShade="BF"/>
                <w:sz w:val="16"/>
                <w:szCs w:val="18"/>
              </w:rPr>
              <w:t>muss</w:t>
            </w:r>
            <w:r w:rsidRPr="00E8213D">
              <w:rPr>
                <w:rFonts w:ascii="Arial" w:hAnsi="Arial" w:cs="Arial"/>
                <w:i/>
                <w:caps/>
                <w:color w:val="31849B" w:themeColor="accent5" w:themeShade="BF"/>
                <w:sz w:val="16"/>
                <w:szCs w:val="18"/>
              </w:rPr>
              <w:t xml:space="preserve"> d</w:t>
            </w:r>
            <w:r w:rsidR="00A56D7A" w:rsidRPr="00E8213D">
              <w:rPr>
                <w:rFonts w:ascii="Arial" w:hAnsi="Arial" w:cs="Arial"/>
                <w:i/>
                <w:caps/>
                <w:color w:val="31849B" w:themeColor="accent5" w:themeShade="BF"/>
                <w:sz w:val="16"/>
                <w:szCs w:val="18"/>
              </w:rPr>
              <w:t>ie</w:t>
            </w:r>
            <w:r w:rsidRPr="00E8213D">
              <w:rPr>
                <w:rFonts w:ascii="Arial" w:hAnsi="Arial" w:cs="Arial"/>
                <w:i/>
                <w:caps/>
                <w:color w:val="31849B" w:themeColor="accent5" w:themeShade="BF"/>
                <w:sz w:val="16"/>
                <w:szCs w:val="18"/>
              </w:rPr>
              <w:t xml:space="preserve"> Prüf</w:t>
            </w:r>
            <w:r w:rsidR="00416327" w:rsidRPr="00E8213D">
              <w:rPr>
                <w:rFonts w:ascii="Arial" w:hAnsi="Arial" w:cs="Arial"/>
                <w:i/>
                <w:caps/>
                <w:color w:val="31849B" w:themeColor="accent5" w:themeShade="BF"/>
                <w:sz w:val="16"/>
                <w:szCs w:val="18"/>
              </w:rPr>
              <w:t>ungs</w:t>
            </w:r>
            <w:r w:rsidRPr="00E8213D">
              <w:rPr>
                <w:rFonts w:ascii="Arial" w:hAnsi="Arial" w:cs="Arial"/>
                <w:i/>
                <w:caps/>
                <w:color w:val="31849B" w:themeColor="accent5" w:themeShade="BF"/>
                <w:sz w:val="16"/>
                <w:szCs w:val="18"/>
              </w:rPr>
              <w:t xml:space="preserve">vertretung </w:t>
            </w:r>
            <w:r w:rsidR="00A56D7A" w:rsidRPr="00E8213D">
              <w:rPr>
                <w:rFonts w:ascii="Arial" w:hAnsi="Arial" w:cs="Arial"/>
                <w:i/>
                <w:caps/>
                <w:color w:val="31849B" w:themeColor="accent5" w:themeShade="BF"/>
                <w:sz w:val="16"/>
                <w:szCs w:val="18"/>
              </w:rPr>
              <w:t>mit de</w:t>
            </w:r>
            <w:r w:rsidR="00416327" w:rsidRPr="00E8213D">
              <w:rPr>
                <w:rFonts w:ascii="Arial" w:hAnsi="Arial" w:cs="Arial"/>
                <w:i/>
                <w:caps/>
                <w:color w:val="31849B" w:themeColor="accent5" w:themeShade="BF"/>
                <w:sz w:val="16"/>
                <w:szCs w:val="18"/>
              </w:rPr>
              <w:t>m jeweiligen</w:t>
            </w:r>
            <w:r w:rsidR="00A56D7A" w:rsidRPr="00E8213D">
              <w:rPr>
                <w:rFonts w:ascii="Arial" w:hAnsi="Arial" w:cs="Arial"/>
                <w:i/>
                <w:caps/>
                <w:color w:val="31849B" w:themeColor="accent5" w:themeShade="BF"/>
                <w:sz w:val="16"/>
                <w:szCs w:val="18"/>
              </w:rPr>
              <w:t xml:space="preserve"> </w:t>
            </w:r>
            <w:r w:rsidRPr="00E8213D">
              <w:rPr>
                <w:rFonts w:ascii="Arial" w:hAnsi="Arial" w:cs="Arial"/>
                <w:i/>
                <w:caps/>
                <w:color w:val="31849B" w:themeColor="accent5" w:themeShade="BF"/>
                <w:sz w:val="16"/>
                <w:szCs w:val="18"/>
              </w:rPr>
              <w:t xml:space="preserve">Fb </w:t>
            </w:r>
            <w:r w:rsidR="00416327" w:rsidRPr="00E8213D">
              <w:rPr>
                <w:rFonts w:ascii="Arial" w:hAnsi="Arial" w:cs="Arial"/>
                <w:i/>
                <w:caps/>
                <w:color w:val="31849B" w:themeColor="accent5" w:themeShade="BF"/>
                <w:sz w:val="16"/>
                <w:szCs w:val="18"/>
              </w:rPr>
              <w:t>abgesti</w:t>
            </w:r>
            <w:r w:rsidR="006730D2">
              <w:rPr>
                <w:rFonts w:ascii="Arial" w:hAnsi="Arial" w:cs="Arial"/>
                <w:i/>
                <w:caps/>
                <w:color w:val="31849B" w:themeColor="accent5" w:themeShade="BF"/>
                <w:sz w:val="16"/>
                <w:szCs w:val="18"/>
              </w:rPr>
              <w:t>M</w:t>
            </w:r>
            <w:r w:rsidR="00416327" w:rsidRPr="00E8213D">
              <w:rPr>
                <w:rFonts w:ascii="Arial" w:hAnsi="Arial" w:cs="Arial"/>
                <w:i/>
                <w:caps/>
                <w:color w:val="31849B" w:themeColor="accent5" w:themeShade="BF"/>
                <w:sz w:val="16"/>
                <w:szCs w:val="18"/>
              </w:rPr>
              <w:t>mt werden</w:t>
            </w:r>
            <w:r w:rsidRPr="00E8213D">
              <w:rPr>
                <w:rFonts w:ascii="Arial" w:hAnsi="Arial" w:cs="Arial"/>
                <w:i/>
                <w:caps/>
                <w:color w:val="31849B" w:themeColor="accent5" w:themeShade="BF"/>
                <w:sz w:val="16"/>
                <w:szCs w:val="18"/>
              </w:rPr>
              <w:br/>
            </w:r>
            <w:r w:rsidR="00B4621B" w:rsidRPr="00E8213D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</w:rPr>
              <w:t xml:space="preserve">Proposal </w:t>
            </w:r>
            <w:r w:rsidRPr="00E8213D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</w:rPr>
              <w:t>Examiner 1</w:t>
            </w:r>
            <w:r w:rsidR="00E8213D" w:rsidRPr="00E8213D">
              <w:t xml:space="preserve"> </w:t>
            </w:r>
            <w:r w:rsidR="00E8213D" w:rsidRPr="00E8213D">
              <w:br/>
            </w:r>
            <w:r w:rsidR="00E8213D" w:rsidRPr="00E8213D">
              <w:rPr>
                <w:rFonts w:ascii="Arial" w:hAnsi="Arial" w:cs="Arial"/>
                <w:caps/>
                <w:color w:val="31849B" w:themeColor="accent5" w:themeShade="BF"/>
                <w:sz w:val="16"/>
              </w:rPr>
              <w:t>For doctorates w</w:t>
            </w:r>
            <w:r w:rsidR="00E8213D">
              <w:rPr>
                <w:rFonts w:ascii="Arial" w:hAnsi="Arial" w:cs="Arial"/>
                <w:caps/>
                <w:color w:val="31849B" w:themeColor="accent5" w:themeShade="BF"/>
                <w:sz w:val="16"/>
              </w:rPr>
              <w:t xml:space="preserve">ith </w:t>
            </w:r>
            <w:r w:rsidR="00D82878">
              <w:rPr>
                <w:rFonts w:ascii="Arial" w:hAnsi="Arial" w:cs="Arial"/>
                <w:caps/>
                <w:color w:val="31849B" w:themeColor="accent5" w:themeShade="BF"/>
                <w:sz w:val="16"/>
              </w:rPr>
              <w:t>JLU Gie</w:t>
            </w:r>
            <w:r w:rsidR="007745E5">
              <w:rPr>
                <w:rFonts w:ascii="Arial" w:hAnsi="Arial" w:cs="Arial"/>
                <w:caps/>
                <w:color w:val="31849B" w:themeColor="accent5" w:themeShade="BF"/>
                <w:sz w:val="16"/>
              </w:rPr>
              <w:t>SS</w:t>
            </w:r>
            <w:r w:rsidR="00D82878">
              <w:rPr>
                <w:rFonts w:ascii="Arial" w:hAnsi="Arial" w:cs="Arial"/>
                <w:caps/>
                <w:color w:val="31849B" w:themeColor="accent5" w:themeShade="BF"/>
                <w:sz w:val="16"/>
              </w:rPr>
              <w:t>en</w:t>
            </w:r>
            <w:r w:rsidR="00E8213D" w:rsidRPr="00E8213D">
              <w:rPr>
                <w:rFonts w:ascii="Arial" w:hAnsi="Arial" w:cs="Arial"/>
                <w:caps/>
                <w:color w:val="31849B" w:themeColor="accent5" w:themeShade="BF"/>
                <w:sz w:val="16"/>
              </w:rPr>
              <w:t>, the examin</w:t>
            </w:r>
            <w:r w:rsidR="00E8213D">
              <w:rPr>
                <w:rFonts w:ascii="Arial" w:hAnsi="Arial" w:cs="Arial"/>
                <w:caps/>
                <w:color w:val="31849B" w:themeColor="accent5" w:themeShade="BF"/>
                <w:sz w:val="16"/>
              </w:rPr>
              <w:t>er</w:t>
            </w:r>
            <w:r w:rsidR="00E8213D" w:rsidRPr="00E8213D">
              <w:rPr>
                <w:rFonts w:ascii="Arial" w:hAnsi="Arial" w:cs="Arial"/>
                <w:caps/>
                <w:color w:val="31849B" w:themeColor="accent5" w:themeShade="BF"/>
                <w:sz w:val="16"/>
              </w:rPr>
              <w:t xml:space="preserve"> must be coordinated with the respective faculty</w:t>
            </w:r>
          </w:p>
        </w:tc>
        <w:tc>
          <w:tcPr>
            <w:tcW w:w="5911" w:type="dxa"/>
            <w:tcBorders>
              <w:bottom w:val="single" w:sz="4" w:space="0" w:color="808080"/>
            </w:tcBorders>
          </w:tcPr>
          <w:p w:rsidR="00652C11" w:rsidRPr="007A047E" w:rsidRDefault="00652C11" w:rsidP="00043487">
            <w:pPr>
              <w:spacing w:before="120"/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t xml:space="preserve">Prof. </w:t>
            </w:r>
            <w:sdt>
              <w:sdtPr>
                <w:rPr>
                  <w:rFonts w:ascii="Arial" w:hAnsi="Arial" w:cs="Arial"/>
                </w:rPr>
                <w:alias w:val="Vorname Name"/>
                <w:tag w:val="Vorname Name"/>
                <w:id w:val="-1997790400"/>
                <w:placeholder>
                  <w:docPart w:val="CA97F6511F9C4AEBB1DD64435E102ED3"/>
                </w:placeholder>
                <w:showingPlcHdr/>
                <w:text/>
              </w:sdtPr>
              <w:sdtEndPr/>
              <w:sdtContent>
                <w:r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652C11" w:rsidRPr="007A047E" w:rsidRDefault="00652C11" w:rsidP="00043487">
            <w:pPr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t xml:space="preserve">Universität: </w:t>
            </w:r>
            <w:sdt>
              <w:sdtPr>
                <w:rPr>
                  <w:rFonts w:ascii="Arial" w:hAnsi="Arial" w:cs="Arial"/>
                </w:rPr>
                <w:alias w:val="University"/>
                <w:tag w:val="University"/>
                <w:id w:val="-1374149710"/>
                <w:placeholder>
                  <w:docPart w:val="0244B1BDEBE34FBC908133E645F93AAE"/>
                </w:placeholder>
                <w:showingPlcHdr/>
                <w:text/>
              </w:sdtPr>
              <w:sdtEndPr/>
              <w:sdtContent>
                <w:r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652C11" w:rsidRPr="007A047E" w:rsidRDefault="00652C11" w:rsidP="00043487">
            <w:pPr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t xml:space="preserve">Institut: </w:t>
            </w:r>
            <w:sdt>
              <w:sdtPr>
                <w:rPr>
                  <w:rFonts w:ascii="Arial" w:hAnsi="Arial" w:cs="Arial"/>
                </w:rPr>
                <w:alias w:val="Fachbereich / Department"/>
                <w:tag w:val="Fachbereich / Department"/>
                <w:id w:val="-1167784139"/>
                <w:placeholder>
                  <w:docPart w:val="CA78BB6FE3C746669803DA25276FCF62"/>
                </w:placeholder>
                <w:showingPlcHdr/>
                <w:text/>
              </w:sdtPr>
              <w:sdtEndPr/>
              <w:sdtContent>
                <w:r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652C11" w:rsidRPr="007A047E" w:rsidRDefault="00652C11" w:rsidP="00043487">
            <w:pPr>
              <w:spacing w:after="120"/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sym w:font="Wingdings" w:char="F02B"/>
            </w:r>
            <w:r w:rsidRPr="007A047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shd w:val="clear" w:color="auto" w:fill="D6E3BC" w:themeFill="accent3" w:themeFillTint="66"/>
                </w:rPr>
                <w:alias w:val="Bldg., Street, Zip code, City"/>
                <w:tag w:val="Bldg., Street, Zip code, City"/>
                <w:id w:val="-1168547675"/>
                <w:placeholder>
                  <w:docPart w:val="0244B1BDEBE34FBC908133E645F93AAE"/>
                </w:placeholder>
                <w:text/>
              </w:sdtPr>
              <w:sdtEndPr/>
              <w:sdtContent>
                <w:r w:rsidRPr="007A047E">
                  <w:rPr>
                    <w:rFonts w:ascii="Arial" w:hAnsi="Arial" w:cs="Arial"/>
                    <w:shd w:val="clear" w:color="auto" w:fill="D6E3BC" w:themeFill="accent3" w:themeFillTint="66"/>
                  </w:rPr>
                  <w:t>Gebäude, Straße Hausnummer | PLZ Stadt</w:t>
                </w:r>
              </w:sdtContent>
            </w:sdt>
          </w:p>
          <w:p w:rsidR="00652C11" w:rsidRPr="007A047E" w:rsidRDefault="00652C11" w:rsidP="00043487">
            <w:pPr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</w:rPr>
              <w:t>Email:</w:t>
            </w:r>
            <w:sdt>
              <w:sdtPr>
                <w:rPr>
                  <w:rFonts w:ascii="Arial" w:hAnsi="Arial" w:cs="Arial"/>
                </w:rPr>
                <w:alias w:val="Enter email address"/>
                <w:tag w:val="Enter email address"/>
                <w:id w:val="-250896983"/>
                <w:placeholder>
                  <w:docPart w:val="0244B1BDEBE34FBC908133E645F93AAE"/>
                </w:placeholder>
                <w:showingPlcHdr/>
                <w:text/>
              </w:sdtPr>
              <w:sdtEndPr/>
              <w:sdtContent>
                <w:r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652C11" w:rsidRPr="007A047E" w:rsidRDefault="00652C11" w:rsidP="00043487">
            <w:pPr>
              <w:spacing w:after="120"/>
              <w:rPr>
                <w:rFonts w:ascii="Arial" w:hAnsi="Arial" w:cs="Arial"/>
              </w:rPr>
            </w:pPr>
            <w:r w:rsidRPr="007A047E">
              <w:rPr>
                <w:rFonts w:ascii="Arial" w:hAnsi="Arial" w:cs="Arial"/>
                <w:color w:val="000000"/>
                <w14:textFill>
                  <w14:solidFill>
                    <w14:srgbClr w14:val="000000">
                      <w14:lumMod w14:val="65000"/>
                      <w14:lumOff w14:val="35000"/>
                    </w14:srgbClr>
                  </w14:solidFill>
                </w14:textFill>
              </w:rPr>
              <w:sym w:font="Wingdings" w:char="F029"/>
            </w:r>
            <w:r w:rsidRPr="007A047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shd w:val="clear" w:color="auto" w:fill="D6E3BC" w:themeFill="accent3" w:themeFillTint="66"/>
                </w:rPr>
                <w:alias w:val="enter phone number"/>
                <w:tag w:val="enter phone number"/>
                <w:id w:val="-1095551679"/>
                <w:placeholder>
                  <w:docPart w:val="0884FD9CB8584B21BE78ECFEAB893C26"/>
                </w:placeholder>
                <w:showingPlcHdr/>
                <w:text/>
              </w:sdtPr>
              <w:sdtEndPr/>
              <w:sdtContent>
                <w:r w:rsidRPr="007A047E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</w:tc>
      </w:tr>
    </w:tbl>
    <w:p w:rsidR="00417295" w:rsidRDefault="00417295"/>
    <w:p w:rsidR="00417295" w:rsidRDefault="00417295"/>
    <w:p w:rsidR="00417295" w:rsidRDefault="00417295"/>
    <w:tbl>
      <w:tblPr>
        <w:tblStyle w:val="Tabellenraster1"/>
        <w:tblW w:w="10475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820"/>
        <w:gridCol w:w="1744"/>
        <w:gridCol w:w="5911"/>
      </w:tblGrid>
      <w:tr w:rsidR="00652C11" w:rsidRPr="00864213" w:rsidTr="00A56D7A">
        <w:trPr>
          <w:trHeight w:val="411"/>
        </w:trPr>
        <w:tc>
          <w:tcPr>
            <w:tcW w:w="4564" w:type="dxa"/>
            <w:gridSpan w:val="2"/>
            <w:tcBorders>
              <w:top w:val="single" w:sz="4" w:space="0" w:color="808080"/>
              <w:bottom w:val="single" w:sz="12" w:space="0" w:color="808080"/>
            </w:tcBorders>
          </w:tcPr>
          <w:p w:rsidR="00B4621B" w:rsidRPr="00D82878" w:rsidRDefault="00B4621B" w:rsidP="00B4621B">
            <w:pPr>
              <w:spacing w:line="240" w:lineRule="exact"/>
              <w:jc w:val="left"/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</w:rPr>
            </w:pPr>
            <w:r w:rsidRPr="00D82878">
              <w:rPr>
                <w:rFonts w:ascii="Arial" w:hAnsi="Arial" w:cs="Arial"/>
                <w:caps/>
                <w:color w:val="595959" w:themeColor="text1" w:themeTint="A6"/>
                <w:sz w:val="18"/>
                <w:szCs w:val="18"/>
              </w:rPr>
              <w:t>Vorschlag Prüfer/in 2</w:t>
            </w:r>
          </w:p>
          <w:p w:rsidR="00652C11" w:rsidRPr="00D82878" w:rsidRDefault="00B4621B" w:rsidP="00043487">
            <w:pPr>
              <w:spacing w:line="240" w:lineRule="exact"/>
              <w:jc w:val="left"/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</w:rPr>
            </w:pPr>
            <w:r w:rsidRPr="00D82878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</w:rPr>
              <w:t xml:space="preserve">Proposal </w:t>
            </w:r>
            <w:r w:rsidR="00652C11" w:rsidRPr="00D82878">
              <w:rPr>
                <w:rFonts w:ascii="Arial" w:hAnsi="Arial" w:cs="Arial"/>
                <w:i/>
                <w:caps/>
                <w:color w:val="7F7F7F" w:themeColor="text1" w:themeTint="80"/>
                <w:sz w:val="16"/>
                <w:szCs w:val="18"/>
              </w:rPr>
              <w:t>Examiner 2</w:t>
            </w:r>
          </w:p>
          <w:p w:rsidR="00652C11" w:rsidRPr="00D82878" w:rsidRDefault="00652C11" w:rsidP="00043487">
            <w:pPr>
              <w:spacing w:line="240" w:lineRule="exact"/>
              <w:jc w:val="left"/>
              <w:rPr>
                <w:rFonts w:ascii="Arial" w:hAnsi="Arial" w:cs="Arial"/>
                <w:b/>
                <w:i/>
                <w:caps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5911" w:type="dxa"/>
            <w:tcBorders>
              <w:top w:val="single" w:sz="4" w:space="0" w:color="808080"/>
              <w:bottom w:val="single" w:sz="12" w:space="0" w:color="808080"/>
            </w:tcBorders>
          </w:tcPr>
          <w:p w:rsidR="00652C11" w:rsidRPr="0095306C" w:rsidRDefault="00652C11" w:rsidP="00043487">
            <w:pPr>
              <w:spacing w:before="120"/>
              <w:rPr>
                <w:rFonts w:ascii="Arial" w:hAnsi="Arial" w:cs="Arial"/>
              </w:rPr>
            </w:pPr>
            <w:r w:rsidRPr="0095306C">
              <w:rPr>
                <w:rFonts w:ascii="Arial" w:hAnsi="Arial" w:cs="Arial"/>
              </w:rPr>
              <w:t xml:space="preserve">Prof. </w:t>
            </w:r>
            <w:sdt>
              <w:sdtPr>
                <w:rPr>
                  <w:rFonts w:ascii="Arial" w:hAnsi="Arial" w:cs="Arial"/>
                </w:rPr>
                <w:alias w:val="enter name"/>
                <w:tag w:val="enter name"/>
                <w:id w:val="1622807460"/>
                <w:placeholder>
                  <w:docPart w:val="8FA01CE3800C427EABD0364D20FDEBF5"/>
                </w:placeholder>
                <w:showingPlcHdr/>
                <w:text/>
              </w:sdtPr>
              <w:sdtEndPr/>
              <w:sdtContent>
                <w:r w:rsidRPr="0095306C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652C11" w:rsidRPr="0095306C" w:rsidRDefault="00652C11" w:rsidP="00043487">
            <w:pPr>
              <w:rPr>
                <w:rFonts w:ascii="Arial" w:hAnsi="Arial" w:cs="Arial"/>
              </w:rPr>
            </w:pPr>
            <w:r w:rsidRPr="0095306C">
              <w:rPr>
                <w:rFonts w:ascii="Arial" w:hAnsi="Arial" w:cs="Arial"/>
              </w:rPr>
              <w:t xml:space="preserve">Universität: </w:t>
            </w:r>
            <w:sdt>
              <w:sdtPr>
                <w:rPr>
                  <w:rFonts w:ascii="Arial" w:hAnsi="Arial" w:cs="Arial"/>
                </w:rPr>
                <w:alias w:val="University"/>
                <w:tag w:val="University"/>
                <w:id w:val="-952250266"/>
                <w:placeholder>
                  <w:docPart w:val="1DEFC98E7B73479EA29B98C25F537F74"/>
                </w:placeholder>
                <w:showingPlcHdr/>
                <w:text/>
              </w:sdtPr>
              <w:sdtEndPr/>
              <w:sdtContent>
                <w:r w:rsidRPr="0095306C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652C11" w:rsidRPr="0095306C" w:rsidRDefault="00652C11" w:rsidP="00043487">
            <w:pPr>
              <w:spacing w:before="120"/>
              <w:rPr>
                <w:rFonts w:ascii="Arial" w:eastAsiaTheme="minorHAnsi" w:hAnsi="Arial" w:cs="Arial"/>
                <w:lang w:eastAsia="en-US"/>
              </w:rPr>
            </w:pPr>
            <w:r w:rsidRPr="0095306C">
              <w:rPr>
                <w:rFonts w:ascii="Arial" w:hAnsi="Arial" w:cs="Arial"/>
              </w:rPr>
              <w:t xml:space="preserve">Institut f. </w:t>
            </w:r>
            <w:sdt>
              <w:sdtPr>
                <w:rPr>
                  <w:rFonts w:ascii="Arial" w:hAnsi="Arial" w:cs="Arial"/>
                </w:rPr>
                <w:alias w:val="Department"/>
                <w:tag w:val="Department"/>
                <w:id w:val="1323852111"/>
                <w:placeholder>
                  <w:docPart w:val="693AE3745BC84F0AB8BF573EF233E3C3"/>
                </w:placeholder>
                <w:showingPlcHdr/>
                <w:text/>
              </w:sdtPr>
              <w:sdtEndPr/>
              <w:sdtContent>
                <w:r w:rsidRPr="0095306C">
                  <w:rPr>
                    <w:rStyle w:val="Platzhaltertext"/>
                    <w:rFonts w:ascii="Arial" w:hAnsi="Arial" w:cs="Arial"/>
                    <w:color w:val="auto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  <w:r w:rsidRPr="0095306C">
              <w:rPr>
                <w:rFonts w:ascii="Arial" w:eastAsiaTheme="minorHAnsi" w:hAnsi="Arial" w:cs="Arial"/>
                <w:lang w:eastAsia="en-US"/>
              </w:rPr>
              <w:t xml:space="preserve">Prof. </w:t>
            </w:r>
            <w:sdt>
              <w:sdtPr>
                <w:rPr>
                  <w:rFonts w:ascii="Arial" w:hAnsi="Arial" w:cs="Arial"/>
                </w:rPr>
                <w:alias w:val="Vorname Name"/>
                <w:tag w:val="Vorname Name"/>
                <w:id w:val="1701968971"/>
                <w:placeholder>
                  <w:docPart w:val="05D3EFAF9A4E48CEAAD29A939D5F06F9"/>
                </w:placeholder>
                <w:showingPlcHdr/>
                <w:text/>
              </w:sdtPr>
              <w:sdtEndPr/>
              <w:sdtContent>
                <w:r w:rsidRPr="0095306C">
                  <w:rPr>
                    <w:rFonts w:ascii="Arial" w:eastAsiaTheme="minorHAnsi" w:hAnsi="Arial" w:cs="Arial"/>
                    <w:color w:val="808080"/>
                    <w:shd w:val="clear" w:color="auto" w:fill="D6E3BC" w:themeFill="accent3" w:themeFillTint="66"/>
                    <w:lang w:eastAsia="en-US"/>
                  </w:rPr>
                  <w:t>Klicken oder tippen Sie hier, um Text einzugeben.</w:t>
                </w:r>
              </w:sdtContent>
            </w:sdt>
          </w:p>
          <w:p w:rsidR="00652C11" w:rsidRPr="0095306C" w:rsidRDefault="00652C11" w:rsidP="00043487">
            <w:pPr>
              <w:spacing w:line="276" w:lineRule="auto"/>
              <w:jc w:val="left"/>
              <w:rPr>
                <w:rFonts w:ascii="Arial" w:eastAsiaTheme="minorHAnsi" w:hAnsi="Arial" w:cs="Arial"/>
                <w:lang w:eastAsia="en-US"/>
              </w:rPr>
            </w:pPr>
            <w:r w:rsidRPr="0095306C">
              <w:rPr>
                <w:rFonts w:ascii="Arial" w:eastAsiaTheme="minorHAnsi" w:hAnsi="Arial" w:cs="Arial"/>
                <w:lang w:eastAsia="en-US"/>
              </w:rPr>
              <w:t xml:space="preserve">Universität: </w:t>
            </w:r>
            <w:sdt>
              <w:sdtPr>
                <w:rPr>
                  <w:rFonts w:ascii="Arial" w:hAnsi="Arial" w:cs="Arial"/>
                </w:rPr>
                <w:alias w:val="University"/>
                <w:tag w:val="University"/>
                <w:id w:val="868721284"/>
                <w:placeholder>
                  <w:docPart w:val="599C591FB0DA42EC8A05AAEBE7EBB405"/>
                </w:placeholder>
                <w:showingPlcHdr/>
                <w:text/>
              </w:sdtPr>
              <w:sdtEndPr/>
              <w:sdtContent>
                <w:r w:rsidRPr="0095306C">
                  <w:rPr>
                    <w:rFonts w:ascii="Arial" w:eastAsiaTheme="minorHAnsi" w:hAnsi="Arial" w:cs="Arial"/>
                    <w:color w:val="808080"/>
                    <w:shd w:val="clear" w:color="auto" w:fill="D6E3BC" w:themeFill="accent3" w:themeFillTint="66"/>
                    <w:lang w:eastAsia="en-US"/>
                  </w:rPr>
                  <w:t>Klicken oder tippen Sie hier, um Text einzugeben.</w:t>
                </w:r>
              </w:sdtContent>
            </w:sdt>
          </w:p>
          <w:p w:rsidR="00652C11" w:rsidRPr="0095306C" w:rsidRDefault="00652C11" w:rsidP="00043487">
            <w:pPr>
              <w:spacing w:line="276" w:lineRule="auto"/>
              <w:jc w:val="left"/>
              <w:rPr>
                <w:rFonts w:ascii="Arial" w:eastAsiaTheme="minorHAnsi" w:hAnsi="Arial" w:cs="Arial"/>
                <w:lang w:eastAsia="en-US"/>
              </w:rPr>
            </w:pPr>
            <w:r w:rsidRPr="0095306C">
              <w:rPr>
                <w:rFonts w:ascii="Arial" w:eastAsiaTheme="minorHAnsi" w:hAnsi="Arial" w:cs="Arial"/>
                <w:lang w:eastAsia="en-US"/>
              </w:rPr>
              <w:t xml:space="preserve">Institut: </w:t>
            </w:r>
            <w:sdt>
              <w:sdtPr>
                <w:rPr>
                  <w:rFonts w:ascii="Arial" w:hAnsi="Arial" w:cs="Arial"/>
                </w:rPr>
                <w:alias w:val="Fachbereich / Department"/>
                <w:tag w:val="Fachbereich / Department"/>
                <w:id w:val="331797561"/>
                <w:placeholder>
                  <w:docPart w:val="E4EB51A587FA4BCE9E395C26B1640952"/>
                </w:placeholder>
                <w:showingPlcHdr/>
                <w:text/>
              </w:sdtPr>
              <w:sdtEndPr/>
              <w:sdtContent>
                <w:r w:rsidRPr="0095306C">
                  <w:rPr>
                    <w:rFonts w:ascii="Arial" w:eastAsiaTheme="minorHAnsi" w:hAnsi="Arial" w:cs="Arial"/>
                    <w:color w:val="808080"/>
                    <w:shd w:val="clear" w:color="auto" w:fill="D6E3BC" w:themeFill="accent3" w:themeFillTint="66"/>
                    <w:lang w:eastAsia="en-US"/>
                  </w:rPr>
                  <w:t>Klicken oder tippen Sie hier, um Text einzugeben.</w:t>
                </w:r>
              </w:sdtContent>
            </w:sdt>
          </w:p>
          <w:p w:rsidR="00652C11" w:rsidRPr="0095306C" w:rsidRDefault="00652C11" w:rsidP="00043487">
            <w:pPr>
              <w:spacing w:after="120" w:line="276" w:lineRule="auto"/>
              <w:jc w:val="left"/>
              <w:rPr>
                <w:rFonts w:ascii="Arial" w:eastAsiaTheme="minorHAnsi" w:hAnsi="Arial" w:cs="Arial"/>
                <w:lang w:eastAsia="en-US"/>
              </w:rPr>
            </w:pPr>
            <w:r w:rsidRPr="0095306C">
              <w:rPr>
                <w:rFonts w:ascii="Arial" w:eastAsiaTheme="minorHAnsi" w:hAnsi="Arial" w:cs="Arial"/>
                <w:lang w:eastAsia="en-US"/>
              </w:rPr>
              <w:sym w:font="Wingdings" w:char="F02B"/>
            </w:r>
            <w:r w:rsidRPr="0095306C">
              <w:rPr>
                <w:rFonts w:ascii="Arial" w:eastAsiaTheme="minorHAnsi" w:hAnsi="Arial" w:cs="Arial"/>
                <w:lang w:eastAsia="en-US"/>
              </w:rPr>
              <w:t xml:space="preserve"> </w:t>
            </w:r>
            <w:sdt>
              <w:sdtPr>
                <w:rPr>
                  <w:rFonts w:ascii="Arial" w:hAnsi="Arial" w:cs="Arial"/>
                  <w:shd w:val="clear" w:color="auto" w:fill="D6E3BC" w:themeFill="accent3" w:themeFillTint="66"/>
                </w:rPr>
                <w:alias w:val="Bldg., Street, Zip code, City"/>
                <w:tag w:val="Bldg., Street, Zip code, City"/>
                <w:id w:val="-56246613"/>
                <w:placeholder>
                  <w:docPart w:val="599C591FB0DA42EC8A05AAEBE7EBB405"/>
                </w:placeholder>
                <w:text/>
              </w:sdtPr>
              <w:sdtEndPr/>
              <w:sdtContent>
                <w:r w:rsidRPr="0095306C">
                  <w:rPr>
                    <w:rFonts w:ascii="Arial" w:eastAsiaTheme="minorHAnsi" w:hAnsi="Arial" w:cs="Arial"/>
                    <w:shd w:val="clear" w:color="auto" w:fill="D6E3BC" w:themeFill="accent3" w:themeFillTint="66"/>
                    <w:lang w:eastAsia="en-US"/>
                  </w:rPr>
                  <w:t>Gebäude, Straße Hausnummer | PLZ Stadt</w:t>
                </w:r>
              </w:sdtContent>
            </w:sdt>
          </w:p>
          <w:p w:rsidR="00652C11" w:rsidRPr="0095306C" w:rsidRDefault="00652C11" w:rsidP="00043487">
            <w:pPr>
              <w:spacing w:line="276" w:lineRule="auto"/>
              <w:jc w:val="left"/>
              <w:rPr>
                <w:rFonts w:ascii="Arial" w:eastAsiaTheme="minorHAnsi" w:hAnsi="Arial" w:cs="Arial"/>
                <w:lang w:eastAsia="en-US"/>
              </w:rPr>
            </w:pPr>
            <w:r w:rsidRPr="0095306C">
              <w:rPr>
                <w:rFonts w:ascii="Arial" w:eastAsiaTheme="minorHAnsi" w:hAnsi="Arial" w:cs="Arial"/>
                <w:lang w:eastAsia="en-US"/>
              </w:rPr>
              <w:t>Email:</w:t>
            </w:r>
            <w:sdt>
              <w:sdtPr>
                <w:rPr>
                  <w:rFonts w:ascii="Arial" w:hAnsi="Arial" w:cs="Arial"/>
                </w:rPr>
                <w:alias w:val="Enter email address"/>
                <w:tag w:val="Enter email address"/>
                <w:id w:val="108403853"/>
                <w:placeholder>
                  <w:docPart w:val="599C591FB0DA42EC8A05AAEBE7EBB405"/>
                </w:placeholder>
                <w:showingPlcHdr/>
                <w:text/>
              </w:sdtPr>
              <w:sdtEndPr/>
              <w:sdtContent>
                <w:r w:rsidRPr="0095306C">
                  <w:rPr>
                    <w:rFonts w:ascii="Arial" w:eastAsiaTheme="minorHAnsi" w:hAnsi="Arial" w:cs="Arial"/>
                    <w:color w:val="808080"/>
                    <w:shd w:val="clear" w:color="auto" w:fill="D6E3BC" w:themeFill="accent3" w:themeFillTint="66"/>
                    <w:lang w:eastAsia="en-US"/>
                  </w:rPr>
                  <w:t>Klicken oder tippen Sie hier, um Text einzugeben.</w:t>
                </w:r>
              </w:sdtContent>
            </w:sdt>
          </w:p>
          <w:p w:rsidR="00652C11" w:rsidRPr="007A047E" w:rsidRDefault="00652C11" w:rsidP="00043487">
            <w:pPr>
              <w:spacing w:after="120"/>
              <w:rPr>
                <w:rFonts w:ascii="Arial" w:hAnsi="Arial" w:cs="Arial"/>
              </w:rPr>
            </w:pPr>
            <w:r w:rsidRPr="0095306C">
              <w:rPr>
                <w:rFonts w:ascii="Arial" w:eastAsiaTheme="minorHAnsi" w:hAnsi="Arial" w:cs="Arial"/>
                <w:color w:val="000000"/>
                <w:lang w:eastAsia="en-US"/>
                <w14:textFill>
                  <w14:solidFill>
                    <w14:srgbClr w14:val="000000">
                      <w14:lumMod w14:val="65000"/>
                      <w14:lumOff w14:val="35000"/>
                    </w14:srgbClr>
                  </w14:solidFill>
                </w14:textFill>
              </w:rPr>
              <w:sym w:font="Wingdings" w:char="F029"/>
            </w:r>
            <w:r w:rsidRPr="0095306C">
              <w:rPr>
                <w:rFonts w:ascii="Arial" w:eastAsiaTheme="minorHAnsi" w:hAnsi="Arial" w:cs="Arial"/>
                <w:lang w:eastAsia="en-US"/>
              </w:rPr>
              <w:t xml:space="preserve"> </w:t>
            </w:r>
            <w:sdt>
              <w:sdtPr>
                <w:rPr>
                  <w:rFonts w:ascii="Arial" w:hAnsi="Arial" w:cs="Arial"/>
                  <w:shd w:val="clear" w:color="auto" w:fill="D6E3BC" w:themeFill="accent3" w:themeFillTint="66"/>
                </w:rPr>
                <w:alias w:val="enter phone number"/>
                <w:tag w:val="enter phone number"/>
                <w:id w:val="-1379161903"/>
                <w:placeholder>
                  <w:docPart w:val="83885B2B8CA248779FC798458CD14A4B"/>
                </w:placeholder>
                <w:showingPlcHdr/>
                <w:text/>
              </w:sdtPr>
              <w:sdtEndPr/>
              <w:sdtContent>
                <w:r w:rsidRPr="0095306C">
                  <w:rPr>
                    <w:rFonts w:ascii="Arial" w:eastAsiaTheme="minorHAnsi" w:hAnsi="Arial" w:cs="Arial"/>
                    <w:color w:val="808080"/>
                    <w:shd w:val="clear" w:color="auto" w:fill="D6E3BC" w:themeFill="accent3" w:themeFillTint="66"/>
                    <w:lang w:eastAsia="en-US"/>
                  </w:rPr>
                  <w:t>Klicken oder tippen Sie hier, um Text einzugeben.</w:t>
                </w:r>
              </w:sdtContent>
            </w:sdt>
          </w:p>
        </w:tc>
      </w:tr>
      <w:tr w:rsidR="00A920A5" w:rsidRPr="00CD0396" w:rsidTr="00957EE6">
        <w:trPr>
          <w:trHeight w:val="411"/>
        </w:trPr>
        <w:tc>
          <w:tcPr>
            <w:tcW w:w="10475" w:type="dxa"/>
            <w:gridSpan w:val="3"/>
            <w:tcBorders>
              <w:top w:val="single" w:sz="4" w:space="0" w:color="808080"/>
            </w:tcBorders>
          </w:tcPr>
          <w:p w:rsidR="00A920A5" w:rsidRPr="007745E5" w:rsidRDefault="006730D2" w:rsidP="0001240E">
            <w:pPr>
              <w:spacing w:before="120" w:after="120" w:line="180" w:lineRule="atLeast"/>
              <w:jc w:val="left"/>
              <w:rPr>
                <w:rFonts w:ascii="Arial" w:hAnsi="Arial" w:cs="Arial"/>
                <w:i/>
                <w:color w:val="7F7F7F" w:themeColor="text1" w:themeTint="80"/>
                <w:sz w:val="18"/>
              </w:rPr>
            </w:pPr>
            <w:sdt>
              <w:sdtPr>
                <w:rPr>
                  <w:rFonts w:ascii="Arial" w:hAnsi="Arial" w:cs="Arial"/>
                  <w:b/>
                  <w:sz w:val="24"/>
                </w:rPr>
                <w:id w:val="1165979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EDC" w:rsidRPr="007745E5">
                  <w:rPr>
                    <w:rFonts w:ascii="MS Gothic" w:eastAsia="MS Gothic" w:hAnsi="MS Gothic" w:cs="Arial" w:hint="eastAsia"/>
                    <w:b/>
                    <w:sz w:val="24"/>
                  </w:rPr>
                  <w:t>☐</w:t>
                </w:r>
              </w:sdtContent>
            </w:sdt>
            <w:r w:rsidR="00AC2EDC" w:rsidRPr="007745E5">
              <w:rPr>
                <w:rFonts w:ascii="Arial" w:hAnsi="Arial" w:cs="Arial"/>
              </w:rPr>
              <w:t xml:space="preserve">  </w:t>
            </w:r>
            <w:r w:rsidR="00A920A5" w:rsidRPr="007745E5">
              <w:rPr>
                <w:rFonts w:ascii="Arial" w:hAnsi="Arial" w:cs="Arial"/>
              </w:rPr>
              <w:t xml:space="preserve">Meine Betreuungsperson(en) wurden über die Eröffnung des Prüfungsverfahrens und die Form der </w:t>
            </w:r>
            <w:r w:rsidR="00A920A5" w:rsidRPr="007745E5">
              <w:rPr>
                <w:rFonts w:ascii="Arial" w:hAnsi="Arial" w:cs="Arial"/>
              </w:rPr>
              <w:br/>
              <w:t xml:space="preserve">      eingereichten Dissertation informiert / </w:t>
            </w:r>
            <w:r w:rsidR="00CD0396" w:rsidRPr="007745E5">
              <w:rPr>
                <w:rFonts w:ascii="Arial" w:hAnsi="Arial" w:cs="Arial"/>
                <w:i/>
                <w:color w:val="7F7F7F" w:themeColor="text1" w:themeTint="80"/>
                <w:sz w:val="16"/>
              </w:rPr>
              <w:t xml:space="preserve">My supervisor(s) have been informed about the opening of the examination procedure and </w:t>
            </w:r>
            <w:r w:rsidR="00CD0396" w:rsidRPr="007745E5">
              <w:rPr>
                <w:rFonts w:ascii="Arial" w:hAnsi="Arial" w:cs="Arial"/>
                <w:i/>
                <w:color w:val="7F7F7F" w:themeColor="text1" w:themeTint="80"/>
                <w:sz w:val="16"/>
              </w:rPr>
              <w:br/>
              <w:t xml:space="preserve">       the form of the submitted dissertation</w:t>
            </w:r>
          </w:p>
        </w:tc>
      </w:tr>
      <w:tr w:rsidR="00A920A5" w:rsidRPr="00DA55FD" w:rsidTr="00957EE6">
        <w:trPr>
          <w:trHeight w:val="411"/>
        </w:trPr>
        <w:tc>
          <w:tcPr>
            <w:tcW w:w="10475" w:type="dxa"/>
            <w:gridSpan w:val="3"/>
          </w:tcPr>
          <w:p w:rsidR="00A920A5" w:rsidRPr="00DA55FD" w:rsidRDefault="006730D2" w:rsidP="00A920A5">
            <w:pPr>
              <w:spacing w:before="120" w:after="120" w:line="180" w:lineRule="atLeast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4"/>
                </w:rPr>
                <w:id w:val="226808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067">
                  <w:rPr>
                    <w:rFonts w:ascii="MS Gothic" w:eastAsia="MS Gothic" w:hAnsi="MS Gothic" w:cs="Arial" w:hint="eastAsia"/>
                    <w:b/>
                    <w:sz w:val="24"/>
                  </w:rPr>
                  <w:t>☐</w:t>
                </w:r>
              </w:sdtContent>
            </w:sdt>
            <w:r w:rsidR="00C21067" w:rsidRPr="00DA55FD">
              <w:rPr>
                <w:rFonts w:ascii="Arial" w:hAnsi="Arial" w:cs="Arial"/>
              </w:rPr>
              <w:t xml:space="preserve"> </w:t>
            </w:r>
            <w:r w:rsidR="00C21067">
              <w:rPr>
                <w:rFonts w:ascii="Arial" w:hAnsi="Arial" w:cs="Arial"/>
              </w:rPr>
              <w:t xml:space="preserve">  </w:t>
            </w:r>
            <w:r w:rsidR="00A920A5" w:rsidRPr="00DA55FD">
              <w:rPr>
                <w:rFonts w:ascii="Arial" w:hAnsi="Arial" w:cs="Arial"/>
              </w:rPr>
              <w:t xml:space="preserve">Die Eintragungen zu meinem Promotionsverfahren im Forschungsinformationssystem FIS der Hochschule </w:t>
            </w:r>
            <w:r w:rsidR="00C21067">
              <w:rPr>
                <w:rFonts w:ascii="Arial" w:hAnsi="Arial" w:cs="Arial"/>
              </w:rPr>
              <w:br/>
              <w:t xml:space="preserve">       </w:t>
            </w:r>
            <w:r w:rsidR="00A920A5" w:rsidRPr="00DA55FD">
              <w:rPr>
                <w:rFonts w:ascii="Arial" w:hAnsi="Arial" w:cs="Arial"/>
              </w:rPr>
              <w:t xml:space="preserve">Geisenheim sind aktuell und vollständig / </w:t>
            </w:r>
            <w:r w:rsidR="00503246" w:rsidRPr="00503246">
              <w:rPr>
                <w:rFonts w:ascii="Arial" w:hAnsi="Arial" w:cs="Arial"/>
                <w:i/>
                <w:color w:val="7F7F7F" w:themeColor="text1" w:themeTint="80"/>
                <w:sz w:val="16"/>
              </w:rPr>
              <w:t xml:space="preserve">The entries related to my doctoral procedure in the Research Information System (FIS) </w:t>
            </w:r>
            <w:r w:rsidR="008A33CE">
              <w:rPr>
                <w:rFonts w:ascii="Arial" w:hAnsi="Arial" w:cs="Arial"/>
                <w:i/>
                <w:color w:val="7F7F7F" w:themeColor="text1" w:themeTint="80"/>
                <w:sz w:val="16"/>
              </w:rPr>
              <w:br/>
              <w:t xml:space="preserve">        </w:t>
            </w:r>
            <w:r w:rsidR="00503246" w:rsidRPr="00503246">
              <w:rPr>
                <w:rFonts w:ascii="Arial" w:hAnsi="Arial" w:cs="Arial"/>
                <w:i/>
                <w:color w:val="7F7F7F" w:themeColor="text1" w:themeTint="80"/>
                <w:sz w:val="16"/>
              </w:rPr>
              <w:t>of Hochschule Geisenheim University are up to date and complete</w:t>
            </w:r>
          </w:p>
        </w:tc>
      </w:tr>
      <w:tr w:rsidR="0075598A" w:rsidRPr="00864213" w:rsidTr="00957EE6">
        <w:trPr>
          <w:trHeight w:val="411"/>
        </w:trPr>
        <w:tc>
          <w:tcPr>
            <w:tcW w:w="2820" w:type="dxa"/>
          </w:tcPr>
          <w:p w:rsidR="00D54821" w:rsidRPr="00AF0832" w:rsidRDefault="00AF0832" w:rsidP="00AF0832">
            <w:pPr>
              <w:spacing w:before="120" w:after="120"/>
              <w:jc w:val="left"/>
              <w:rPr>
                <w:rFonts w:ascii="Arial" w:hAnsi="Arial" w:cs="Arial"/>
                <w:i/>
                <w:caps/>
                <w:color w:val="808080"/>
                <w:sz w:val="18"/>
                <w:szCs w:val="18"/>
              </w:rPr>
            </w:pPr>
            <w:r w:rsidRPr="00AF0832">
              <w:rPr>
                <w:rFonts w:ascii="Arial" w:hAnsi="Arial" w:cs="Arial"/>
                <w:caps/>
                <w:color w:val="808080"/>
                <w:sz w:val="18"/>
                <w:szCs w:val="18"/>
              </w:rPr>
              <w:t>art</w:t>
            </w:r>
            <w:r w:rsidR="00D54821" w:rsidRPr="00AF0832">
              <w:rPr>
                <w:rFonts w:ascii="Arial" w:hAnsi="Arial" w:cs="Arial"/>
                <w:caps/>
                <w:color w:val="808080"/>
                <w:sz w:val="18"/>
                <w:szCs w:val="18"/>
              </w:rPr>
              <w:t xml:space="preserve"> der Dissertation</w:t>
            </w:r>
            <w:r w:rsidR="00D54821" w:rsidRPr="00AF0832">
              <w:rPr>
                <w:rFonts w:ascii="Arial" w:hAnsi="Arial" w:cs="Arial"/>
                <w:caps/>
                <w:color w:val="808080"/>
                <w:sz w:val="18"/>
                <w:szCs w:val="18"/>
              </w:rPr>
              <w:br/>
            </w:r>
            <w:r w:rsidR="00D54821" w:rsidRPr="00AF0832">
              <w:rPr>
                <w:rFonts w:ascii="Arial" w:hAnsi="Arial" w:cs="Arial"/>
                <w:i/>
                <w:caps/>
                <w:color w:val="808080"/>
                <w:sz w:val="16"/>
                <w:szCs w:val="18"/>
              </w:rPr>
              <w:t>Dissertation</w:t>
            </w:r>
            <w:r w:rsidRPr="00AF0832">
              <w:rPr>
                <w:rFonts w:ascii="Arial" w:hAnsi="Arial" w:cs="Arial"/>
                <w:i/>
                <w:caps/>
                <w:color w:val="808080"/>
                <w:sz w:val="16"/>
                <w:szCs w:val="18"/>
              </w:rPr>
              <w:t xml:space="preserve"> t</w:t>
            </w:r>
            <w:r>
              <w:rPr>
                <w:rFonts w:ascii="Arial" w:hAnsi="Arial" w:cs="Arial"/>
                <w:i/>
                <w:caps/>
                <w:color w:val="808080"/>
                <w:sz w:val="16"/>
                <w:szCs w:val="18"/>
              </w:rPr>
              <w:t>ype</w:t>
            </w:r>
          </w:p>
        </w:tc>
        <w:tc>
          <w:tcPr>
            <w:tcW w:w="7655" w:type="dxa"/>
            <w:gridSpan w:val="2"/>
          </w:tcPr>
          <w:p w:rsidR="00D54821" w:rsidRPr="0075598A" w:rsidRDefault="006730D2" w:rsidP="00E45EBF">
            <w:pPr>
              <w:spacing w:before="120" w:after="240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id w:val="2086029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5FD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EF6A26" w:rsidRPr="00EF6A26">
              <w:rPr>
                <w:rFonts w:ascii="Arial" w:hAnsi="Arial" w:cs="Arial"/>
                <w:b/>
                <w:sz w:val="22"/>
              </w:rPr>
              <w:t xml:space="preserve">  </w:t>
            </w:r>
            <w:r w:rsidR="00EF6A26">
              <w:rPr>
                <w:rFonts w:ascii="Arial" w:hAnsi="Arial" w:cs="Arial"/>
              </w:rPr>
              <w:t xml:space="preserve">   </w:t>
            </w:r>
            <w:r w:rsidR="00AF0832" w:rsidRPr="0075598A">
              <w:rPr>
                <w:rFonts w:ascii="Arial" w:hAnsi="Arial" w:cs="Arial"/>
                <w:caps/>
              </w:rPr>
              <w:t>Monographie</w:t>
            </w:r>
            <w:r w:rsidR="0075598A">
              <w:rPr>
                <w:rFonts w:ascii="Arial" w:hAnsi="Arial" w:cs="Arial"/>
                <w:caps/>
              </w:rPr>
              <w:t xml:space="preserve"> </w:t>
            </w:r>
            <w:r w:rsidR="0075598A" w:rsidRPr="0075598A">
              <w:rPr>
                <w:rFonts w:ascii="Arial" w:hAnsi="Arial" w:cs="Arial"/>
                <w:caps/>
              </w:rPr>
              <w:t xml:space="preserve">/ </w:t>
            </w:r>
            <w:r w:rsidR="0075598A" w:rsidRPr="00C21067">
              <w:rPr>
                <w:rFonts w:ascii="Arial" w:hAnsi="Arial" w:cs="Arial"/>
                <w:i/>
                <w:caps/>
                <w:color w:val="7F7F7F" w:themeColor="text1" w:themeTint="80"/>
                <w:sz w:val="16"/>
              </w:rPr>
              <w:t>Monograph</w:t>
            </w:r>
            <w:r w:rsidR="009A0303" w:rsidRPr="00C21067">
              <w:rPr>
                <w:rFonts w:ascii="Arial" w:hAnsi="Arial" w:cs="Arial"/>
                <w:i/>
                <w:caps/>
                <w:color w:val="7F7F7F" w:themeColor="text1" w:themeTint="80"/>
                <w:sz w:val="16"/>
              </w:rPr>
              <w:t xml:space="preserve"> Dissertation</w:t>
            </w:r>
          </w:p>
          <w:p w:rsidR="00AF0832" w:rsidRDefault="006730D2" w:rsidP="00D7066A">
            <w:pPr>
              <w:spacing w:after="120"/>
              <w:jc w:val="left"/>
              <w:rPr>
                <w:rFonts w:ascii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b/>
                </w:rPr>
                <w:id w:val="-617227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6A26" w:rsidRPr="00E45EBF">
                  <w:rPr>
                    <w:rFonts w:ascii="MS Gothic" w:eastAsia="MS Gothic" w:hAnsi="MS Gothic" w:cs="Arial" w:hint="eastAsia"/>
                    <w:b/>
                    <w:sz w:val="22"/>
                  </w:rPr>
                  <w:t>☐</w:t>
                </w:r>
              </w:sdtContent>
            </w:sdt>
            <w:r w:rsidR="00EF6A26" w:rsidRPr="00E45EBF">
              <w:rPr>
                <w:rFonts w:ascii="Arial" w:hAnsi="Arial" w:cs="Arial"/>
                <w:b/>
                <w:sz w:val="22"/>
              </w:rPr>
              <w:t xml:space="preserve">  </w:t>
            </w:r>
            <w:r w:rsidR="00EF6A26" w:rsidRPr="00E45EBF">
              <w:rPr>
                <w:rFonts w:ascii="Arial" w:hAnsi="Arial" w:cs="Arial"/>
              </w:rPr>
              <w:t xml:space="preserve">   </w:t>
            </w:r>
            <w:r w:rsidR="00AF0832" w:rsidRPr="00E45EBF">
              <w:rPr>
                <w:rFonts w:ascii="Arial" w:hAnsi="Arial" w:cs="Arial"/>
                <w:caps/>
              </w:rPr>
              <w:t>kumulative Dissertation</w:t>
            </w:r>
            <w:r w:rsidR="00AF0832" w:rsidRPr="00E45EBF">
              <w:rPr>
                <w:rFonts w:ascii="Arial" w:hAnsi="Arial" w:cs="Arial"/>
              </w:rPr>
              <w:t xml:space="preserve"> </w:t>
            </w:r>
            <w:r w:rsidR="0075598A" w:rsidRPr="00E45EBF">
              <w:rPr>
                <w:rFonts w:ascii="Arial" w:hAnsi="Arial" w:cs="Arial"/>
              </w:rPr>
              <w:t>/</w:t>
            </w:r>
            <w:r w:rsidR="0075598A" w:rsidRPr="00E45EBF">
              <w:rPr>
                <w:rFonts w:ascii="Arial" w:hAnsi="Arial" w:cs="Arial"/>
                <w:sz w:val="18"/>
              </w:rPr>
              <w:t xml:space="preserve"> </w:t>
            </w:r>
            <w:r w:rsidR="0075598A" w:rsidRPr="00C21067">
              <w:rPr>
                <w:rFonts w:ascii="Arial" w:hAnsi="Arial" w:cs="Arial"/>
                <w:i/>
                <w:caps/>
                <w:color w:val="7F7F7F" w:themeColor="text1" w:themeTint="80"/>
                <w:sz w:val="16"/>
              </w:rPr>
              <w:t>cumulative</w:t>
            </w:r>
            <w:r w:rsidR="00D7066A" w:rsidRPr="00C21067">
              <w:rPr>
                <w:rFonts w:ascii="Arial" w:hAnsi="Arial" w:cs="Arial"/>
                <w:i/>
                <w:caps/>
                <w:color w:val="7F7F7F" w:themeColor="text1" w:themeTint="80"/>
                <w:sz w:val="16"/>
              </w:rPr>
              <w:t xml:space="preserve"> dissertation</w:t>
            </w:r>
            <w:r w:rsidR="0075598A" w:rsidRPr="00E45EBF">
              <w:rPr>
                <w:rFonts w:ascii="Arial" w:hAnsi="Arial" w:cs="Arial"/>
                <w:i/>
                <w:caps/>
                <w:sz w:val="18"/>
              </w:rPr>
              <w:br/>
            </w:r>
            <w:r w:rsidR="0075598A" w:rsidRPr="00E45EBF">
              <w:rPr>
                <w:rFonts w:ascii="Arial" w:hAnsi="Arial" w:cs="Arial"/>
                <w:sz w:val="16"/>
              </w:rPr>
              <w:t xml:space="preserve">           </w:t>
            </w:r>
            <w:r w:rsidR="00D7066A" w:rsidRPr="00E45EBF">
              <w:rPr>
                <w:rFonts w:ascii="Arial" w:hAnsi="Arial" w:cs="Arial"/>
                <w:sz w:val="16"/>
              </w:rPr>
              <w:t xml:space="preserve"> </w:t>
            </w:r>
            <w:r w:rsidR="0075598A" w:rsidRPr="00E45EBF">
              <w:rPr>
                <w:rFonts w:ascii="Arial" w:hAnsi="Arial" w:cs="Arial"/>
                <w:sz w:val="16"/>
              </w:rPr>
              <w:t>(</w:t>
            </w:r>
            <w:r w:rsidR="00AF0832" w:rsidRPr="00E45EBF">
              <w:rPr>
                <w:rFonts w:ascii="Arial" w:hAnsi="Arial" w:cs="Arial"/>
                <w:sz w:val="16"/>
              </w:rPr>
              <w:t>Erst-Autorenschaft kennzeichne</w:t>
            </w:r>
            <w:r w:rsidR="00E45EBF" w:rsidRPr="00E45EBF">
              <w:rPr>
                <w:rFonts w:ascii="Arial" w:hAnsi="Arial" w:cs="Arial"/>
                <w:sz w:val="16"/>
              </w:rPr>
              <w:t>n</w:t>
            </w:r>
            <w:r w:rsidR="0075598A" w:rsidRPr="00E45EBF">
              <w:rPr>
                <w:rFonts w:ascii="Arial" w:hAnsi="Arial" w:cs="Arial"/>
                <w:sz w:val="16"/>
              </w:rPr>
              <w:t xml:space="preserve"> / </w:t>
            </w:r>
            <w:r w:rsidR="00C04E80">
              <w:rPr>
                <w:rFonts w:ascii="Arial" w:hAnsi="Arial" w:cs="Arial"/>
                <w:i/>
                <w:color w:val="7F7F7F" w:themeColor="text1" w:themeTint="80"/>
                <w:sz w:val="16"/>
              </w:rPr>
              <w:t>highlight</w:t>
            </w:r>
            <w:r w:rsidR="00E45EBF" w:rsidRPr="00AC2EDC">
              <w:rPr>
                <w:rFonts w:ascii="Arial" w:hAnsi="Arial" w:cs="Arial"/>
                <w:i/>
                <w:color w:val="7F7F7F" w:themeColor="text1" w:themeTint="80"/>
                <w:sz w:val="16"/>
              </w:rPr>
              <w:t xml:space="preserve"> </w:t>
            </w:r>
            <w:r w:rsidR="0075598A" w:rsidRPr="00AC2EDC">
              <w:rPr>
                <w:rFonts w:ascii="Arial" w:hAnsi="Arial" w:cs="Arial"/>
                <w:i/>
                <w:color w:val="7F7F7F" w:themeColor="text1" w:themeTint="80"/>
                <w:sz w:val="16"/>
              </w:rPr>
              <w:t>1</w:t>
            </w:r>
            <w:r w:rsidR="0075598A" w:rsidRPr="00AC2EDC">
              <w:rPr>
                <w:rFonts w:ascii="Arial" w:hAnsi="Arial" w:cs="Arial"/>
                <w:i/>
                <w:color w:val="7F7F7F" w:themeColor="text1" w:themeTint="80"/>
                <w:sz w:val="16"/>
                <w:vertAlign w:val="superscript"/>
              </w:rPr>
              <w:t xml:space="preserve">st </w:t>
            </w:r>
            <w:r w:rsidR="0075598A" w:rsidRPr="00AC2EDC">
              <w:rPr>
                <w:rFonts w:ascii="Arial" w:hAnsi="Arial" w:cs="Arial"/>
                <w:i/>
                <w:color w:val="7F7F7F" w:themeColor="text1" w:themeTint="80"/>
                <w:sz w:val="16"/>
              </w:rPr>
              <w:t>authorship</w:t>
            </w:r>
            <w:r w:rsidR="00AF0832" w:rsidRPr="00AC2EDC">
              <w:rPr>
                <w:rFonts w:ascii="Arial" w:hAnsi="Arial" w:cs="Arial"/>
                <w:sz w:val="16"/>
              </w:rPr>
              <w:t>)</w:t>
            </w:r>
            <w:r w:rsidR="00C04E80">
              <w:rPr>
                <w:rFonts w:ascii="Arial" w:hAnsi="Arial" w:cs="Arial"/>
                <w:sz w:val="16"/>
              </w:rPr>
              <w:br/>
              <w:t xml:space="preserve">             </w:t>
            </w:r>
            <w:r w:rsidR="00C04E80" w:rsidRPr="00E45EBF">
              <w:rPr>
                <w:rFonts w:ascii="Arial" w:hAnsi="Arial" w:cs="Arial"/>
                <w:sz w:val="16"/>
              </w:rPr>
              <w:t>(</w:t>
            </w:r>
            <w:r w:rsidR="00C04E80" w:rsidRPr="00C04E80">
              <w:rPr>
                <w:rFonts w:ascii="Arial" w:hAnsi="Arial" w:cs="Arial"/>
                <w:sz w:val="16"/>
              </w:rPr>
              <w:t>MDPI Publikationen</w:t>
            </w:r>
            <w:r w:rsidR="00C04E80">
              <w:rPr>
                <w:rFonts w:ascii="Arial" w:hAnsi="Arial" w:cs="Arial"/>
                <w:sz w:val="16"/>
              </w:rPr>
              <w:t xml:space="preserve"> markieren </w:t>
            </w:r>
            <w:r w:rsidR="00C04E80" w:rsidRPr="00E45EBF">
              <w:rPr>
                <w:rFonts w:ascii="Arial" w:hAnsi="Arial" w:cs="Arial"/>
                <w:sz w:val="16"/>
              </w:rPr>
              <w:t xml:space="preserve">/ </w:t>
            </w:r>
            <w:r w:rsidR="00C04E80">
              <w:rPr>
                <w:rFonts w:ascii="Arial" w:hAnsi="Arial" w:cs="Arial"/>
                <w:i/>
                <w:color w:val="7F7F7F" w:themeColor="text1" w:themeTint="80"/>
                <w:sz w:val="16"/>
              </w:rPr>
              <w:t>mark</w:t>
            </w:r>
            <w:r w:rsidR="00C04E80" w:rsidRPr="00AC2EDC">
              <w:rPr>
                <w:rFonts w:ascii="Arial" w:hAnsi="Arial" w:cs="Arial"/>
                <w:i/>
                <w:color w:val="7F7F7F" w:themeColor="text1" w:themeTint="80"/>
                <w:sz w:val="16"/>
              </w:rPr>
              <w:t xml:space="preserve"> </w:t>
            </w:r>
            <w:r w:rsidR="00C04E80" w:rsidRPr="00C04E80">
              <w:rPr>
                <w:rFonts w:ascii="Arial" w:hAnsi="Arial" w:cs="Arial"/>
                <w:i/>
                <w:color w:val="7F7F7F" w:themeColor="text1" w:themeTint="80"/>
                <w:sz w:val="16"/>
              </w:rPr>
              <w:t xml:space="preserve">MDPI </w:t>
            </w:r>
            <w:r w:rsidR="00C04E80">
              <w:rPr>
                <w:rFonts w:ascii="Arial" w:hAnsi="Arial" w:cs="Arial"/>
                <w:i/>
                <w:color w:val="7F7F7F" w:themeColor="text1" w:themeTint="80"/>
                <w:sz w:val="16"/>
              </w:rPr>
              <w:t>publications</w:t>
            </w:r>
            <w:r w:rsidR="00C04E80" w:rsidRPr="00AC2EDC">
              <w:rPr>
                <w:rFonts w:ascii="Arial" w:hAnsi="Arial" w:cs="Arial"/>
                <w:sz w:val="16"/>
              </w:rPr>
              <w:t>)</w:t>
            </w:r>
          </w:p>
          <w:p w:rsidR="00D7066A" w:rsidRPr="00E45EBF" w:rsidRDefault="00D7066A" w:rsidP="00D7066A">
            <w:pPr>
              <w:pStyle w:val="Listenabsatz"/>
              <w:numPr>
                <w:ilvl w:val="0"/>
                <w:numId w:val="12"/>
              </w:numPr>
              <w:spacing w:before="120" w:after="120"/>
              <w:ind w:left="714" w:hanging="357"/>
              <w:contextualSpacing w:val="0"/>
              <w:rPr>
                <w:rFonts w:ascii="Arial" w:hAnsi="Arial" w:cs="Arial"/>
              </w:rPr>
            </w:pPr>
            <w:r w:rsidRPr="00D7066A">
              <w:rPr>
                <w:rFonts w:ascii="Arial" w:hAnsi="Arial" w:cs="Arial"/>
              </w:rPr>
              <w:t>Pu</w:t>
            </w:r>
            <w:r>
              <w:rPr>
                <w:rFonts w:ascii="Arial" w:hAnsi="Arial" w:cs="Arial"/>
              </w:rPr>
              <w:t>b</w:t>
            </w:r>
            <w:r w:rsidRPr="00D7066A">
              <w:rPr>
                <w:rFonts w:ascii="Arial" w:hAnsi="Arial" w:cs="Arial"/>
              </w:rPr>
              <w:t xml:space="preserve">likation: </w:t>
            </w:r>
            <w:sdt>
              <w:sdtPr>
                <w:rPr>
                  <w:rFonts w:ascii="Arial" w:hAnsi="Arial" w:cs="Arial"/>
                </w:rPr>
                <w:alias w:val="complete bibliographical data"/>
                <w:tag w:val="complete bibliographical data"/>
                <w:id w:val="1819378175"/>
                <w:placeholder>
                  <w:docPart w:val="10B81ACB32A14C01B5DCDC93C143470D"/>
                </w:placeholder>
                <w:showingPlcHdr/>
              </w:sdtPr>
              <w:sdtEndPr/>
              <w:sdtContent>
                <w:r w:rsidR="00E45EBF" w:rsidRPr="00E45EBF">
                  <w:rPr>
                    <w:rStyle w:val="Platzhaltertext"/>
                    <w:rFonts w:ascii="Arial" w:hAnsi="Arial" w:cs="Arial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D7066A" w:rsidRDefault="00AF0832" w:rsidP="00D7066A">
            <w:pPr>
              <w:pStyle w:val="Listenabsatz"/>
              <w:numPr>
                <w:ilvl w:val="0"/>
                <w:numId w:val="12"/>
              </w:numPr>
              <w:spacing w:before="120" w:after="120"/>
              <w:ind w:left="714" w:hanging="357"/>
              <w:contextualSpacing w:val="0"/>
              <w:rPr>
                <w:rFonts w:ascii="Arial" w:hAnsi="Arial" w:cs="Arial"/>
              </w:rPr>
            </w:pPr>
            <w:r w:rsidRPr="00D7066A">
              <w:rPr>
                <w:rFonts w:ascii="Arial" w:hAnsi="Arial" w:cs="Arial"/>
              </w:rPr>
              <w:t xml:space="preserve">Publikation: </w:t>
            </w:r>
            <w:sdt>
              <w:sdtPr>
                <w:rPr>
                  <w:rFonts w:ascii="Arial" w:hAnsi="Arial" w:cs="Arial"/>
                </w:rPr>
                <w:alias w:val="complete bibliographical data"/>
                <w:tag w:val="complete bibliographical data"/>
                <w:id w:val="-1422783753"/>
                <w:placeholder>
                  <w:docPart w:val="CBED120318B64E538602CABBF828F2E4"/>
                </w:placeholder>
                <w:showingPlcHdr/>
              </w:sdtPr>
              <w:sdtEndPr/>
              <w:sdtContent>
                <w:r w:rsidR="00FF3178" w:rsidRPr="00E45EBF">
                  <w:rPr>
                    <w:rStyle w:val="Platzhaltertext"/>
                    <w:rFonts w:ascii="Arial" w:hAnsi="Arial" w:cs="Arial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E45EBF" w:rsidRDefault="00AF0832" w:rsidP="00E45EBF">
            <w:pPr>
              <w:pStyle w:val="Listenabsatz"/>
              <w:numPr>
                <w:ilvl w:val="0"/>
                <w:numId w:val="12"/>
              </w:numPr>
              <w:spacing w:before="120" w:after="240"/>
              <w:ind w:left="714" w:hanging="357"/>
              <w:jc w:val="left"/>
              <w:rPr>
                <w:rFonts w:ascii="Arial" w:hAnsi="Arial" w:cs="Arial"/>
              </w:rPr>
            </w:pPr>
            <w:r w:rsidRPr="00D7066A">
              <w:rPr>
                <w:rFonts w:ascii="Arial" w:hAnsi="Arial" w:cs="Arial"/>
              </w:rPr>
              <w:t>Publikation</w:t>
            </w:r>
            <w:r w:rsidR="00D7066A">
              <w:rPr>
                <w:rFonts w:ascii="Arial" w:hAnsi="Arial" w:cs="Arial"/>
              </w:rPr>
              <w:t xml:space="preserve">: </w:t>
            </w:r>
            <w:sdt>
              <w:sdtPr>
                <w:rPr>
                  <w:rFonts w:ascii="Arial" w:hAnsi="Arial" w:cs="Arial"/>
                </w:rPr>
                <w:alias w:val="complete bibliographical data"/>
                <w:tag w:val="complete bibliographical data"/>
                <w:id w:val="-1321729121"/>
                <w:placeholder>
                  <w:docPart w:val="BAC92B4BD0344482A57EEDC980830311"/>
                </w:placeholder>
                <w:showingPlcHdr/>
              </w:sdtPr>
              <w:sdtEndPr/>
              <w:sdtContent>
                <w:r w:rsidR="00FF3178" w:rsidRPr="00E45EBF">
                  <w:rPr>
                    <w:rStyle w:val="Platzhaltertext"/>
                    <w:rFonts w:ascii="Arial" w:hAnsi="Arial" w:cs="Arial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  <w:r w:rsidR="00FF3178">
              <w:rPr>
                <w:rFonts w:ascii="Arial" w:hAnsi="Arial" w:cs="Arial"/>
              </w:rPr>
              <w:t xml:space="preserve"> </w:t>
            </w:r>
            <w:r w:rsidR="00D7066A">
              <w:rPr>
                <w:rFonts w:ascii="Arial" w:hAnsi="Arial" w:cs="Arial"/>
              </w:rPr>
              <w:t xml:space="preserve"> </w:t>
            </w:r>
          </w:p>
          <w:p w:rsidR="00D7066A" w:rsidRPr="005A2AA1" w:rsidRDefault="006730D2" w:rsidP="00D7066A">
            <w:pPr>
              <w:jc w:val="left"/>
              <w:rPr>
                <w:rFonts w:ascii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b/>
                </w:rPr>
                <w:id w:val="1340656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6A26" w:rsidRPr="00EF6A26">
                  <w:rPr>
                    <w:rFonts w:ascii="MS Gothic" w:eastAsia="MS Gothic" w:hAnsi="MS Gothic" w:cs="Arial" w:hint="eastAsia"/>
                    <w:b/>
                    <w:sz w:val="22"/>
                  </w:rPr>
                  <w:t>☐</w:t>
                </w:r>
              </w:sdtContent>
            </w:sdt>
            <w:r w:rsidR="00EF6A26" w:rsidRPr="00EF6A26">
              <w:rPr>
                <w:rFonts w:ascii="Arial" w:hAnsi="Arial" w:cs="Arial"/>
                <w:b/>
                <w:sz w:val="22"/>
              </w:rPr>
              <w:t xml:space="preserve">  </w:t>
            </w:r>
            <w:r w:rsidR="00EF6A26">
              <w:rPr>
                <w:rFonts w:ascii="Arial" w:hAnsi="Arial" w:cs="Arial"/>
              </w:rPr>
              <w:t xml:space="preserve">   </w:t>
            </w:r>
            <w:r w:rsidR="00EF6A26" w:rsidRPr="0075598A">
              <w:rPr>
                <w:rFonts w:ascii="Arial" w:hAnsi="Arial" w:cs="Arial"/>
                <w:caps/>
              </w:rPr>
              <w:t>Mischform</w:t>
            </w:r>
            <w:r w:rsidR="0075598A" w:rsidRPr="0075598A">
              <w:rPr>
                <w:rFonts w:ascii="Arial" w:hAnsi="Arial" w:cs="Arial"/>
                <w:caps/>
              </w:rPr>
              <w:t xml:space="preserve"> /</w:t>
            </w:r>
            <w:r w:rsidR="0075598A">
              <w:rPr>
                <w:rFonts w:ascii="Arial" w:hAnsi="Arial" w:cs="Arial"/>
                <w:caps/>
              </w:rPr>
              <w:t xml:space="preserve"> </w:t>
            </w:r>
            <w:r w:rsidR="004370B9">
              <w:rPr>
                <w:rFonts w:ascii="Arial" w:hAnsi="Arial" w:cs="Arial"/>
                <w:i/>
                <w:caps/>
                <w:color w:val="7F7F7F" w:themeColor="text1" w:themeTint="80"/>
                <w:sz w:val="16"/>
              </w:rPr>
              <w:t>Hybird</w:t>
            </w:r>
            <w:r w:rsidR="0075598A" w:rsidRPr="00C21067">
              <w:rPr>
                <w:rFonts w:ascii="Arial" w:hAnsi="Arial" w:cs="Arial"/>
                <w:i/>
                <w:caps/>
                <w:color w:val="7F7F7F" w:themeColor="text1" w:themeTint="80"/>
                <w:sz w:val="16"/>
              </w:rPr>
              <w:t xml:space="preserve"> dissertation</w:t>
            </w:r>
            <w:r w:rsidR="00EF6A26" w:rsidRPr="00C21067">
              <w:rPr>
                <w:rFonts w:ascii="Arial" w:hAnsi="Arial" w:cs="Arial"/>
                <w:b/>
                <w:caps/>
                <w:color w:val="7F7F7F" w:themeColor="text1" w:themeTint="80"/>
                <w:sz w:val="18"/>
              </w:rPr>
              <w:t xml:space="preserve"> </w:t>
            </w:r>
            <w:r w:rsidR="00D7066A" w:rsidRPr="00AC2EDC">
              <w:rPr>
                <w:rFonts w:ascii="Arial" w:hAnsi="Arial" w:cs="Arial"/>
                <w:color w:val="7F7F7F" w:themeColor="text1" w:themeTint="80"/>
                <w:sz w:val="16"/>
              </w:rPr>
              <w:t xml:space="preserve"> </w:t>
            </w:r>
            <w:r w:rsidR="00D7066A">
              <w:rPr>
                <w:rFonts w:ascii="Arial" w:hAnsi="Arial" w:cs="Arial"/>
                <w:sz w:val="16"/>
              </w:rPr>
              <w:br/>
              <w:t xml:space="preserve">            (</w:t>
            </w:r>
            <w:r w:rsidR="00D7066A" w:rsidRPr="00EF6A26">
              <w:rPr>
                <w:rFonts w:ascii="Arial" w:hAnsi="Arial" w:cs="Arial"/>
                <w:sz w:val="16"/>
              </w:rPr>
              <w:t>Erst-Autorenschaft kennzeichne</w:t>
            </w:r>
            <w:r w:rsidR="00D7066A">
              <w:rPr>
                <w:rFonts w:ascii="Arial" w:hAnsi="Arial" w:cs="Arial"/>
                <w:sz w:val="16"/>
              </w:rPr>
              <w:t>n,</w:t>
            </w:r>
            <w:r w:rsidR="00D7066A" w:rsidRPr="00806311">
              <w:rPr>
                <w:rFonts w:ascii="Arial" w:hAnsi="Arial" w:cs="Arial"/>
                <w:sz w:val="16"/>
                <w:szCs w:val="16"/>
              </w:rPr>
              <w:t xml:space="preserve"> Stadium im Publikationsprozess eintragen</w:t>
            </w:r>
            <w:r w:rsidR="00D7066A">
              <w:rPr>
                <w:rFonts w:ascii="Arial" w:hAnsi="Arial" w:cs="Arial"/>
                <w:sz w:val="16"/>
              </w:rPr>
              <w:t xml:space="preserve"> / </w:t>
            </w:r>
            <w:r w:rsidR="00D7066A">
              <w:rPr>
                <w:rFonts w:ascii="Arial" w:hAnsi="Arial" w:cs="Arial"/>
                <w:sz w:val="16"/>
              </w:rPr>
              <w:br/>
            </w:r>
            <w:r w:rsidR="00D7066A">
              <w:rPr>
                <w:rFonts w:ascii="Arial" w:hAnsi="Arial" w:cs="Arial"/>
                <w:i/>
                <w:sz w:val="16"/>
              </w:rPr>
              <w:t xml:space="preserve">             </w:t>
            </w:r>
            <w:r w:rsidR="00E45EBF" w:rsidRPr="00AC2EDC">
              <w:rPr>
                <w:rFonts w:ascii="Arial" w:hAnsi="Arial" w:cs="Arial"/>
                <w:i/>
                <w:color w:val="7F7F7F" w:themeColor="text1" w:themeTint="80"/>
                <w:sz w:val="16"/>
              </w:rPr>
              <w:t>m</w:t>
            </w:r>
            <w:r w:rsidR="005A2AA1" w:rsidRPr="00AC2EDC">
              <w:rPr>
                <w:rFonts w:ascii="Arial" w:hAnsi="Arial" w:cs="Arial"/>
                <w:i/>
                <w:color w:val="7F7F7F" w:themeColor="text1" w:themeTint="80"/>
                <w:sz w:val="16"/>
              </w:rPr>
              <w:t xml:space="preserve">ark </w:t>
            </w:r>
            <w:r w:rsidR="00D7066A" w:rsidRPr="00AC2EDC">
              <w:rPr>
                <w:rFonts w:ascii="Arial" w:hAnsi="Arial" w:cs="Arial"/>
                <w:i/>
                <w:color w:val="7F7F7F" w:themeColor="text1" w:themeTint="80"/>
                <w:sz w:val="16"/>
              </w:rPr>
              <w:t>1</w:t>
            </w:r>
            <w:r w:rsidR="00D7066A" w:rsidRPr="00AC2EDC">
              <w:rPr>
                <w:rFonts w:ascii="Arial" w:hAnsi="Arial" w:cs="Arial"/>
                <w:i/>
                <w:color w:val="7F7F7F" w:themeColor="text1" w:themeTint="80"/>
                <w:sz w:val="16"/>
                <w:vertAlign w:val="superscript"/>
              </w:rPr>
              <w:t xml:space="preserve">st </w:t>
            </w:r>
            <w:r w:rsidR="00D7066A" w:rsidRPr="00AC2EDC">
              <w:rPr>
                <w:rFonts w:ascii="Arial" w:hAnsi="Arial" w:cs="Arial"/>
                <w:i/>
                <w:color w:val="7F7F7F" w:themeColor="text1" w:themeTint="80"/>
                <w:sz w:val="16"/>
              </w:rPr>
              <w:t>authorship</w:t>
            </w:r>
            <w:r w:rsidR="005A2AA1" w:rsidRPr="00AC2EDC">
              <w:rPr>
                <w:rFonts w:ascii="Arial" w:hAnsi="Arial" w:cs="Arial"/>
                <w:i/>
                <w:color w:val="7F7F7F" w:themeColor="text1" w:themeTint="80"/>
                <w:sz w:val="16"/>
              </w:rPr>
              <w:t xml:space="preserve"> and </w:t>
            </w:r>
            <w:r w:rsidR="00D7066A" w:rsidRPr="00AC2EDC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>indicate stage of publication</w:t>
            </w:r>
            <w:r w:rsidR="00D7066A" w:rsidRPr="00AC2EDC"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D7066A" w:rsidRDefault="00D7066A" w:rsidP="00D7066A">
            <w:pPr>
              <w:pStyle w:val="Listenabsatz"/>
              <w:numPr>
                <w:ilvl w:val="0"/>
                <w:numId w:val="14"/>
              </w:numPr>
              <w:spacing w:before="120" w:after="120" w:line="276" w:lineRule="auto"/>
              <w:contextualSpacing w:val="0"/>
              <w:jc w:val="left"/>
              <w:rPr>
                <w:rFonts w:ascii="Arial" w:hAnsi="Arial" w:cs="Arial"/>
              </w:rPr>
            </w:pPr>
            <w:r w:rsidRPr="00D7066A">
              <w:rPr>
                <w:rFonts w:ascii="Arial" w:hAnsi="Arial" w:cs="Arial"/>
              </w:rPr>
              <w:t>Pu</w:t>
            </w:r>
            <w:r>
              <w:rPr>
                <w:rFonts w:ascii="Arial" w:hAnsi="Arial" w:cs="Arial"/>
              </w:rPr>
              <w:t>b</w:t>
            </w:r>
            <w:r w:rsidRPr="00D7066A">
              <w:rPr>
                <w:rFonts w:ascii="Arial" w:hAnsi="Arial" w:cs="Arial"/>
              </w:rPr>
              <w:t xml:space="preserve">likation: </w:t>
            </w:r>
            <w:sdt>
              <w:sdtPr>
                <w:rPr>
                  <w:rFonts w:ascii="Arial" w:hAnsi="Arial" w:cs="Arial"/>
                </w:rPr>
                <w:alias w:val="complete bibliographical data"/>
                <w:tag w:val="complete bibliographical data"/>
                <w:id w:val="1298950745"/>
                <w:placeholder>
                  <w:docPart w:val="83ED07D1EF75459D9B6CD14339C256D9"/>
                </w:placeholder>
                <w:showingPlcHdr/>
              </w:sdtPr>
              <w:sdtEndPr/>
              <w:sdtContent>
                <w:r w:rsidR="004E2D61" w:rsidRPr="00E45EBF">
                  <w:rPr>
                    <w:rStyle w:val="Platzhaltertext"/>
                    <w:rFonts w:ascii="Arial" w:hAnsi="Arial" w:cs="Arial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  <w:r w:rsidRPr="00AF0832">
              <w:rPr>
                <w:rFonts w:ascii="Arial" w:hAnsi="Arial" w:cs="Arial"/>
              </w:rPr>
              <w:t xml:space="preserve"> </w:t>
            </w:r>
          </w:p>
          <w:p w:rsidR="00D7066A" w:rsidRDefault="003A0B14" w:rsidP="00D7066A">
            <w:pPr>
              <w:pStyle w:val="Listenabsatz"/>
              <w:numPr>
                <w:ilvl w:val="0"/>
                <w:numId w:val="14"/>
              </w:numPr>
              <w:spacing w:before="120" w:after="120" w:line="276" w:lineRule="auto"/>
              <w:ind w:left="714" w:hanging="357"/>
              <w:contextualSpacing w:val="0"/>
              <w:jc w:val="left"/>
              <w:rPr>
                <w:rFonts w:ascii="Arial" w:hAnsi="Arial" w:cs="Arial"/>
              </w:rPr>
            </w:pPr>
            <w:r w:rsidRPr="003A0B14">
              <w:rPr>
                <w:rFonts w:ascii="Arial" w:hAnsi="Arial" w:cs="Arial"/>
                <w:i/>
                <w:color w:val="BFBFBF" w:themeColor="background1" w:themeShade="BF"/>
              </w:rPr>
              <w:t xml:space="preserve">(optional) </w:t>
            </w:r>
            <w:r w:rsidR="00D7066A" w:rsidRPr="00D7066A">
              <w:rPr>
                <w:rFonts w:ascii="Arial" w:hAnsi="Arial" w:cs="Arial"/>
              </w:rPr>
              <w:t xml:space="preserve">Publikation: </w:t>
            </w:r>
            <w:sdt>
              <w:sdtPr>
                <w:rPr>
                  <w:rFonts w:ascii="Arial" w:hAnsi="Arial" w:cs="Arial"/>
                </w:rPr>
                <w:alias w:val="complete bibliographical data"/>
                <w:tag w:val="complete bibliographical data"/>
                <w:id w:val="1058905904"/>
                <w:placeholder>
                  <w:docPart w:val="E75632F0C7584471B96E8C7C68461EE6"/>
                </w:placeholder>
                <w:showingPlcHdr/>
              </w:sdtPr>
              <w:sdtEndPr/>
              <w:sdtContent>
                <w:r w:rsidR="004E2D61" w:rsidRPr="00E45EBF">
                  <w:rPr>
                    <w:rStyle w:val="Platzhaltertext"/>
                    <w:rFonts w:ascii="Arial" w:hAnsi="Arial" w:cs="Arial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</w:p>
          <w:p w:rsidR="00AF0832" w:rsidRPr="00864213" w:rsidRDefault="003A0B14" w:rsidP="005A2AA1">
            <w:pPr>
              <w:pStyle w:val="Listenabsatz"/>
              <w:numPr>
                <w:ilvl w:val="0"/>
                <w:numId w:val="14"/>
              </w:numPr>
              <w:spacing w:before="120" w:after="120"/>
              <w:ind w:left="714" w:hanging="357"/>
              <w:jc w:val="left"/>
              <w:rPr>
                <w:rFonts w:ascii="Arial" w:hAnsi="Arial" w:cs="Arial"/>
              </w:rPr>
            </w:pPr>
            <w:r w:rsidRPr="003A0B14">
              <w:rPr>
                <w:rFonts w:ascii="Arial" w:hAnsi="Arial" w:cs="Arial"/>
                <w:i/>
                <w:color w:val="BFBFBF" w:themeColor="background1" w:themeShade="BF"/>
              </w:rPr>
              <w:t>(optional)</w:t>
            </w:r>
            <w:r>
              <w:rPr>
                <w:rFonts w:ascii="Arial" w:hAnsi="Arial" w:cs="Arial"/>
                <w:i/>
                <w:color w:val="BFBFBF" w:themeColor="background1" w:themeShade="BF"/>
              </w:rPr>
              <w:t xml:space="preserve"> </w:t>
            </w:r>
            <w:r w:rsidR="00D7066A" w:rsidRPr="005A2AA1">
              <w:rPr>
                <w:rFonts w:ascii="Arial" w:hAnsi="Arial" w:cs="Arial"/>
              </w:rPr>
              <w:t xml:space="preserve">Publikation: </w:t>
            </w:r>
            <w:sdt>
              <w:sdtPr>
                <w:rPr>
                  <w:rFonts w:ascii="Arial" w:hAnsi="Arial" w:cs="Arial"/>
                </w:rPr>
                <w:alias w:val="complete bibliographical data"/>
                <w:tag w:val="complete bibliographical data"/>
                <w:id w:val="24375643"/>
                <w:placeholder>
                  <w:docPart w:val="44AAEA52E8E145B48EC9559848E2E74E"/>
                </w:placeholder>
                <w:showingPlcHdr/>
              </w:sdtPr>
              <w:sdtEndPr/>
              <w:sdtContent>
                <w:r w:rsidR="004E2D61" w:rsidRPr="00E45EBF">
                  <w:rPr>
                    <w:rStyle w:val="Platzhaltertext"/>
                    <w:rFonts w:ascii="Arial" w:hAnsi="Arial" w:cs="Arial"/>
                    <w:shd w:val="clear" w:color="auto" w:fill="D6E3BC" w:themeFill="accent3" w:themeFillTint="66"/>
                  </w:rPr>
                  <w:t>Klicken oder tippen Sie hier, um Text einzugeben.</w:t>
                </w:r>
              </w:sdtContent>
            </w:sdt>
            <w:r w:rsidR="004E2D61" w:rsidRPr="005A2AA1">
              <w:rPr>
                <w:rFonts w:ascii="Arial" w:hAnsi="Arial" w:cs="Arial"/>
              </w:rPr>
              <w:t xml:space="preserve"> </w:t>
            </w:r>
            <w:r w:rsidR="00D7066A" w:rsidRPr="005A2AA1">
              <w:rPr>
                <w:rFonts w:ascii="Arial" w:hAnsi="Arial" w:cs="Arial"/>
              </w:rPr>
              <w:t xml:space="preserve">  </w:t>
            </w:r>
          </w:p>
        </w:tc>
      </w:tr>
    </w:tbl>
    <w:p w:rsidR="007227DB" w:rsidRDefault="007227DB" w:rsidP="00AC1D4B">
      <w:pPr>
        <w:rPr>
          <w:rFonts w:ascii="Arial" w:hAnsi="Arial" w:cs="Arial"/>
          <w:sz w:val="20"/>
          <w:szCs w:val="20"/>
        </w:rPr>
      </w:pPr>
      <w:bookmarkStart w:id="4" w:name="_Hlk137553488"/>
    </w:p>
    <w:p w:rsidR="00AC1D4B" w:rsidRPr="00016078" w:rsidRDefault="006730D2" w:rsidP="000323D4">
      <w:pPr>
        <w:spacing w:after="120"/>
        <w:rPr>
          <w:rFonts w:ascii="Arial" w:hAnsi="Arial" w:cs="Arial"/>
          <w:color w:val="595959" w:themeColor="text1" w:themeTint="A6"/>
        </w:rPr>
      </w:pPr>
      <w:sdt>
        <w:sdtPr>
          <w:rPr>
            <w:rFonts w:ascii="Arial" w:hAnsi="Arial" w:cs="Arial"/>
            <w:sz w:val="20"/>
            <w:szCs w:val="20"/>
          </w:rPr>
          <w:id w:val="-581678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240E" w:rsidRPr="00E45EB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01240E" w:rsidRPr="00E45EBF">
        <w:rPr>
          <w:rFonts w:ascii="Arial" w:hAnsi="Arial" w:cs="Arial"/>
          <w:sz w:val="20"/>
          <w:szCs w:val="20"/>
        </w:rPr>
        <w:t xml:space="preserve">   </w:t>
      </w:r>
      <w:r w:rsidR="006076F7" w:rsidRPr="00E45EBF">
        <w:rPr>
          <w:rFonts w:ascii="Arial" w:hAnsi="Arial" w:cs="Arial"/>
          <w:sz w:val="20"/>
          <w:szCs w:val="20"/>
        </w:rPr>
        <w:t>Ich bin damit einverstanden, dass meine Disputation im hybriden Format stattfindet</w:t>
      </w:r>
      <w:r w:rsidR="004C05BB" w:rsidRPr="00E45EBF">
        <w:rPr>
          <w:rFonts w:ascii="Arial" w:hAnsi="Arial" w:cs="Arial"/>
          <w:sz w:val="20"/>
          <w:szCs w:val="20"/>
        </w:rPr>
        <w:br/>
        <w:t xml:space="preserve">    </w:t>
      </w:r>
      <w:r w:rsidR="004C05BB" w:rsidRPr="00E45EBF">
        <w:rPr>
          <w:rFonts w:ascii="Arial" w:hAnsi="Arial" w:cs="Arial"/>
          <w:i/>
          <w:sz w:val="20"/>
          <w:szCs w:val="20"/>
        </w:rPr>
        <w:t xml:space="preserve">   </w:t>
      </w:r>
      <w:r w:rsidR="004C05BB" w:rsidRPr="00C21067">
        <w:rPr>
          <w:rFonts w:ascii="Arial" w:hAnsi="Arial" w:cs="Arial"/>
          <w:i/>
          <w:color w:val="7F7F7F" w:themeColor="text1" w:themeTint="80"/>
          <w:sz w:val="16"/>
          <w:szCs w:val="20"/>
        </w:rPr>
        <w:t>I consent to my oral defense taking place in a hybrid f</w:t>
      </w:r>
      <w:r w:rsidR="00443785" w:rsidRPr="00C21067">
        <w:rPr>
          <w:rFonts w:ascii="Arial" w:hAnsi="Arial" w:cs="Arial"/>
          <w:i/>
          <w:color w:val="7F7F7F" w:themeColor="text1" w:themeTint="80"/>
          <w:sz w:val="16"/>
          <w:szCs w:val="20"/>
        </w:rPr>
        <w:t>o</w:t>
      </w:r>
      <w:r w:rsidR="004C05BB" w:rsidRPr="00C21067">
        <w:rPr>
          <w:rFonts w:ascii="Arial" w:hAnsi="Arial" w:cs="Arial"/>
          <w:i/>
          <w:color w:val="7F7F7F" w:themeColor="text1" w:themeTint="80"/>
          <w:sz w:val="16"/>
          <w:szCs w:val="20"/>
        </w:rPr>
        <w:t>rmat</w:t>
      </w:r>
    </w:p>
    <w:p w:rsidR="00AC1D4B" w:rsidRPr="00FB4954" w:rsidRDefault="00AC1D4B" w:rsidP="00AC1D4B">
      <w:pPr>
        <w:pStyle w:val="Listenabsatz"/>
        <w:numPr>
          <w:ilvl w:val="0"/>
          <w:numId w:val="3"/>
        </w:numPr>
        <w:rPr>
          <w:rFonts w:ascii="Arial" w:hAnsi="Arial" w:cs="Arial"/>
          <w:sz w:val="16"/>
          <w:szCs w:val="20"/>
        </w:rPr>
      </w:pPr>
      <w:r w:rsidRPr="00E41EBE">
        <w:rPr>
          <w:rFonts w:ascii="Arial" w:hAnsi="Arial" w:cs="Arial"/>
          <w:sz w:val="20"/>
          <w:szCs w:val="20"/>
        </w:rPr>
        <w:t xml:space="preserve">Die Disputation möchte ich in </w:t>
      </w:r>
      <w:sdt>
        <w:sdtPr>
          <w:rPr>
            <w:rFonts w:ascii="Arial" w:hAnsi="Arial" w:cs="Arial"/>
            <w:sz w:val="20"/>
            <w:szCs w:val="20"/>
          </w:rPr>
          <w:id w:val="1920054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41EB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E41EBE">
        <w:rPr>
          <w:rFonts w:ascii="Arial" w:hAnsi="Arial" w:cs="Arial"/>
          <w:sz w:val="20"/>
          <w:szCs w:val="20"/>
        </w:rPr>
        <w:t xml:space="preserve"> </w:t>
      </w:r>
      <w:r w:rsidRPr="00E41EBE">
        <w:rPr>
          <w:rFonts w:ascii="Arial" w:hAnsi="Arial" w:cs="Arial"/>
          <w:b/>
          <w:sz w:val="20"/>
          <w:szCs w:val="20"/>
        </w:rPr>
        <w:t xml:space="preserve">deutscher </w:t>
      </w:r>
      <w:r w:rsidRPr="00E41EBE">
        <w:rPr>
          <w:rFonts w:ascii="Arial" w:hAnsi="Arial" w:cs="Arial"/>
          <w:i/>
          <w:sz w:val="20"/>
          <w:szCs w:val="20"/>
        </w:rPr>
        <w:t xml:space="preserve">  </w:t>
      </w:r>
      <w:sdt>
        <w:sdtPr>
          <w:rPr>
            <w:rFonts w:ascii="Arial" w:hAnsi="Arial" w:cs="Arial"/>
            <w:sz w:val="20"/>
            <w:szCs w:val="20"/>
          </w:rPr>
          <w:id w:val="1003859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41EBE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E41EBE">
        <w:rPr>
          <w:rFonts w:ascii="Arial" w:hAnsi="Arial" w:cs="Arial"/>
          <w:sz w:val="20"/>
          <w:szCs w:val="20"/>
        </w:rPr>
        <w:t xml:space="preserve"> </w:t>
      </w:r>
      <w:r w:rsidRPr="00E41EBE">
        <w:rPr>
          <w:rFonts w:ascii="Arial" w:hAnsi="Arial" w:cs="Arial"/>
          <w:b/>
          <w:sz w:val="20"/>
          <w:szCs w:val="20"/>
        </w:rPr>
        <w:t>englischer</w:t>
      </w:r>
      <w:r w:rsidRPr="00E41EBE">
        <w:rPr>
          <w:rFonts w:ascii="Arial" w:hAnsi="Arial" w:cs="Arial"/>
          <w:sz w:val="20"/>
          <w:szCs w:val="20"/>
        </w:rPr>
        <w:t xml:space="preserve"> Sprache halten</w:t>
      </w:r>
      <w:r w:rsidRPr="00E41EBE">
        <w:rPr>
          <w:rFonts w:ascii="Arial" w:hAnsi="Arial" w:cs="Arial"/>
          <w:sz w:val="20"/>
          <w:szCs w:val="20"/>
        </w:rPr>
        <w:br/>
      </w:r>
      <w:r w:rsidRPr="00E41EBE">
        <w:rPr>
          <w:rFonts w:ascii="Arial" w:hAnsi="Arial" w:cs="Arial"/>
          <w:i/>
          <w:color w:val="7F7F7F" w:themeColor="text1" w:themeTint="80"/>
          <w:sz w:val="16"/>
          <w:szCs w:val="20"/>
        </w:rPr>
        <w:t>I would like to conduct my oral defense in</w:t>
      </w:r>
      <w:r>
        <w:rPr>
          <w:rFonts w:ascii="Arial" w:hAnsi="Arial" w:cs="Arial"/>
          <w:i/>
          <w:color w:val="7F7F7F" w:themeColor="text1" w:themeTint="80"/>
          <w:sz w:val="16"/>
          <w:szCs w:val="20"/>
        </w:rPr>
        <w:t xml:space="preserve"> </w:t>
      </w:r>
      <w:r w:rsidRPr="00E41EBE">
        <w:rPr>
          <w:rFonts w:ascii="Arial" w:hAnsi="Arial" w:cs="Arial"/>
          <w:i/>
          <w:color w:val="7F7F7F" w:themeColor="text1" w:themeTint="80"/>
          <w:sz w:val="16"/>
          <w:szCs w:val="20"/>
        </w:rPr>
        <w:t xml:space="preserve"> </w:t>
      </w:r>
      <w:sdt>
        <w:sdtPr>
          <w:rPr>
            <w:rFonts w:ascii="Arial" w:hAnsi="Arial" w:cs="Arial"/>
            <w:color w:val="7F7F7F" w:themeColor="text1" w:themeTint="80"/>
            <w:sz w:val="16"/>
            <w:szCs w:val="20"/>
          </w:rPr>
          <w:id w:val="491076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41EBE">
            <w:rPr>
              <w:rFonts w:ascii="Segoe UI Symbol" w:eastAsia="MS Gothic" w:hAnsi="Segoe UI Symbol" w:cs="Segoe UI Symbol"/>
              <w:color w:val="7F7F7F" w:themeColor="text1" w:themeTint="80"/>
              <w:sz w:val="16"/>
              <w:szCs w:val="20"/>
            </w:rPr>
            <w:t>☐</w:t>
          </w:r>
        </w:sdtContent>
      </w:sdt>
      <w:r w:rsidRPr="00E41EBE">
        <w:rPr>
          <w:rFonts w:ascii="Arial" w:hAnsi="Arial" w:cs="Arial"/>
          <w:color w:val="7F7F7F" w:themeColor="text1" w:themeTint="80"/>
          <w:sz w:val="16"/>
          <w:szCs w:val="20"/>
        </w:rPr>
        <w:t xml:space="preserve"> </w:t>
      </w:r>
      <w:r w:rsidRPr="00E41EBE">
        <w:rPr>
          <w:rFonts w:ascii="Arial" w:hAnsi="Arial" w:cs="Arial"/>
          <w:b/>
          <w:i/>
          <w:color w:val="7F7F7F" w:themeColor="text1" w:themeTint="80"/>
          <w:sz w:val="16"/>
          <w:szCs w:val="20"/>
        </w:rPr>
        <w:t xml:space="preserve">German </w:t>
      </w:r>
      <w:r w:rsidRPr="00E41EBE">
        <w:rPr>
          <w:rFonts w:ascii="Arial" w:hAnsi="Arial" w:cs="Arial"/>
          <w:i/>
          <w:color w:val="7F7F7F" w:themeColor="text1" w:themeTint="80"/>
          <w:sz w:val="16"/>
          <w:szCs w:val="20"/>
        </w:rPr>
        <w:t xml:space="preserve">  </w:t>
      </w:r>
      <w:sdt>
        <w:sdtPr>
          <w:rPr>
            <w:rFonts w:ascii="Arial" w:hAnsi="Arial" w:cs="Arial"/>
            <w:color w:val="7F7F7F" w:themeColor="text1" w:themeTint="80"/>
            <w:sz w:val="16"/>
            <w:szCs w:val="20"/>
          </w:rPr>
          <w:id w:val="2032764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41EBE">
            <w:rPr>
              <w:rFonts w:ascii="Segoe UI Symbol" w:eastAsia="MS Gothic" w:hAnsi="Segoe UI Symbol" w:cs="Segoe UI Symbol"/>
              <w:color w:val="7F7F7F" w:themeColor="text1" w:themeTint="80"/>
              <w:sz w:val="16"/>
              <w:szCs w:val="20"/>
            </w:rPr>
            <w:t>☐</w:t>
          </w:r>
        </w:sdtContent>
      </w:sdt>
      <w:r w:rsidRPr="00E41EBE">
        <w:rPr>
          <w:rFonts w:ascii="Arial" w:hAnsi="Arial" w:cs="Arial"/>
          <w:i/>
          <w:color w:val="7F7F7F" w:themeColor="text1" w:themeTint="80"/>
          <w:sz w:val="16"/>
          <w:szCs w:val="20"/>
        </w:rPr>
        <w:t xml:space="preserve"> </w:t>
      </w:r>
      <w:r w:rsidRPr="00E41EBE">
        <w:rPr>
          <w:rFonts w:ascii="Arial" w:hAnsi="Arial" w:cs="Arial"/>
          <w:b/>
          <w:i/>
          <w:color w:val="7F7F7F" w:themeColor="text1" w:themeTint="80"/>
          <w:sz w:val="16"/>
          <w:szCs w:val="20"/>
        </w:rPr>
        <w:t>English</w:t>
      </w:r>
    </w:p>
    <w:p w:rsidR="007227DB" w:rsidRPr="00016078" w:rsidRDefault="007227DB" w:rsidP="006076F7">
      <w:pPr>
        <w:rPr>
          <w:rFonts w:ascii="Arial" w:hAnsi="Arial" w:cs="Arial"/>
          <w:sz w:val="20"/>
          <w:szCs w:val="20"/>
        </w:rPr>
      </w:pPr>
    </w:p>
    <w:tbl>
      <w:tblPr>
        <w:tblStyle w:val="Tabellenraster1"/>
        <w:tblW w:w="10475" w:type="dxa"/>
        <w:tblBorders>
          <w:top w:val="single" w:sz="6" w:space="0" w:color="AEC30B"/>
          <w:left w:val="single" w:sz="6" w:space="0" w:color="AEC30B"/>
          <w:bottom w:val="single" w:sz="6" w:space="0" w:color="AEC30B"/>
          <w:right w:val="single" w:sz="6" w:space="0" w:color="AEC30B"/>
          <w:insideH w:val="single" w:sz="12" w:space="0" w:color="AEC30B"/>
          <w:insideV w:val="single" w:sz="12" w:space="0" w:color="AEC30B"/>
        </w:tblBorders>
        <w:tblLook w:val="04A0" w:firstRow="1" w:lastRow="0" w:firstColumn="1" w:lastColumn="0" w:noHBand="0" w:noVBand="1"/>
      </w:tblPr>
      <w:tblGrid>
        <w:gridCol w:w="10475"/>
      </w:tblGrid>
      <w:tr w:rsidR="0001240E" w:rsidRPr="006730D2" w:rsidTr="00FA169D">
        <w:trPr>
          <w:trHeight w:val="411"/>
        </w:trPr>
        <w:tc>
          <w:tcPr>
            <w:tcW w:w="10475" w:type="dxa"/>
          </w:tcPr>
          <w:bookmarkEnd w:id="4"/>
          <w:p w:rsidR="0001240E" w:rsidRPr="00FB4954" w:rsidRDefault="0001240E" w:rsidP="0001240E">
            <w:pPr>
              <w:spacing w:before="120" w:after="120" w:line="180" w:lineRule="atLeast"/>
              <w:jc w:val="left"/>
              <w:rPr>
                <w:rFonts w:ascii="Arial" w:hAnsi="Arial" w:cs="Arial"/>
                <w:lang w:val="en-US"/>
              </w:rPr>
            </w:pPr>
            <w:r w:rsidRPr="00FB4954">
              <w:rPr>
                <w:rFonts w:ascii="Arial" w:hAnsi="Arial" w:cs="Arial"/>
                <w:lang w:val="en-US"/>
              </w:rPr>
              <w:t>Anlagen /</w:t>
            </w:r>
            <w:r w:rsidRPr="00FB4954"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  <w:t>Attachments</w:t>
            </w:r>
          </w:p>
          <w:p w:rsidR="0001240E" w:rsidRPr="00FA59E7" w:rsidRDefault="006730D2" w:rsidP="0001240E">
            <w:pPr>
              <w:spacing w:before="120" w:after="120" w:line="180" w:lineRule="atLeast"/>
              <w:jc w:val="left"/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1311934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40E" w:rsidRPr="00FA59E7"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sdtContent>
            </w:sdt>
            <w:r w:rsidR="0001240E" w:rsidRPr="00FA59E7">
              <w:rPr>
                <w:rFonts w:ascii="Arial" w:hAnsi="Arial" w:cs="Arial"/>
                <w:lang w:val="en-US"/>
              </w:rPr>
              <w:t xml:space="preserve">   Dissertation (</w:t>
            </w:r>
            <w:r w:rsidR="00FB4954">
              <w:rPr>
                <w:rFonts w:ascii="Arial" w:hAnsi="Arial" w:cs="Arial"/>
                <w:lang w:val="en-US"/>
              </w:rPr>
              <w:t>6</w:t>
            </w:r>
            <w:r w:rsidR="0001240E" w:rsidRPr="00FA59E7">
              <w:rPr>
                <w:rFonts w:ascii="Arial" w:hAnsi="Arial" w:cs="Arial"/>
                <w:lang w:val="en-US"/>
              </w:rPr>
              <w:t xml:space="preserve"> Exemplare</w:t>
            </w:r>
            <w:r w:rsidR="00FB4954">
              <w:rPr>
                <w:rFonts w:ascii="Arial" w:hAnsi="Arial" w:cs="Arial"/>
                <w:lang w:val="en-US"/>
              </w:rPr>
              <w:t xml:space="preserve">) </w:t>
            </w:r>
            <w:r w:rsidR="0001240E" w:rsidRPr="00FA59E7">
              <w:rPr>
                <w:rFonts w:ascii="Arial" w:hAnsi="Arial" w:cs="Arial"/>
                <w:lang w:val="en-US"/>
              </w:rPr>
              <w:t xml:space="preserve">/ </w:t>
            </w:r>
            <w:r w:rsidR="0001240E" w:rsidRPr="00FA59E7"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  <w:t>Dissertation (</w:t>
            </w:r>
            <w:r w:rsidR="00FB4954"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  <w:t>6 hard copies</w:t>
            </w:r>
            <w:r w:rsidR="0001240E" w:rsidRPr="00FA59E7"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  <w:t xml:space="preserve">) </w:t>
            </w:r>
          </w:p>
          <w:p w:rsidR="00243389" w:rsidRPr="00DC632E" w:rsidRDefault="006730D2" w:rsidP="00243389">
            <w:pPr>
              <w:spacing w:before="120" w:after="120" w:line="180" w:lineRule="atLeast"/>
              <w:jc w:val="left"/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54179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07F" w:rsidRPr="00DC632E"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sdtContent>
            </w:sdt>
            <w:r w:rsidR="00243389" w:rsidRPr="00DC632E">
              <w:rPr>
                <w:rFonts w:ascii="Arial" w:hAnsi="Arial" w:cs="Arial"/>
                <w:lang w:val="en-US"/>
              </w:rPr>
              <w:t xml:space="preserve">   USB Stick mit Dissertation / </w:t>
            </w:r>
            <w:r w:rsidR="00243389" w:rsidRPr="00DC632E"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  <w:t>Data stick with dissertation</w:t>
            </w:r>
          </w:p>
          <w:p w:rsidR="0001240E" w:rsidRPr="00C1357C" w:rsidRDefault="006730D2" w:rsidP="00243389">
            <w:pPr>
              <w:spacing w:before="120" w:after="120" w:line="180" w:lineRule="atLeast"/>
              <w:jc w:val="left"/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398677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62" w:rsidRPr="00C1357C"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sdtContent>
            </w:sdt>
            <w:r w:rsidR="0001240E" w:rsidRPr="00C1357C">
              <w:rPr>
                <w:rFonts w:ascii="Arial" w:hAnsi="Arial" w:cs="Arial"/>
                <w:lang w:val="en-US"/>
              </w:rPr>
              <w:t xml:space="preserve">   Leistungsnachweis zu den Pflichtleistungen </w:t>
            </w:r>
            <w:r w:rsidR="00C1357C" w:rsidRPr="00C1357C">
              <w:rPr>
                <w:rFonts w:ascii="Arial" w:hAnsi="Arial" w:cs="Arial"/>
                <w:lang w:val="en-US"/>
              </w:rPr>
              <w:t>der Graduiertenschule</w:t>
            </w:r>
            <w:r w:rsidR="0039104D">
              <w:rPr>
                <w:rFonts w:ascii="Arial" w:hAnsi="Arial" w:cs="Arial"/>
                <w:lang w:val="en-US"/>
              </w:rPr>
              <w:br/>
              <w:t xml:space="preserve">      </w:t>
            </w:r>
            <w:r w:rsidR="0001240E" w:rsidRPr="00C1357C">
              <w:rPr>
                <w:rFonts w:ascii="Arial" w:hAnsi="Arial" w:cs="Arial"/>
                <w:lang w:val="en-US"/>
              </w:rPr>
              <w:t xml:space="preserve"> </w:t>
            </w:r>
            <w:r w:rsidR="00C1357C"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  <w:t>Proof</w:t>
            </w:r>
            <w:r w:rsidR="0001240E" w:rsidRPr="00C1357C"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  <w:t xml:space="preserve"> of fullfilment</w:t>
            </w:r>
            <w:r w:rsidR="00C1357C" w:rsidRPr="00C1357C"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  <w:t xml:space="preserve"> of the mandatory</w:t>
            </w:r>
            <w:r w:rsidR="00C1357C"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  <w:t xml:space="preserve"> </w:t>
            </w:r>
            <w:r w:rsidR="00C1357C" w:rsidRPr="00C1357C"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  <w:t>requirements of the Graduate School</w:t>
            </w:r>
          </w:p>
          <w:p w:rsidR="00FB6E62" w:rsidRPr="009B5C33" w:rsidRDefault="006730D2" w:rsidP="004A7C09">
            <w:pPr>
              <w:spacing w:before="120" w:after="120" w:line="180" w:lineRule="atLeast"/>
              <w:jc w:val="left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1386951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E62" w:rsidRPr="009B5C33"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sdtContent>
            </w:sdt>
            <w:r w:rsidR="00AC1D4B" w:rsidRPr="009B5C33">
              <w:rPr>
                <w:rFonts w:ascii="Arial" w:hAnsi="Arial" w:cs="Arial"/>
                <w:lang w:val="en-US"/>
              </w:rPr>
              <w:t xml:space="preserve">   </w:t>
            </w:r>
            <w:r w:rsidR="009B5C33" w:rsidRPr="009B5C33">
              <w:rPr>
                <w:rFonts w:ascii="Arial" w:hAnsi="Arial" w:cs="Arial"/>
                <w:lang w:val="en-US"/>
              </w:rPr>
              <w:t>Kurzer CV Drittgutachter/in</w:t>
            </w:r>
            <w:r w:rsidR="00AC1D4B" w:rsidRPr="009B5C33">
              <w:rPr>
                <w:rFonts w:ascii="Arial" w:hAnsi="Arial" w:cs="Arial"/>
                <w:lang w:val="en-US"/>
              </w:rPr>
              <w:t xml:space="preserve"> </w:t>
            </w:r>
            <w:r w:rsidR="009B5C33" w:rsidRPr="009B5C33">
              <w:rPr>
                <w:rFonts w:ascii="Arial" w:hAnsi="Arial" w:cs="Arial"/>
                <w:lang w:val="en-US"/>
              </w:rPr>
              <w:t>&amp; Link zu Publikationsliste</w:t>
            </w:r>
            <w:r w:rsidR="00AC1D4B" w:rsidRPr="009B5C33">
              <w:rPr>
                <w:rFonts w:ascii="Arial" w:hAnsi="Arial" w:cs="Arial"/>
                <w:lang w:val="en-US"/>
              </w:rPr>
              <w:br/>
            </w:r>
            <w:r w:rsidR="00AC1D4B" w:rsidRPr="009B5C33">
              <w:rPr>
                <w:rFonts w:ascii="Arial" w:hAnsi="Arial" w:cs="Arial"/>
                <w:i/>
                <w:color w:val="7F7F7F" w:themeColor="text1" w:themeTint="80"/>
                <w:lang w:val="en-US"/>
              </w:rPr>
              <w:t xml:space="preserve">      </w:t>
            </w:r>
            <w:r w:rsidR="009B5C33">
              <w:rPr>
                <w:rFonts w:ascii="Arial" w:hAnsi="Arial" w:cs="Arial"/>
                <w:i/>
                <w:color w:val="7F7F7F" w:themeColor="text1" w:themeTint="80"/>
                <w:lang w:val="en-US"/>
              </w:rPr>
              <w:t>S</w:t>
            </w:r>
            <w:r w:rsidR="009B5C33" w:rsidRPr="009B5C33"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  <w:t xml:space="preserve">hort CV </w:t>
            </w:r>
            <w:r w:rsidR="009B5C33"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  <w:t>of 3</w:t>
            </w:r>
            <w:r w:rsidR="009B5C33" w:rsidRPr="009B5C33">
              <w:rPr>
                <w:rFonts w:ascii="Arial" w:hAnsi="Arial" w:cs="Arial"/>
                <w:i/>
                <w:color w:val="7F7F7F" w:themeColor="text1" w:themeTint="80"/>
                <w:sz w:val="16"/>
                <w:vertAlign w:val="superscript"/>
                <w:lang w:val="en-US"/>
              </w:rPr>
              <w:t>rd</w:t>
            </w:r>
            <w:r w:rsidR="009B5C33"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  <w:t xml:space="preserve"> reviewer &amp; </w:t>
            </w:r>
            <w:r w:rsidR="009B5C33" w:rsidRPr="009B5C33">
              <w:rPr>
                <w:rFonts w:ascii="Arial" w:hAnsi="Arial" w:cs="Arial"/>
                <w:i/>
                <w:color w:val="7F7F7F" w:themeColor="text1" w:themeTint="80"/>
                <w:sz w:val="16"/>
                <w:lang w:val="en-US"/>
              </w:rPr>
              <w:t>link to publication list</w:t>
            </w:r>
          </w:p>
        </w:tc>
      </w:tr>
    </w:tbl>
    <w:p w:rsidR="007227DB" w:rsidRPr="009B5C33" w:rsidRDefault="007227DB" w:rsidP="00490CFF">
      <w:pPr>
        <w:rPr>
          <w:rFonts w:ascii="Arial" w:hAnsi="Arial" w:cs="Arial"/>
          <w:sz w:val="20"/>
          <w:szCs w:val="20"/>
          <w:lang w:val="en-US"/>
        </w:rPr>
      </w:pPr>
    </w:p>
    <w:p w:rsidR="0039104D" w:rsidRPr="007745E5" w:rsidRDefault="0039104D" w:rsidP="0072203C">
      <w:pPr>
        <w:spacing w:before="120" w:after="120" w:line="240" w:lineRule="auto"/>
        <w:rPr>
          <w:rFonts w:ascii="Arial" w:hAnsi="Arial" w:cs="Arial"/>
          <w:sz w:val="20"/>
          <w:szCs w:val="20"/>
          <w:lang w:val="en-US"/>
        </w:rPr>
      </w:pPr>
    </w:p>
    <w:p w:rsidR="007660ED" w:rsidRPr="007745E5" w:rsidRDefault="007660ED" w:rsidP="0072203C">
      <w:pPr>
        <w:spacing w:before="120" w:after="120" w:line="240" w:lineRule="auto"/>
        <w:rPr>
          <w:rFonts w:ascii="Arial" w:hAnsi="Arial" w:cs="Arial"/>
          <w:sz w:val="20"/>
          <w:szCs w:val="20"/>
          <w:lang w:val="en-US"/>
        </w:rPr>
      </w:pPr>
    </w:p>
    <w:p w:rsidR="007453B0" w:rsidRPr="00DA55FD" w:rsidRDefault="00D1372B" w:rsidP="0072203C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8931C9" w:rsidRPr="00DA55FD">
        <w:rPr>
          <w:rFonts w:ascii="Arial" w:hAnsi="Arial" w:cs="Arial"/>
          <w:sz w:val="20"/>
          <w:szCs w:val="20"/>
        </w:rPr>
        <w:t xml:space="preserve">it </w:t>
      </w:r>
      <w:r w:rsidR="007453B0" w:rsidRPr="00DA55FD">
        <w:rPr>
          <w:rFonts w:ascii="Arial" w:hAnsi="Arial" w:cs="Arial"/>
          <w:sz w:val="20"/>
          <w:szCs w:val="20"/>
        </w:rPr>
        <w:t>meiner</w:t>
      </w:r>
      <w:r w:rsidR="008931C9" w:rsidRPr="00DA55FD">
        <w:rPr>
          <w:rFonts w:ascii="Arial" w:hAnsi="Arial" w:cs="Arial"/>
          <w:sz w:val="20"/>
          <w:szCs w:val="20"/>
        </w:rPr>
        <w:t xml:space="preserve"> Unterschrift bestätige</w:t>
      </w:r>
      <w:r w:rsidR="007453B0" w:rsidRPr="00DA55FD">
        <w:rPr>
          <w:rFonts w:ascii="Arial" w:hAnsi="Arial" w:cs="Arial"/>
          <w:sz w:val="20"/>
          <w:szCs w:val="20"/>
        </w:rPr>
        <w:t xml:space="preserve"> ich, dass</w:t>
      </w:r>
      <w:r w:rsidR="00490CFF" w:rsidRPr="00DA55FD">
        <w:rPr>
          <w:rFonts w:ascii="Arial" w:hAnsi="Arial" w:cs="Arial"/>
          <w:sz w:val="20"/>
          <w:szCs w:val="20"/>
        </w:rPr>
        <w:t xml:space="preserve"> / </w:t>
      </w:r>
      <w:r w:rsidR="00490CFF" w:rsidRPr="00AC2EDC">
        <w:rPr>
          <w:rFonts w:ascii="Arial" w:hAnsi="Arial" w:cs="Arial"/>
          <w:i/>
          <w:color w:val="7F7F7F" w:themeColor="text1" w:themeTint="80"/>
          <w:sz w:val="18"/>
          <w:szCs w:val="20"/>
        </w:rPr>
        <w:t>With my signature, I confirm that</w:t>
      </w:r>
    </w:p>
    <w:p w:rsidR="009C5656" w:rsidRPr="00AC2EDC" w:rsidRDefault="006730D2" w:rsidP="008931C9">
      <w:pPr>
        <w:rPr>
          <w:rFonts w:ascii="Arial" w:hAnsi="Arial" w:cs="Arial"/>
          <w:i/>
          <w:color w:val="7F7F7F" w:themeColor="text1" w:themeTint="80"/>
          <w:sz w:val="18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651427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5E8E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453B0" w:rsidRPr="00DA55FD">
        <w:rPr>
          <w:rFonts w:ascii="Arial" w:hAnsi="Arial" w:cs="Arial"/>
          <w:sz w:val="20"/>
          <w:szCs w:val="20"/>
        </w:rPr>
        <w:t xml:space="preserve">   ich </w:t>
      </w:r>
      <w:r w:rsidR="00490CFF" w:rsidRPr="00DA55FD">
        <w:rPr>
          <w:rFonts w:ascii="Arial" w:hAnsi="Arial" w:cs="Arial"/>
          <w:sz w:val="20"/>
          <w:szCs w:val="20"/>
        </w:rPr>
        <w:t xml:space="preserve">die </w:t>
      </w:r>
      <w:r w:rsidR="008931C9" w:rsidRPr="00DA55FD">
        <w:rPr>
          <w:rFonts w:ascii="Arial" w:hAnsi="Arial" w:cs="Arial"/>
          <w:sz w:val="20"/>
          <w:szCs w:val="20"/>
        </w:rPr>
        <w:t>Regeln zur Sicherung der guten wissenschaftlichen Praxis der Hochschule Geisenheim</w:t>
      </w:r>
      <w:r w:rsidR="00C21067">
        <w:rPr>
          <w:rFonts w:ascii="Arial" w:hAnsi="Arial" w:cs="Arial"/>
          <w:sz w:val="20"/>
          <w:szCs w:val="20"/>
        </w:rPr>
        <w:t xml:space="preserve"> </w:t>
      </w:r>
      <w:r w:rsidR="008931C9" w:rsidRPr="00DA55FD">
        <w:rPr>
          <w:rFonts w:ascii="Arial" w:hAnsi="Arial" w:cs="Arial"/>
          <w:sz w:val="20"/>
          <w:szCs w:val="20"/>
        </w:rPr>
        <w:t xml:space="preserve">erhalten und die </w:t>
      </w:r>
      <w:r w:rsidR="00C21067">
        <w:rPr>
          <w:rFonts w:ascii="Arial" w:hAnsi="Arial" w:cs="Arial"/>
          <w:sz w:val="20"/>
          <w:szCs w:val="20"/>
        </w:rPr>
        <w:br/>
        <w:t xml:space="preserve">       </w:t>
      </w:r>
      <w:r w:rsidR="008931C9" w:rsidRPr="00DA55FD">
        <w:rPr>
          <w:rFonts w:ascii="Arial" w:hAnsi="Arial" w:cs="Arial"/>
          <w:sz w:val="20"/>
          <w:szCs w:val="20"/>
        </w:rPr>
        <w:t>Grundsätze bei der Promotionsarbeit beachtet habe</w:t>
      </w:r>
      <w:r w:rsidR="00490CFF" w:rsidRPr="00DA55FD">
        <w:rPr>
          <w:rFonts w:ascii="Arial" w:hAnsi="Arial" w:cs="Arial"/>
          <w:sz w:val="20"/>
          <w:szCs w:val="20"/>
        </w:rPr>
        <w:t xml:space="preserve"> / </w:t>
      </w:r>
      <w:r w:rsidR="00490CFF" w:rsidRPr="00DA55FD">
        <w:rPr>
          <w:rFonts w:ascii="Arial" w:hAnsi="Arial" w:cs="Arial"/>
          <w:sz w:val="20"/>
          <w:szCs w:val="20"/>
        </w:rPr>
        <w:br/>
        <w:t xml:space="preserve">      </w:t>
      </w:r>
      <w:r w:rsidR="00490CFF" w:rsidRPr="00AC2EDC">
        <w:rPr>
          <w:rFonts w:ascii="Arial" w:hAnsi="Arial" w:cs="Arial"/>
          <w:color w:val="7F7F7F" w:themeColor="text1" w:themeTint="80"/>
          <w:sz w:val="18"/>
          <w:szCs w:val="20"/>
        </w:rPr>
        <w:t xml:space="preserve"> </w:t>
      </w:r>
      <w:r w:rsidR="00490CFF" w:rsidRPr="00AC2EDC">
        <w:rPr>
          <w:rFonts w:ascii="Arial" w:hAnsi="Arial" w:cs="Arial"/>
          <w:i/>
          <w:color w:val="7F7F7F" w:themeColor="text1" w:themeTint="80"/>
          <w:sz w:val="18"/>
          <w:szCs w:val="20"/>
        </w:rPr>
        <w:t xml:space="preserve">I received the rules to ensure responsible research conduct of Hochschule Geisenheim University </w:t>
      </w:r>
      <w:r w:rsidR="00490CFF" w:rsidRPr="00AC2EDC">
        <w:rPr>
          <w:rFonts w:ascii="Arial" w:hAnsi="Arial" w:cs="Arial"/>
          <w:i/>
          <w:color w:val="7F7F7F" w:themeColor="text1" w:themeTint="80"/>
          <w:sz w:val="18"/>
          <w:szCs w:val="20"/>
        </w:rPr>
        <w:br/>
        <w:t xml:space="preserve">      </w:t>
      </w:r>
      <w:r w:rsidR="00075E8E" w:rsidRPr="00AC2EDC">
        <w:rPr>
          <w:rFonts w:ascii="Arial" w:hAnsi="Arial" w:cs="Arial"/>
          <w:i/>
          <w:color w:val="7F7F7F" w:themeColor="text1" w:themeTint="80"/>
          <w:sz w:val="18"/>
          <w:szCs w:val="20"/>
        </w:rPr>
        <w:t xml:space="preserve"> </w:t>
      </w:r>
      <w:r w:rsidR="00490CFF" w:rsidRPr="00AC2EDC">
        <w:rPr>
          <w:rFonts w:ascii="Arial" w:hAnsi="Arial" w:cs="Arial"/>
          <w:i/>
          <w:color w:val="7F7F7F" w:themeColor="text1" w:themeTint="80"/>
          <w:sz w:val="18"/>
          <w:szCs w:val="20"/>
        </w:rPr>
        <w:t>and have observed these principles in my Doctoral dissertation</w:t>
      </w:r>
    </w:p>
    <w:p w:rsidR="007453B0" w:rsidRPr="0002144C" w:rsidRDefault="007453B0" w:rsidP="008931C9">
      <w:pPr>
        <w:rPr>
          <w:rFonts w:ascii="Arial" w:hAnsi="Arial" w:cs="Arial"/>
          <w:sz w:val="18"/>
          <w:szCs w:val="20"/>
        </w:rPr>
      </w:pPr>
    </w:p>
    <w:p w:rsidR="00A04B0D" w:rsidRDefault="006730D2" w:rsidP="00075E8E">
      <w:pPr>
        <w:rPr>
          <w:rFonts w:ascii="Arial" w:hAnsi="Arial" w:cs="Arial"/>
          <w:i/>
          <w:color w:val="7F7F7F" w:themeColor="text1" w:themeTint="80"/>
          <w:sz w:val="18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202676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5E8E" w:rsidRPr="00DA55FD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075E8E" w:rsidRPr="00DA55FD">
        <w:rPr>
          <w:rFonts w:ascii="Arial" w:hAnsi="Arial" w:cs="Arial"/>
          <w:sz w:val="20"/>
          <w:szCs w:val="20"/>
        </w:rPr>
        <w:t xml:space="preserve">   alle gemachten Angaben nach bestem Wissen und Gewissen wahrheitsgemäß sind /</w:t>
      </w:r>
      <w:r w:rsidR="00075E8E" w:rsidRPr="00DA55FD">
        <w:rPr>
          <w:rFonts w:ascii="Arial" w:hAnsi="Arial" w:cs="Arial"/>
          <w:sz w:val="20"/>
          <w:szCs w:val="20"/>
        </w:rPr>
        <w:br/>
      </w:r>
      <w:r w:rsidR="00075E8E" w:rsidRPr="0002144C">
        <w:rPr>
          <w:rFonts w:ascii="Arial" w:hAnsi="Arial" w:cs="Arial"/>
          <w:sz w:val="18"/>
          <w:szCs w:val="20"/>
        </w:rPr>
        <w:t xml:space="preserve">       </w:t>
      </w:r>
      <w:r w:rsidR="00075E8E" w:rsidRPr="00AC2EDC">
        <w:rPr>
          <w:rFonts w:ascii="Arial" w:hAnsi="Arial" w:cs="Arial"/>
          <w:i/>
          <w:color w:val="7F7F7F" w:themeColor="text1" w:themeTint="80"/>
          <w:sz w:val="18"/>
          <w:szCs w:val="20"/>
        </w:rPr>
        <w:t>all information provided is truthful to the best of my knowledge and belief</w:t>
      </w:r>
    </w:p>
    <w:p w:rsidR="0072203C" w:rsidRDefault="0072203C" w:rsidP="00075E8E">
      <w:pPr>
        <w:rPr>
          <w:rFonts w:ascii="Arial" w:hAnsi="Arial" w:cs="Arial"/>
          <w:sz w:val="20"/>
          <w:szCs w:val="20"/>
        </w:rPr>
      </w:pPr>
    </w:p>
    <w:p w:rsidR="004370B9" w:rsidRPr="00DA55FD" w:rsidRDefault="004370B9" w:rsidP="00075E8E">
      <w:pPr>
        <w:rPr>
          <w:rFonts w:ascii="Arial" w:hAnsi="Arial" w:cs="Arial"/>
          <w:sz w:val="20"/>
          <w:szCs w:val="20"/>
        </w:rPr>
      </w:pPr>
    </w:p>
    <w:p w:rsidR="00BF7724" w:rsidRPr="00DA55FD" w:rsidRDefault="006730D2" w:rsidP="00A04B0D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715964097"/>
          <w:showingPlcHdr/>
          <w:picture/>
        </w:sdtPr>
        <w:sdtEndPr/>
        <w:sdtContent>
          <w:r w:rsidR="00A04B0D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>
                <wp:extent cx="3337560" cy="320040"/>
                <wp:effectExtent l="0" t="0" r="0" b="381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756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C732D7" w:rsidRPr="00DA55FD">
        <w:rPr>
          <w:rFonts w:ascii="Arial" w:hAnsi="Arial" w:cs="Arial"/>
          <w:sz w:val="20"/>
          <w:szCs w:val="20"/>
        </w:rPr>
        <w:t>____________________</w:t>
      </w:r>
      <w:r w:rsidR="00490CFF" w:rsidRPr="00DA55FD">
        <w:rPr>
          <w:rFonts w:ascii="Arial" w:hAnsi="Arial" w:cs="Arial"/>
          <w:sz w:val="20"/>
          <w:szCs w:val="20"/>
        </w:rPr>
        <w:t>_________________</w:t>
      </w:r>
      <w:r w:rsidR="00C732D7" w:rsidRPr="00DA55FD">
        <w:rPr>
          <w:rFonts w:ascii="Arial" w:hAnsi="Arial" w:cs="Arial"/>
          <w:sz w:val="20"/>
          <w:szCs w:val="20"/>
        </w:rPr>
        <w:t>__________</w:t>
      </w:r>
    </w:p>
    <w:p w:rsidR="004370B9" w:rsidRPr="004370B9" w:rsidRDefault="004370B9" w:rsidP="004370B9">
      <w:pPr>
        <w:rPr>
          <w:rFonts w:ascii="Arial" w:hAnsi="Arial" w:cs="Arial"/>
          <w:sz w:val="20"/>
          <w:szCs w:val="20"/>
        </w:rPr>
      </w:pPr>
    </w:p>
    <w:p w:rsidR="004370B9" w:rsidRPr="004370B9" w:rsidRDefault="004370B9" w:rsidP="004370B9">
      <w:pPr>
        <w:rPr>
          <w:rFonts w:ascii="Arial" w:hAnsi="Arial" w:cs="Arial"/>
          <w:sz w:val="20"/>
          <w:szCs w:val="20"/>
        </w:rPr>
      </w:pPr>
      <w:r w:rsidRPr="004370B9">
        <w:rPr>
          <w:rFonts w:ascii="Arial" w:hAnsi="Arial" w:cs="Arial"/>
          <w:sz w:val="20"/>
          <w:szCs w:val="20"/>
        </w:rPr>
        <w:t xml:space="preserve">Unterschrift / Signature </w:t>
      </w:r>
    </w:p>
    <w:p w:rsidR="000A5F8E" w:rsidRDefault="004370B9" w:rsidP="004370B9">
      <w:pPr>
        <w:rPr>
          <w:rFonts w:ascii="Arial" w:hAnsi="Arial" w:cs="Arial"/>
        </w:rPr>
      </w:pPr>
      <w:r w:rsidRPr="004370B9">
        <w:rPr>
          <w:rFonts w:ascii="Arial" w:hAnsi="Arial" w:cs="Arial"/>
          <w:sz w:val="20"/>
          <w:szCs w:val="20"/>
        </w:rPr>
        <w:t>Ort, Datum / Place, Date </w:t>
      </w:r>
    </w:p>
    <w:p w:rsidR="00DC632E" w:rsidRDefault="00DC632E" w:rsidP="00016078">
      <w:pPr>
        <w:spacing w:line="240" w:lineRule="auto"/>
        <w:rPr>
          <w:rFonts w:ascii="Arial" w:hAnsi="Arial" w:cs="Arial"/>
          <w:b/>
          <w:caps/>
          <w:color w:val="595959" w:themeColor="text1" w:themeTint="A6"/>
          <w:sz w:val="28"/>
          <w:szCs w:val="26"/>
        </w:rPr>
      </w:pPr>
      <w:bookmarkStart w:id="5" w:name="_Hlk171598539"/>
    </w:p>
    <w:p w:rsidR="004370B9" w:rsidRDefault="004370B9" w:rsidP="00016078">
      <w:pPr>
        <w:spacing w:line="240" w:lineRule="auto"/>
        <w:rPr>
          <w:rFonts w:ascii="Arial" w:hAnsi="Arial" w:cs="Arial"/>
          <w:b/>
          <w:caps/>
          <w:color w:val="595959" w:themeColor="text1" w:themeTint="A6"/>
          <w:sz w:val="28"/>
          <w:szCs w:val="26"/>
        </w:rPr>
      </w:pPr>
    </w:p>
    <w:p w:rsidR="004370B9" w:rsidRDefault="004370B9" w:rsidP="00016078">
      <w:pPr>
        <w:spacing w:line="240" w:lineRule="auto"/>
        <w:rPr>
          <w:rFonts w:ascii="Arial" w:hAnsi="Arial" w:cs="Arial"/>
          <w:b/>
          <w:caps/>
          <w:color w:val="595959" w:themeColor="text1" w:themeTint="A6"/>
          <w:sz w:val="28"/>
          <w:szCs w:val="26"/>
        </w:rPr>
      </w:pPr>
    </w:p>
    <w:p w:rsidR="003B70C2" w:rsidRPr="00016078" w:rsidRDefault="003B70C2" w:rsidP="00016078">
      <w:pPr>
        <w:spacing w:line="240" w:lineRule="auto"/>
        <w:rPr>
          <w:rFonts w:ascii="Arial" w:hAnsi="Arial" w:cs="Arial"/>
          <w:b/>
          <w:caps/>
          <w:color w:val="595959" w:themeColor="text1" w:themeTint="A6"/>
          <w:sz w:val="28"/>
          <w:szCs w:val="26"/>
        </w:rPr>
      </w:pPr>
      <w:r w:rsidRPr="00016078">
        <w:rPr>
          <w:rFonts w:ascii="Arial" w:hAnsi="Arial" w:cs="Arial"/>
          <w:b/>
          <w:caps/>
          <w:color w:val="595959" w:themeColor="text1" w:themeTint="A6"/>
          <w:sz w:val="28"/>
          <w:szCs w:val="26"/>
        </w:rPr>
        <w:t>Übergabeprotokoll zur Sicherung der wissenschaftlichen Ergebnisse, Daten, Materialien etc.</w:t>
      </w:r>
    </w:p>
    <w:p w:rsidR="0002144C" w:rsidRPr="00095F19" w:rsidRDefault="0002144C" w:rsidP="00016078">
      <w:pPr>
        <w:spacing w:line="240" w:lineRule="auto"/>
        <w:rPr>
          <w:rFonts w:ascii="Arial" w:hAnsi="Arial" w:cs="Arial"/>
          <w:i/>
          <w:caps/>
          <w:color w:val="595959" w:themeColor="text1" w:themeTint="A6"/>
          <w:sz w:val="26"/>
          <w:szCs w:val="26"/>
          <w:lang w:val="en-US"/>
        </w:rPr>
      </w:pPr>
      <w:r w:rsidRPr="00095F19">
        <w:rPr>
          <w:rFonts w:ascii="Arial" w:hAnsi="Arial" w:cs="Arial"/>
          <w:i/>
          <w:caps/>
          <w:color w:val="595959" w:themeColor="text1" w:themeTint="A6"/>
          <w:sz w:val="26"/>
          <w:szCs w:val="26"/>
          <w:lang w:val="en-US"/>
        </w:rPr>
        <w:t xml:space="preserve">report to secure scientific results, data </w:t>
      </w:r>
      <w:r w:rsidR="00335EC6" w:rsidRPr="00095F19">
        <w:rPr>
          <w:rFonts w:ascii="Arial" w:hAnsi="Arial" w:cs="Arial"/>
          <w:i/>
          <w:caps/>
          <w:color w:val="595959" w:themeColor="text1" w:themeTint="A6"/>
          <w:sz w:val="26"/>
          <w:szCs w:val="26"/>
          <w:lang w:val="en-US"/>
        </w:rPr>
        <w:t xml:space="preserve">and </w:t>
      </w:r>
      <w:r w:rsidRPr="00095F19">
        <w:rPr>
          <w:rFonts w:ascii="Arial" w:hAnsi="Arial" w:cs="Arial"/>
          <w:i/>
          <w:caps/>
          <w:color w:val="595959" w:themeColor="text1" w:themeTint="A6"/>
          <w:sz w:val="26"/>
          <w:szCs w:val="26"/>
          <w:lang w:val="en-US"/>
        </w:rPr>
        <w:t>material</w:t>
      </w:r>
      <w:r w:rsidR="00335EC6" w:rsidRPr="00095F19">
        <w:rPr>
          <w:rFonts w:ascii="Arial" w:hAnsi="Arial" w:cs="Arial"/>
          <w:i/>
          <w:caps/>
          <w:color w:val="595959" w:themeColor="text1" w:themeTint="A6"/>
          <w:sz w:val="26"/>
          <w:szCs w:val="26"/>
          <w:lang w:val="en-US"/>
        </w:rPr>
        <w:t>s</w:t>
      </w:r>
    </w:p>
    <w:p w:rsidR="0002144C" w:rsidRDefault="0002144C" w:rsidP="003B70C2">
      <w:pPr>
        <w:spacing w:line="240" w:lineRule="auto"/>
        <w:rPr>
          <w:rFonts w:ascii="Arial" w:hAnsi="Arial" w:cs="Arial"/>
          <w:sz w:val="20"/>
          <w:lang w:val="en-US"/>
        </w:rPr>
      </w:pPr>
    </w:p>
    <w:p w:rsidR="00DA55FD" w:rsidRPr="00AC6A1F" w:rsidRDefault="00155447" w:rsidP="00DA55FD">
      <w:pPr>
        <w:spacing w:line="240" w:lineRule="exact"/>
        <w:rPr>
          <w:rFonts w:ascii="Arial" w:hAnsi="Arial" w:cs="Arial"/>
          <w:sz w:val="20"/>
          <w:szCs w:val="20"/>
        </w:rPr>
      </w:pPr>
      <w:r w:rsidRPr="00AC6A1F">
        <w:rPr>
          <w:rFonts w:ascii="Arial" w:hAnsi="Arial" w:cs="Arial"/>
          <w:sz w:val="20"/>
          <w:szCs w:val="20"/>
        </w:rPr>
        <w:t xml:space="preserve">Die </w:t>
      </w:r>
      <w:r w:rsidR="00DA55FD" w:rsidRPr="00AC6A1F">
        <w:rPr>
          <w:rFonts w:ascii="Arial" w:hAnsi="Arial" w:cs="Arial"/>
          <w:sz w:val="20"/>
          <w:szCs w:val="20"/>
        </w:rPr>
        <w:t xml:space="preserve">in Zusammenhang mit der Arbeit an der Dissertation generierten </w:t>
      </w:r>
      <w:r w:rsidRPr="00AC6A1F">
        <w:rPr>
          <w:rFonts w:ascii="Arial" w:hAnsi="Arial" w:cs="Arial"/>
          <w:sz w:val="20"/>
          <w:szCs w:val="20"/>
        </w:rPr>
        <w:t xml:space="preserve">wissenschaftlichen Ergebnisse, </w:t>
      </w:r>
      <w:r w:rsidR="00DA55FD" w:rsidRPr="00AC6A1F">
        <w:rPr>
          <w:rFonts w:ascii="Arial" w:hAnsi="Arial" w:cs="Arial"/>
          <w:sz w:val="20"/>
          <w:szCs w:val="20"/>
        </w:rPr>
        <w:t xml:space="preserve">Daten und Dokumente sowie relevantes Material wurden </w:t>
      </w:r>
      <w:r w:rsidRPr="00AC6A1F">
        <w:rPr>
          <w:rFonts w:ascii="Arial" w:hAnsi="Arial" w:cs="Arial"/>
          <w:sz w:val="20"/>
          <w:szCs w:val="20"/>
        </w:rPr>
        <w:t xml:space="preserve">ordnungsgemäß übergeben </w:t>
      </w:r>
      <w:r w:rsidR="00DA55FD" w:rsidRPr="00AC6A1F">
        <w:rPr>
          <w:rFonts w:ascii="Arial" w:hAnsi="Arial" w:cs="Arial"/>
          <w:sz w:val="20"/>
          <w:szCs w:val="20"/>
        </w:rPr>
        <w:t xml:space="preserve">nach den Richtlinien guter wissenschaftlicher Praxis und </w:t>
      </w:r>
      <w:r w:rsidRPr="00AC6A1F">
        <w:rPr>
          <w:rFonts w:ascii="Arial" w:hAnsi="Arial" w:cs="Arial"/>
          <w:sz w:val="20"/>
          <w:szCs w:val="20"/>
        </w:rPr>
        <w:t xml:space="preserve">gem. </w:t>
      </w:r>
      <w:r w:rsidR="00DA55FD" w:rsidRPr="00AC6A1F">
        <w:rPr>
          <w:rFonts w:ascii="Arial" w:hAnsi="Arial" w:cs="Arial"/>
          <w:sz w:val="20"/>
          <w:szCs w:val="20"/>
        </w:rPr>
        <w:t>den zu Grunde liegenden arbeitsvertraglichen Vereinbarungen</w:t>
      </w:r>
      <w:r w:rsidRPr="00AC6A1F">
        <w:rPr>
          <w:rFonts w:ascii="Arial" w:hAnsi="Arial" w:cs="Arial"/>
          <w:sz w:val="20"/>
          <w:szCs w:val="20"/>
        </w:rPr>
        <w:t xml:space="preserve"> für das Arbeitsverhältnis.</w:t>
      </w:r>
    </w:p>
    <w:p w:rsidR="0002144C" w:rsidRPr="0072203C" w:rsidRDefault="0002144C" w:rsidP="00DA55FD">
      <w:pPr>
        <w:spacing w:line="240" w:lineRule="exact"/>
        <w:rPr>
          <w:rFonts w:ascii="Arial" w:hAnsi="Arial" w:cs="Arial"/>
          <w:i/>
          <w:color w:val="7F7F7F" w:themeColor="text1" w:themeTint="80"/>
          <w:sz w:val="18"/>
          <w:szCs w:val="20"/>
          <w:lang w:val="en-US"/>
        </w:rPr>
      </w:pPr>
      <w:r w:rsidRPr="0072203C">
        <w:rPr>
          <w:rFonts w:ascii="Arial" w:hAnsi="Arial" w:cs="Arial"/>
          <w:i/>
          <w:color w:val="7F7F7F" w:themeColor="text1" w:themeTint="80"/>
          <w:sz w:val="18"/>
          <w:szCs w:val="20"/>
          <w:lang w:val="en-US"/>
        </w:rPr>
        <w:t>The scientific results, data and documents generated in connection with the work on the dissertation, as well as relevant material</w:t>
      </w:r>
      <w:r w:rsidR="00AC6A1F" w:rsidRPr="0072203C">
        <w:rPr>
          <w:rFonts w:ascii="Arial" w:hAnsi="Arial" w:cs="Arial"/>
          <w:i/>
          <w:color w:val="7F7F7F" w:themeColor="text1" w:themeTint="80"/>
          <w:sz w:val="18"/>
          <w:szCs w:val="20"/>
          <w:lang w:val="en-US"/>
        </w:rPr>
        <w:t>s</w:t>
      </w:r>
      <w:r w:rsidRPr="0072203C">
        <w:rPr>
          <w:rFonts w:ascii="Arial" w:hAnsi="Arial" w:cs="Arial"/>
          <w:i/>
          <w:color w:val="7F7F7F" w:themeColor="text1" w:themeTint="80"/>
          <w:sz w:val="18"/>
          <w:szCs w:val="20"/>
          <w:lang w:val="en-US"/>
        </w:rPr>
        <w:t xml:space="preserve"> were duly handed over in accordance with the guidelines of scientific </w:t>
      </w:r>
      <w:r w:rsidR="00AC6A1F" w:rsidRPr="0072203C">
        <w:rPr>
          <w:rFonts w:ascii="Arial" w:hAnsi="Arial" w:cs="Arial"/>
          <w:i/>
          <w:color w:val="7F7F7F" w:themeColor="text1" w:themeTint="80"/>
          <w:sz w:val="18"/>
          <w:szCs w:val="20"/>
          <w:lang w:val="en-US"/>
        </w:rPr>
        <w:t>integrity</w:t>
      </w:r>
      <w:r w:rsidRPr="0072203C">
        <w:rPr>
          <w:rFonts w:ascii="Arial" w:hAnsi="Arial" w:cs="Arial"/>
          <w:i/>
          <w:color w:val="7F7F7F" w:themeColor="text1" w:themeTint="80"/>
          <w:sz w:val="18"/>
          <w:szCs w:val="20"/>
          <w:lang w:val="en-US"/>
        </w:rPr>
        <w:t xml:space="preserve"> and </w:t>
      </w:r>
      <w:r w:rsidR="00697EB7" w:rsidRPr="0072203C">
        <w:rPr>
          <w:rFonts w:ascii="Arial" w:hAnsi="Arial" w:cs="Arial"/>
          <w:i/>
          <w:color w:val="7F7F7F" w:themeColor="text1" w:themeTint="80"/>
          <w:sz w:val="18"/>
          <w:szCs w:val="20"/>
          <w:lang w:val="en-US"/>
        </w:rPr>
        <w:t xml:space="preserve">the </w:t>
      </w:r>
      <w:r w:rsidRPr="0072203C">
        <w:rPr>
          <w:rFonts w:ascii="Arial" w:hAnsi="Arial" w:cs="Arial"/>
          <w:i/>
          <w:color w:val="7F7F7F" w:themeColor="text1" w:themeTint="80"/>
          <w:sz w:val="18"/>
          <w:szCs w:val="20"/>
          <w:lang w:val="en-US"/>
        </w:rPr>
        <w:t>contractual agreements</w:t>
      </w:r>
      <w:r w:rsidR="00697EB7" w:rsidRPr="0072203C">
        <w:rPr>
          <w:rFonts w:ascii="Arial" w:hAnsi="Arial" w:cs="Arial"/>
          <w:i/>
          <w:color w:val="7F7F7F" w:themeColor="text1" w:themeTint="80"/>
          <w:sz w:val="18"/>
          <w:szCs w:val="20"/>
          <w:lang w:val="en-US"/>
        </w:rPr>
        <w:t xml:space="preserve"> of</w:t>
      </w:r>
      <w:r w:rsidRPr="0072203C">
        <w:rPr>
          <w:rFonts w:ascii="Arial" w:hAnsi="Arial" w:cs="Arial"/>
          <w:i/>
          <w:color w:val="7F7F7F" w:themeColor="text1" w:themeTint="80"/>
          <w:sz w:val="18"/>
          <w:szCs w:val="20"/>
          <w:lang w:val="en-US"/>
        </w:rPr>
        <w:t xml:space="preserve"> the employment relationship.</w:t>
      </w:r>
    </w:p>
    <w:bookmarkEnd w:id="5"/>
    <w:p w:rsidR="00155447" w:rsidRDefault="00155447" w:rsidP="00DA55FD">
      <w:pPr>
        <w:spacing w:line="240" w:lineRule="exact"/>
        <w:rPr>
          <w:rFonts w:ascii="Arial" w:hAnsi="Arial" w:cs="Arial"/>
          <w:sz w:val="14"/>
          <w:szCs w:val="16"/>
          <w:lang w:val="en-US"/>
        </w:rPr>
      </w:pPr>
    </w:p>
    <w:tbl>
      <w:tblPr>
        <w:tblStyle w:val="Tabellenraster"/>
        <w:tblW w:w="9070" w:type="dxa"/>
        <w:tblLook w:val="04A0" w:firstRow="1" w:lastRow="0" w:firstColumn="1" w:lastColumn="0" w:noHBand="0" w:noVBand="1"/>
      </w:tblPr>
      <w:tblGrid>
        <w:gridCol w:w="704"/>
        <w:gridCol w:w="3402"/>
        <w:gridCol w:w="2126"/>
        <w:gridCol w:w="2838"/>
      </w:tblGrid>
      <w:tr w:rsidR="00167F47" w:rsidRPr="00FA169D" w:rsidTr="00F11074">
        <w:trPr>
          <w:trHeight w:val="450"/>
        </w:trPr>
        <w:tc>
          <w:tcPr>
            <w:tcW w:w="4106" w:type="dxa"/>
            <w:gridSpan w:val="2"/>
            <w:tcBorders>
              <w:bottom w:val="single" w:sz="4" w:space="0" w:color="auto"/>
            </w:tcBorders>
          </w:tcPr>
          <w:p w:rsidR="00167F47" w:rsidRPr="00FA169D" w:rsidRDefault="00167F47" w:rsidP="00167F47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FA169D">
              <w:rPr>
                <w:rFonts w:ascii="Arial" w:hAnsi="Arial" w:cs="Arial"/>
                <w:b/>
                <w:sz w:val="20"/>
              </w:rPr>
              <w:t>Bitte ankreuzen</w:t>
            </w:r>
            <w:r w:rsidRPr="00FA169D">
              <w:rPr>
                <w:rFonts w:ascii="Arial" w:hAnsi="Arial" w:cs="Arial"/>
                <w:b/>
                <w:sz w:val="20"/>
              </w:rPr>
              <w:br/>
            </w:r>
            <w:r w:rsidRPr="00FA169D">
              <w:rPr>
                <w:rFonts w:ascii="Arial" w:hAnsi="Arial" w:cs="Arial"/>
                <w:i/>
                <w:color w:val="7F7F7F" w:themeColor="text1" w:themeTint="80"/>
                <w:sz w:val="18"/>
              </w:rPr>
              <w:t>Please check boxes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67F47" w:rsidRPr="00FA169D" w:rsidRDefault="00167F47" w:rsidP="00167F4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A169D">
              <w:rPr>
                <w:rFonts w:ascii="Arial" w:hAnsi="Arial" w:cs="Arial"/>
                <w:b/>
                <w:sz w:val="18"/>
                <w:szCs w:val="18"/>
              </w:rPr>
              <w:t>Datum der Übergabe</w:t>
            </w:r>
            <w:r w:rsidRPr="00FA169D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FA169D">
              <w:rPr>
                <w:rFonts w:ascii="Arial" w:hAnsi="Arial" w:cs="Arial"/>
                <w:i/>
                <w:color w:val="7F7F7F" w:themeColor="text1" w:themeTint="80"/>
                <w:sz w:val="18"/>
                <w:szCs w:val="18"/>
              </w:rPr>
              <w:t>Date of handover</w:t>
            </w:r>
          </w:p>
        </w:tc>
        <w:tc>
          <w:tcPr>
            <w:tcW w:w="2838" w:type="dxa"/>
            <w:tcBorders>
              <w:bottom w:val="single" w:sz="4" w:space="0" w:color="auto"/>
            </w:tcBorders>
          </w:tcPr>
          <w:p w:rsidR="00167F47" w:rsidRPr="00FA169D" w:rsidRDefault="00167F47" w:rsidP="00167F4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A169D">
              <w:rPr>
                <w:rFonts w:ascii="Arial" w:hAnsi="Arial" w:cs="Arial"/>
                <w:b/>
                <w:sz w:val="18"/>
                <w:szCs w:val="18"/>
                <w:lang w:val="en-US"/>
              </w:rPr>
              <w:t>Empfänger</w:t>
            </w:r>
            <w:r w:rsidR="00FF1395">
              <w:rPr>
                <w:rFonts w:ascii="Arial" w:hAnsi="Arial" w:cs="Arial"/>
                <w:b/>
                <w:sz w:val="18"/>
                <w:szCs w:val="18"/>
                <w:lang w:val="en-US"/>
              </w:rPr>
              <w:t>in/ Empfänger</w:t>
            </w:r>
            <w:r w:rsidRPr="00FA169D">
              <w:rPr>
                <w:rFonts w:ascii="Arial" w:hAnsi="Arial" w:cs="Arial"/>
                <w:b/>
                <w:sz w:val="18"/>
                <w:szCs w:val="18"/>
                <w:lang w:val="en-US"/>
              </w:rPr>
              <w:br/>
            </w:r>
            <w:r w:rsidRPr="00FA169D">
              <w:rPr>
                <w:rFonts w:ascii="Arial" w:hAnsi="Arial" w:cs="Arial"/>
                <w:i/>
                <w:color w:val="7F7F7F" w:themeColor="text1" w:themeTint="80"/>
                <w:sz w:val="18"/>
                <w:szCs w:val="18"/>
                <w:lang w:val="en-US"/>
              </w:rPr>
              <w:t>Recipient</w:t>
            </w:r>
          </w:p>
        </w:tc>
      </w:tr>
      <w:tr w:rsidR="00167F47" w:rsidTr="00167F47">
        <w:trPr>
          <w:trHeight w:val="450"/>
        </w:trPr>
        <w:sdt>
          <w:sdtPr>
            <w:rPr>
              <w:rStyle w:val="Fett"/>
              <w:sz w:val="36"/>
            </w:rPr>
            <w:id w:val="-66198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Fett"/>
            </w:rPr>
          </w:sdtEndPr>
          <w:sdtContent>
            <w:tc>
              <w:tcPr>
                <w:tcW w:w="704" w:type="dxa"/>
                <w:tcBorders>
                  <w:bottom w:val="single" w:sz="12" w:space="0" w:color="auto"/>
                </w:tcBorders>
              </w:tcPr>
              <w:p w:rsidR="00167F47" w:rsidRPr="00167F47" w:rsidRDefault="002831E2" w:rsidP="00167F47">
                <w:pPr>
                  <w:spacing w:before="120" w:after="120"/>
                  <w:jc w:val="center"/>
                  <w:rPr>
                    <w:rFonts w:ascii="Arial" w:hAnsi="Arial" w:cs="Arial"/>
                    <w:sz w:val="36"/>
                  </w:rPr>
                </w:pPr>
                <w:r>
                  <w:rPr>
                    <w:rStyle w:val="Fett"/>
                    <w:rFonts w:ascii="MS Gothic" w:eastAsia="MS Gothic" w:hAnsi="MS Gothic" w:hint="eastAsia"/>
                    <w:sz w:val="36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bottom w:val="single" w:sz="12" w:space="0" w:color="auto"/>
            </w:tcBorders>
          </w:tcPr>
          <w:p w:rsidR="00167F47" w:rsidRPr="001559F7" w:rsidRDefault="00167F47" w:rsidP="00167F47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1559F7">
              <w:rPr>
                <w:rFonts w:ascii="Arial" w:hAnsi="Arial" w:cs="Arial"/>
                <w:sz w:val="20"/>
              </w:rPr>
              <w:t>aussagekräftige Arbeitsprotokolle</w:t>
            </w:r>
            <w:r>
              <w:rPr>
                <w:rFonts w:ascii="Arial" w:hAnsi="Arial" w:cs="Arial"/>
                <w:sz w:val="20"/>
              </w:rPr>
              <w:t xml:space="preserve"> / </w:t>
            </w:r>
            <w:r w:rsidRPr="0072203C">
              <w:rPr>
                <w:rFonts w:ascii="Arial" w:hAnsi="Arial" w:cs="Arial"/>
                <w:i/>
                <w:color w:val="7F7F7F" w:themeColor="text1" w:themeTint="80"/>
                <w:sz w:val="18"/>
              </w:rPr>
              <w:t>conclusive work protocols</w:t>
            </w:r>
          </w:p>
        </w:tc>
        <w:sdt>
          <w:sdtPr>
            <w:rPr>
              <w:rFonts w:ascii="Arial" w:hAnsi="Arial" w:cs="Arial"/>
            </w:rPr>
            <w:id w:val="-24718099"/>
            <w:placeholder>
              <w:docPart w:val="4347E82596F34FE592EA22EDFBB29E50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  <w:tcBorders>
                  <w:bottom w:val="single" w:sz="12" w:space="0" w:color="auto"/>
                </w:tcBorders>
              </w:tcPr>
              <w:p w:rsidR="00167F47" w:rsidRDefault="00563CFD" w:rsidP="00167F47">
                <w:pPr>
                  <w:spacing w:before="120" w:after="120"/>
                  <w:rPr>
                    <w:rFonts w:ascii="Arial" w:hAnsi="Arial" w:cs="Arial"/>
                  </w:rPr>
                </w:pPr>
                <w:r w:rsidRPr="00563CFD">
                  <w:rPr>
                    <w:rStyle w:val="Platzhaltertext"/>
                    <w:sz w:val="18"/>
                  </w:rPr>
                  <w:t>Klicken oder tippen Sie, um ein Datum einzugeben.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78343003"/>
            <w:placeholder>
              <w:docPart w:val="7E17260509D549AD8D7071F775A51AA9"/>
            </w:placeholder>
            <w:showingPlcHdr/>
            <w:text/>
          </w:sdtPr>
          <w:sdtEndPr/>
          <w:sdtContent>
            <w:tc>
              <w:tcPr>
                <w:tcW w:w="2838" w:type="dxa"/>
                <w:tcBorders>
                  <w:bottom w:val="single" w:sz="12" w:space="0" w:color="auto"/>
                </w:tcBorders>
              </w:tcPr>
              <w:p w:rsidR="00167F47" w:rsidRDefault="00563CFD" w:rsidP="00167F47">
                <w:pPr>
                  <w:spacing w:before="120" w:after="120"/>
                  <w:rPr>
                    <w:rFonts w:ascii="Arial" w:hAnsi="Arial" w:cs="Arial"/>
                  </w:rPr>
                </w:pPr>
                <w:r w:rsidRPr="00563CFD">
                  <w:rPr>
                    <w:rStyle w:val="Platzhaltertext"/>
                    <w:sz w:val="20"/>
                  </w:rPr>
                  <w:t>Klicken oder tippen Sie hier, um Text einzugeben.</w:t>
                </w:r>
              </w:p>
            </w:tc>
          </w:sdtContent>
        </w:sdt>
      </w:tr>
      <w:tr w:rsidR="00167F47" w:rsidTr="00167F47">
        <w:trPr>
          <w:trHeight w:val="450"/>
        </w:trPr>
        <w:sdt>
          <w:sdtPr>
            <w:rPr>
              <w:rStyle w:val="Fett"/>
              <w:sz w:val="36"/>
            </w:rPr>
            <w:id w:val="1003863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Fett"/>
            </w:rPr>
          </w:sdtEndPr>
          <w:sdtContent>
            <w:tc>
              <w:tcPr>
                <w:tcW w:w="704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:rsidR="00167F47" w:rsidRPr="00167F47" w:rsidRDefault="00167F47" w:rsidP="00167F47">
                <w:pPr>
                  <w:spacing w:before="120" w:after="120"/>
                  <w:jc w:val="center"/>
                  <w:rPr>
                    <w:rFonts w:ascii="Arial" w:hAnsi="Arial" w:cs="Arial"/>
                    <w:sz w:val="36"/>
                  </w:rPr>
                </w:pPr>
                <w:r w:rsidRPr="00167F47">
                  <w:rPr>
                    <w:rStyle w:val="Fett"/>
                    <w:rFonts w:ascii="MS Gothic" w:eastAsia="MS Gothic" w:hAnsi="MS Gothic" w:hint="eastAsia"/>
                    <w:sz w:val="36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</w:tcPr>
          <w:p w:rsidR="00167F47" w:rsidRPr="001559F7" w:rsidRDefault="00167F47" w:rsidP="00167F47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vollständige Forschungsdaten / </w:t>
            </w:r>
            <w:r w:rsidRPr="0072203C">
              <w:rPr>
                <w:rFonts w:ascii="Arial" w:hAnsi="Arial" w:cs="Arial"/>
                <w:i/>
                <w:color w:val="7F7F7F" w:themeColor="text1" w:themeTint="80"/>
                <w:sz w:val="18"/>
              </w:rPr>
              <w:t>complete research data</w:t>
            </w:r>
          </w:p>
        </w:tc>
        <w:sdt>
          <w:sdtPr>
            <w:rPr>
              <w:rFonts w:ascii="Arial" w:hAnsi="Arial" w:cs="Arial"/>
            </w:rPr>
            <w:id w:val="755015575"/>
            <w:placeholder>
              <w:docPart w:val="26A0685CC4A24D6B881BA0FCEEB3AC65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:rsidR="00167F47" w:rsidRDefault="00563CFD" w:rsidP="00167F47">
                <w:pPr>
                  <w:spacing w:before="120" w:after="120"/>
                  <w:rPr>
                    <w:rFonts w:ascii="Arial" w:hAnsi="Arial" w:cs="Arial"/>
                  </w:rPr>
                </w:pPr>
                <w:r w:rsidRPr="00563CFD">
                  <w:rPr>
                    <w:rStyle w:val="Platzhaltertext"/>
                    <w:sz w:val="18"/>
                  </w:rPr>
                  <w:t>Klicken oder tippen Sie, um ein Datum einzugeben.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878200240"/>
            <w:placeholder>
              <w:docPart w:val="B5E6B430DD0C4D4795692C9581DA38DA"/>
            </w:placeholder>
            <w:showingPlcHdr/>
            <w:text/>
          </w:sdtPr>
          <w:sdtEndPr/>
          <w:sdtContent>
            <w:tc>
              <w:tcPr>
                <w:tcW w:w="2838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:rsidR="00167F47" w:rsidRDefault="00563CFD" w:rsidP="00167F47">
                <w:pPr>
                  <w:spacing w:before="120" w:after="120"/>
                  <w:rPr>
                    <w:rFonts w:ascii="Arial" w:hAnsi="Arial" w:cs="Arial"/>
                  </w:rPr>
                </w:pPr>
                <w:r w:rsidRPr="00563CFD">
                  <w:rPr>
                    <w:rStyle w:val="Platzhaltertext"/>
                    <w:sz w:val="20"/>
                  </w:rPr>
                  <w:t>Klicken oder tippen Sie hier, um Text einzugeben.</w:t>
                </w:r>
              </w:p>
            </w:tc>
          </w:sdtContent>
        </w:sdt>
      </w:tr>
      <w:tr w:rsidR="00167F47" w:rsidRPr="00167F47" w:rsidTr="00167F47">
        <w:trPr>
          <w:trHeight w:val="450"/>
        </w:trPr>
        <w:sdt>
          <w:sdtPr>
            <w:rPr>
              <w:rStyle w:val="Fett"/>
              <w:sz w:val="36"/>
            </w:rPr>
            <w:id w:val="629976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Fett"/>
            </w:rPr>
          </w:sdtEndPr>
          <w:sdtContent>
            <w:tc>
              <w:tcPr>
                <w:tcW w:w="704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:rsidR="00167F47" w:rsidRPr="00167F47" w:rsidRDefault="00167F47" w:rsidP="00167F47">
                <w:pPr>
                  <w:spacing w:before="120" w:after="120"/>
                  <w:jc w:val="center"/>
                  <w:rPr>
                    <w:rFonts w:ascii="Arial" w:hAnsi="Arial" w:cs="Arial"/>
                    <w:sz w:val="36"/>
                  </w:rPr>
                </w:pPr>
                <w:r w:rsidRPr="00167F47">
                  <w:rPr>
                    <w:rStyle w:val="Fett"/>
                    <w:rFonts w:ascii="MS Gothic" w:eastAsia="MS Gothic" w:hAnsi="MS Gothic" w:hint="eastAsia"/>
                    <w:sz w:val="36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</w:tcPr>
          <w:p w:rsidR="00167F47" w:rsidRPr="00167F47" w:rsidRDefault="00167F47" w:rsidP="00167F47">
            <w:pPr>
              <w:spacing w:before="120" w:after="120"/>
              <w:rPr>
                <w:rFonts w:ascii="Arial" w:hAnsi="Arial" w:cs="Arial"/>
                <w:sz w:val="20"/>
                <w:lang w:val="en-US"/>
              </w:rPr>
            </w:pPr>
            <w:r w:rsidRPr="00167F47">
              <w:rPr>
                <w:rFonts w:ascii="Arial" w:hAnsi="Arial" w:cs="Arial"/>
                <w:sz w:val="20"/>
                <w:lang w:val="en-US"/>
              </w:rPr>
              <w:t xml:space="preserve">relevantes Material / </w:t>
            </w:r>
            <w:r w:rsidRPr="00167F47">
              <w:rPr>
                <w:rFonts w:ascii="Arial" w:hAnsi="Arial" w:cs="Arial"/>
                <w:sz w:val="20"/>
                <w:lang w:val="en-US"/>
              </w:rPr>
              <w:br/>
            </w:r>
            <w:r w:rsidRPr="0072203C">
              <w:rPr>
                <w:rFonts w:ascii="Arial" w:hAnsi="Arial" w:cs="Arial"/>
                <w:i/>
                <w:color w:val="7F7F7F" w:themeColor="text1" w:themeTint="80"/>
                <w:sz w:val="18"/>
                <w:lang w:val="en-US"/>
              </w:rPr>
              <w:t>relevant material</w:t>
            </w:r>
          </w:p>
        </w:tc>
        <w:sdt>
          <w:sdtPr>
            <w:rPr>
              <w:rFonts w:ascii="Arial" w:hAnsi="Arial" w:cs="Arial"/>
            </w:rPr>
            <w:id w:val="-1010824520"/>
            <w:placeholder>
              <w:docPart w:val="C7F120F02AAA4CF2B412F7C6F09D003C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:rsidR="00167F47" w:rsidRPr="00563CFD" w:rsidRDefault="00563CFD" w:rsidP="00167F47">
                <w:pPr>
                  <w:spacing w:before="120" w:after="120"/>
                  <w:rPr>
                    <w:rFonts w:ascii="Arial" w:hAnsi="Arial" w:cs="Arial"/>
                  </w:rPr>
                </w:pPr>
                <w:r w:rsidRPr="00563CFD">
                  <w:rPr>
                    <w:rStyle w:val="Platzhaltertext"/>
                    <w:sz w:val="18"/>
                  </w:rPr>
                  <w:t>Klicken oder tippen Sie, um ein Datum einzugeben.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09353613"/>
            <w:placeholder>
              <w:docPart w:val="C9C13541DB59487EB8A38A9B3ED6A77D"/>
            </w:placeholder>
            <w:showingPlcHdr/>
            <w:text/>
          </w:sdtPr>
          <w:sdtEndPr/>
          <w:sdtContent>
            <w:tc>
              <w:tcPr>
                <w:tcW w:w="2838" w:type="dxa"/>
                <w:tcBorders>
                  <w:top w:val="single" w:sz="12" w:space="0" w:color="auto"/>
                  <w:bottom w:val="single" w:sz="12" w:space="0" w:color="auto"/>
                </w:tcBorders>
              </w:tcPr>
              <w:p w:rsidR="00167F47" w:rsidRPr="00563CFD" w:rsidRDefault="00563CFD" w:rsidP="00167F47">
                <w:pPr>
                  <w:spacing w:before="120" w:after="120"/>
                  <w:rPr>
                    <w:rFonts w:ascii="Arial" w:hAnsi="Arial" w:cs="Arial"/>
                  </w:rPr>
                </w:pPr>
                <w:r w:rsidRPr="00563CFD">
                  <w:rPr>
                    <w:rStyle w:val="Platzhaltertext"/>
                    <w:sz w:val="20"/>
                  </w:rPr>
                  <w:t>Klicken oder tippen Sie hier, um Text einzugeben.</w:t>
                </w:r>
              </w:p>
            </w:tc>
          </w:sdtContent>
        </w:sdt>
      </w:tr>
    </w:tbl>
    <w:p w:rsidR="00167F47" w:rsidRDefault="00167F47" w:rsidP="002B27B6">
      <w:pPr>
        <w:spacing w:line="240" w:lineRule="auto"/>
        <w:rPr>
          <w:rFonts w:ascii="Arial" w:hAnsi="Arial" w:cs="Arial"/>
        </w:rPr>
      </w:pPr>
    </w:p>
    <w:p w:rsidR="00324610" w:rsidRDefault="00324610" w:rsidP="002B27B6">
      <w:pPr>
        <w:spacing w:line="240" w:lineRule="auto"/>
        <w:rPr>
          <w:rFonts w:ascii="Arial" w:hAnsi="Arial" w:cs="Arial"/>
        </w:rPr>
      </w:pPr>
    </w:p>
    <w:tbl>
      <w:tblPr>
        <w:tblStyle w:val="Tabellenraster"/>
        <w:tblW w:w="9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9"/>
        <w:gridCol w:w="851"/>
        <w:gridCol w:w="4139"/>
      </w:tblGrid>
      <w:tr w:rsidR="00324610" w:rsidTr="00324610">
        <w:sdt>
          <w:sdtPr>
            <w:rPr>
              <w:rFonts w:ascii="Arial" w:hAnsi="Arial" w:cs="Arial"/>
            </w:rPr>
            <w:id w:val="-239410398"/>
            <w:showingPlcHdr/>
            <w:picture/>
          </w:sdtPr>
          <w:sdtEndPr/>
          <w:sdtContent>
            <w:tc>
              <w:tcPr>
                <w:tcW w:w="4139" w:type="dxa"/>
                <w:tcBorders>
                  <w:bottom w:val="dashSmallGap" w:sz="4" w:space="0" w:color="BFBFBF" w:themeColor="background1" w:themeShade="BF"/>
                </w:tcBorders>
              </w:tcPr>
              <w:p w:rsidR="00167F47" w:rsidRDefault="00563CFD" w:rsidP="002B27B6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noProof/>
                  </w:rPr>
                  <w:drawing>
                    <wp:inline distT="0" distB="0" distL="0" distR="0">
                      <wp:extent cx="1905000" cy="257175"/>
                      <wp:effectExtent l="0" t="0" r="0" b="9525"/>
                      <wp:docPr id="3" name="Bild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851" w:type="dxa"/>
          </w:tcPr>
          <w:p w:rsidR="00167F47" w:rsidRDefault="00167F47" w:rsidP="002B27B6">
            <w:pPr>
              <w:rPr>
                <w:rFonts w:ascii="Arial" w:hAnsi="Arial" w:cs="Arial"/>
              </w:rPr>
            </w:pPr>
          </w:p>
        </w:tc>
        <w:tc>
          <w:tcPr>
            <w:tcW w:w="4139" w:type="dxa"/>
            <w:tcBorders>
              <w:bottom w:val="dashSmallGap" w:sz="4" w:space="0" w:color="BFBFBF" w:themeColor="background1" w:themeShade="BF"/>
            </w:tcBorders>
          </w:tcPr>
          <w:p w:rsidR="00167F47" w:rsidRDefault="00563CFD" w:rsidP="002B27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209D8EF" wp14:editId="5ED43073">
                  <wp:extent cx="1905000" cy="257175"/>
                  <wp:effectExtent l="0" t="0" r="0" b="9525"/>
                  <wp:docPr id="4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4610" w:rsidTr="00324610">
        <w:tc>
          <w:tcPr>
            <w:tcW w:w="4139" w:type="dxa"/>
            <w:tcBorders>
              <w:top w:val="dashSmallGap" w:sz="4" w:space="0" w:color="BFBFBF" w:themeColor="background1" w:themeShade="BF"/>
            </w:tcBorders>
          </w:tcPr>
          <w:p w:rsidR="00167F47" w:rsidRPr="00167F47" w:rsidRDefault="00167F47" w:rsidP="00324610">
            <w:pPr>
              <w:spacing w:before="120"/>
              <w:rPr>
                <w:rFonts w:ascii="Arial" w:hAnsi="Arial" w:cs="Arial"/>
                <w:sz w:val="20"/>
              </w:rPr>
            </w:pPr>
            <w:r w:rsidRPr="00167F47">
              <w:rPr>
                <w:rFonts w:ascii="Arial" w:hAnsi="Arial" w:cs="Arial"/>
                <w:sz w:val="20"/>
              </w:rPr>
              <w:t xml:space="preserve">Unterschrift </w:t>
            </w:r>
            <w:r>
              <w:rPr>
                <w:rFonts w:ascii="Arial" w:hAnsi="Arial" w:cs="Arial"/>
                <w:sz w:val="20"/>
              </w:rPr>
              <w:t>Doktorand</w:t>
            </w:r>
            <w:r w:rsidR="004370B9">
              <w:rPr>
                <w:rFonts w:ascii="Arial" w:hAnsi="Arial" w:cs="Arial"/>
                <w:sz w:val="20"/>
              </w:rPr>
              <w:t>/</w:t>
            </w:r>
            <w:r>
              <w:rPr>
                <w:rFonts w:ascii="Arial" w:hAnsi="Arial" w:cs="Arial"/>
                <w:sz w:val="20"/>
              </w:rPr>
              <w:t>i</w:t>
            </w:r>
            <w:r w:rsidR="00F03A5A">
              <w:rPr>
                <w:rFonts w:ascii="Arial" w:hAnsi="Arial" w:cs="Arial"/>
                <w:sz w:val="20"/>
              </w:rPr>
              <w:t>n</w:t>
            </w:r>
            <w:r>
              <w:rPr>
                <w:rFonts w:ascii="Arial" w:hAnsi="Arial" w:cs="Arial"/>
                <w:sz w:val="20"/>
              </w:rPr>
              <w:br/>
            </w:r>
            <w:r w:rsidRPr="0072203C">
              <w:rPr>
                <w:rFonts w:ascii="Arial" w:hAnsi="Arial" w:cs="Arial"/>
                <w:i/>
                <w:color w:val="7F7F7F" w:themeColor="text1" w:themeTint="80"/>
                <w:sz w:val="18"/>
              </w:rPr>
              <w:t>Doctoral student’s signature</w:t>
            </w:r>
            <w:r w:rsidRPr="00167F47">
              <w:rPr>
                <w:rFonts w:ascii="Arial" w:hAnsi="Arial" w:cs="Arial"/>
                <w:i/>
                <w:color w:val="7F7F7F" w:themeColor="text1" w:themeTint="80"/>
                <w:sz w:val="20"/>
              </w:rPr>
              <w:t xml:space="preserve"> </w:t>
            </w:r>
          </w:p>
        </w:tc>
        <w:tc>
          <w:tcPr>
            <w:tcW w:w="851" w:type="dxa"/>
          </w:tcPr>
          <w:p w:rsidR="00167F47" w:rsidRDefault="00167F47" w:rsidP="00324610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4139" w:type="dxa"/>
            <w:tcBorders>
              <w:top w:val="dashSmallGap" w:sz="4" w:space="0" w:color="BFBFBF" w:themeColor="background1" w:themeShade="BF"/>
            </w:tcBorders>
          </w:tcPr>
          <w:p w:rsidR="00167F47" w:rsidRDefault="00324610" w:rsidP="00324610">
            <w:pPr>
              <w:spacing w:before="120"/>
              <w:rPr>
                <w:rFonts w:ascii="Arial" w:hAnsi="Arial" w:cs="Arial"/>
              </w:rPr>
            </w:pPr>
            <w:r w:rsidRPr="00167F47">
              <w:rPr>
                <w:rFonts w:ascii="Arial" w:hAnsi="Arial" w:cs="Arial"/>
                <w:sz w:val="20"/>
              </w:rPr>
              <w:t xml:space="preserve">Unterschrift </w:t>
            </w:r>
            <w:r>
              <w:rPr>
                <w:rFonts w:ascii="Arial" w:hAnsi="Arial" w:cs="Arial"/>
                <w:sz w:val="20"/>
              </w:rPr>
              <w:t>Betre</w:t>
            </w:r>
            <w:r w:rsidR="00F03A5A">
              <w:rPr>
                <w:rFonts w:ascii="Arial" w:hAnsi="Arial" w:cs="Arial"/>
                <w:sz w:val="20"/>
              </w:rPr>
              <w:t>uungsperson</w:t>
            </w:r>
            <w:r w:rsidRPr="00167F47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br/>
            </w:r>
            <w:r w:rsidRPr="0072203C">
              <w:rPr>
                <w:rFonts w:ascii="Arial" w:hAnsi="Arial" w:cs="Arial"/>
                <w:i/>
                <w:color w:val="7F7F7F" w:themeColor="text1" w:themeTint="80"/>
                <w:sz w:val="18"/>
              </w:rPr>
              <w:t>Supervisor’s signature</w:t>
            </w:r>
          </w:p>
        </w:tc>
      </w:tr>
    </w:tbl>
    <w:p w:rsidR="007227DB" w:rsidRDefault="007227DB" w:rsidP="002B27B6">
      <w:pPr>
        <w:spacing w:line="240" w:lineRule="auto"/>
        <w:rPr>
          <w:rFonts w:ascii="Arial" w:hAnsi="Arial" w:cs="Arial"/>
        </w:rPr>
      </w:pPr>
    </w:p>
    <w:sectPr w:rsidR="007227DB" w:rsidSect="00016078">
      <w:headerReference w:type="default" r:id="rId10"/>
      <w:footerReference w:type="default" r:id="rId11"/>
      <w:pgSz w:w="11906" w:h="16838"/>
      <w:pgMar w:top="720" w:right="720" w:bottom="567" w:left="720" w:header="708" w:footer="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74FA" w:rsidRDefault="005674FA" w:rsidP="009C5656">
      <w:pPr>
        <w:spacing w:line="240" w:lineRule="auto"/>
      </w:pPr>
      <w:r>
        <w:separator/>
      </w:r>
    </w:p>
  </w:endnote>
  <w:endnote w:type="continuationSeparator" w:id="0">
    <w:p w:rsidR="005674FA" w:rsidRDefault="005674FA" w:rsidP="009C56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7" w:name="_Hlk153782191" w:displacedByCustomXml="next"/>
  <w:sdt>
    <w:sdtPr>
      <w:id w:val="-1503426396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57EE6" w:rsidRPr="00DD1EAA" w:rsidRDefault="00957EE6" w:rsidP="0072203C">
        <w:pPr>
          <w:pStyle w:val="Fuzeile"/>
          <w:jc w:val="center"/>
          <w:rPr>
            <w:rFonts w:ascii="Arial" w:hAnsi="Arial" w:cs="Arial"/>
            <w:sz w:val="18"/>
          </w:rPr>
        </w:pPr>
        <w:r w:rsidRPr="00DD1EAA">
          <w:rPr>
            <w:rFonts w:ascii="Arial" w:hAnsi="Arial" w:cs="Arial"/>
            <w:sz w:val="18"/>
          </w:rPr>
          <w:t>Hochschule Geisenheim</w:t>
        </w:r>
        <w:r w:rsidR="0039104D">
          <w:rPr>
            <w:rFonts w:ascii="Arial" w:hAnsi="Arial" w:cs="Arial"/>
            <w:sz w:val="18"/>
          </w:rPr>
          <w:t xml:space="preserve"> University</w:t>
        </w:r>
        <w:r w:rsidRPr="00DD1EAA">
          <w:rPr>
            <w:rFonts w:ascii="Arial" w:hAnsi="Arial" w:cs="Arial"/>
            <w:sz w:val="18"/>
          </w:rPr>
          <w:t xml:space="preserve"> | </w:t>
        </w:r>
        <w:r w:rsidR="007745E5">
          <w:rPr>
            <w:rFonts w:ascii="Arial" w:hAnsi="Arial" w:cs="Arial"/>
            <w:sz w:val="18"/>
          </w:rPr>
          <w:t xml:space="preserve"> </w:t>
        </w:r>
        <w:r w:rsidRPr="00DD1EAA">
          <w:rPr>
            <w:rFonts w:ascii="Arial" w:hAnsi="Arial" w:cs="Arial"/>
            <w:sz w:val="18"/>
          </w:rPr>
          <w:t>Von-Lade-Straße 1  |  65366 Geisenheim  |  www.hs-geisenheim.de</w:t>
        </w:r>
      </w:p>
      <w:p w:rsidR="00957EE6" w:rsidRPr="00F933A4" w:rsidRDefault="00BC3CE2" w:rsidP="00BC3CE2">
        <w:pPr>
          <w:pStyle w:val="Fuzeile"/>
          <w:rPr>
            <w:rFonts w:ascii="Arial" w:hAnsi="Arial" w:cs="Arial"/>
            <w:sz w:val="20"/>
          </w:rPr>
        </w:pPr>
        <w:r>
          <w:rPr>
            <w:rFonts w:cstheme="minorHAnsi"/>
            <w:color w:val="A6A6A6" w:themeColor="background1" w:themeShade="A6"/>
            <w:sz w:val="16"/>
            <w:szCs w:val="16"/>
          </w:rPr>
          <w:t>06/2026</w:t>
        </w:r>
        <w:r w:rsidR="00957EE6" w:rsidRPr="00F933A4">
          <w:rPr>
            <w:rFonts w:cstheme="minorHAnsi"/>
            <w:color w:val="A6A6A6" w:themeColor="background1" w:themeShade="A6"/>
          </w:rPr>
          <w:t xml:space="preserve"> </w:t>
        </w:r>
        <w:r w:rsidR="0072203C">
          <w:rPr>
            <w:rFonts w:cstheme="minorHAnsi"/>
            <w:color w:val="A6A6A6" w:themeColor="background1" w:themeShade="A6"/>
          </w:rPr>
          <w:t xml:space="preserve">         </w:t>
        </w:r>
        <w:r w:rsidR="00957EE6" w:rsidRPr="00F933A4">
          <w:rPr>
            <w:color w:val="A6A6A6" w:themeColor="background1" w:themeShade="A6"/>
          </w:rPr>
          <w:t xml:space="preserve">    </w:t>
        </w:r>
        <w:r w:rsidR="00957EE6">
          <w:t xml:space="preserve">                   </w:t>
        </w:r>
        <w:bookmarkEnd w:id="7"/>
        <w:r w:rsidR="00957EE6">
          <w:t xml:space="preserve">                                                                                                                                                     </w:t>
        </w:r>
        <w:r w:rsidR="00957EE6" w:rsidRPr="00F933A4">
          <w:rPr>
            <w:rFonts w:cstheme="minorHAnsi"/>
            <w:color w:val="7F7F7F" w:themeColor="text1" w:themeTint="80"/>
            <w:sz w:val="24"/>
          </w:rPr>
          <w:t xml:space="preserve">  </w:t>
        </w:r>
        <w:r w:rsidR="00957EE6" w:rsidRPr="0072203C">
          <w:rPr>
            <w:rFonts w:ascii="Arial" w:hAnsi="Arial" w:cs="Arial"/>
            <w:color w:val="7F7F7F" w:themeColor="text1" w:themeTint="80"/>
            <w:sz w:val="18"/>
          </w:rPr>
          <w:fldChar w:fldCharType="begin"/>
        </w:r>
        <w:r w:rsidR="00957EE6" w:rsidRPr="0072203C">
          <w:rPr>
            <w:rFonts w:ascii="Arial" w:hAnsi="Arial" w:cs="Arial"/>
            <w:color w:val="7F7F7F" w:themeColor="text1" w:themeTint="80"/>
            <w:sz w:val="18"/>
          </w:rPr>
          <w:instrText>PAGE   \* MERGEFORMAT</w:instrText>
        </w:r>
        <w:r w:rsidR="00957EE6" w:rsidRPr="0072203C">
          <w:rPr>
            <w:rFonts w:ascii="Arial" w:hAnsi="Arial" w:cs="Arial"/>
            <w:color w:val="7F7F7F" w:themeColor="text1" w:themeTint="80"/>
            <w:sz w:val="18"/>
          </w:rPr>
          <w:fldChar w:fldCharType="separate"/>
        </w:r>
        <w:r w:rsidR="00957EE6" w:rsidRPr="0072203C">
          <w:rPr>
            <w:rFonts w:ascii="Arial" w:hAnsi="Arial" w:cs="Arial"/>
            <w:color w:val="7F7F7F" w:themeColor="text1" w:themeTint="80"/>
            <w:sz w:val="18"/>
          </w:rPr>
          <w:t>1</w:t>
        </w:r>
        <w:r w:rsidR="00957EE6" w:rsidRPr="0072203C">
          <w:rPr>
            <w:rFonts w:ascii="Arial" w:hAnsi="Arial" w:cs="Arial"/>
            <w:color w:val="7F7F7F" w:themeColor="text1" w:themeTint="80"/>
            <w:sz w:val="18"/>
          </w:rPr>
          <w:fldChar w:fldCharType="end"/>
        </w:r>
      </w:p>
    </w:sdtContent>
  </w:sdt>
  <w:p w:rsidR="0002144C" w:rsidRDefault="0002144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74FA" w:rsidRDefault="005674FA" w:rsidP="009C5656">
      <w:pPr>
        <w:spacing w:line="240" w:lineRule="auto"/>
      </w:pPr>
      <w:r>
        <w:separator/>
      </w:r>
    </w:p>
  </w:footnote>
  <w:footnote w:type="continuationSeparator" w:id="0">
    <w:p w:rsidR="005674FA" w:rsidRDefault="005674FA" w:rsidP="009C56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7EE6" w:rsidRPr="00760A12" w:rsidRDefault="00957EE6" w:rsidP="00957EE6">
    <w:pPr>
      <w:pStyle w:val="Kopfzeile"/>
      <w:rPr>
        <w:rFonts w:ascii="Arial" w:hAnsi="Arial" w:cs="Arial"/>
        <w:caps/>
        <w:color w:val="595959" w:themeColor="text1" w:themeTint="A6"/>
        <w:lang w:val="en-US"/>
      </w:rPr>
    </w:pPr>
    <w:r w:rsidRPr="00C5266D">
      <w:rPr>
        <w:rFonts w:ascii="Arial" w:hAnsi="Arial" w:cs="Arial"/>
        <w:caps/>
        <w:noProof/>
        <w:color w:val="595959" w:themeColor="text1" w:themeTint="A6"/>
      </w:rPr>
      <w:drawing>
        <wp:anchor distT="0" distB="0" distL="114300" distR="114300" simplePos="0" relativeHeight="251659264" behindDoc="0" locked="0" layoutInCell="1" allowOverlap="1" wp14:anchorId="67C4B4D2" wp14:editId="0059C618">
          <wp:simplePos x="0" y="0"/>
          <wp:positionH relativeFrom="column">
            <wp:posOffset>4647565</wp:posOffset>
          </wp:positionH>
          <wp:positionV relativeFrom="paragraph">
            <wp:posOffset>-251460</wp:posOffset>
          </wp:positionV>
          <wp:extent cx="1840865" cy="587282"/>
          <wp:effectExtent l="0" t="0" r="6985" b="381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0865" cy="58728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6" w:name="_Hlk136949964"/>
    <w:r w:rsidRPr="00760A12">
      <w:rPr>
        <w:rFonts w:ascii="Arial" w:hAnsi="Arial" w:cs="Arial"/>
        <w:caps/>
        <w:color w:val="595959" w:themeColor="text1" w:themeTint="A6"/>
        <w:lang w:val="en-US"/>
      </w:rPr>
      <w:t xml:space="preserve">Promotionsbüro </w:t>
    </w:r>
    <w:bookmarkEnd w:id="6"/>
    <w:r w:rsidRPr="00760A12">
      <w:rPr>
        <w:rFonts w:ascii="Arial" w:hAnsi="Arial" w:cs="Arial"/>
        <w:caps/>
        <w:color w:val="595959" w:themeColor="text1" w:themeTint="A6"/>
        <w:lang w:val="en-US"/>
      </w:rPr>
      <w:t>/ Promotionsausschuss</w:t>
    </w:r>
  </w:p>
  <w:p w:rsidR="00957EE6" w:rsidRPr="00760A12" w:rsidRDefault="00957EE6" w:rsidP="00957EE6">
    <w:pPr>
      <w:pStyle w:val="Kopfzeile"/>
      <w:rPr>
        <w:rFonts w:ascii="Arial" w:hAnsi="Arial" w:cs="Arial"/>
        <w:i/>
        <w:caps/>
        <w:color w:val="595959" w:themeColor="text1" w:themeTint="A6"/>
        <w:lang w:val="en-US"/>
      </w:rPr>
    </w:pPr>
    <w:r w:rsidRPr="00760A12">
      <w:rPr>
        <w:rFonts w:ascii="Arial" w:hAnsi="Arial" w:cs="Arial"/>
        <w:i/>
        <w:caps/>
        <w:color w:val="595959" w:themeColor="text1" w:themeTint="A6"/>
        <w:lang w:val="en-US"/>
      </w:rPr>
      <w:t>Doctoral office / Doctoral Committee</w:t>
    </w:r>
  </w:p>
  <w:p w:rsidR="00C5266D" w:rsidRPr="00957EE6" w:rsidRDefault="00C5266D" w:rsidP="00957EE6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B40C3"/>
    <w:multiLevelType w:val="hybridMultilevel"/>
    <w:tmpl w:val="598CCE0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BA55E5"/>
    <w:multiLevelType w:val="hybridMultilevel"/>
    <w:tmpl w:val="4BDCC8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24E22"/>
    <w:multiLevelType w:val="hybridMultilevel"/>
    <w:tmpl w:val="179C3D6E"/>
    <w:lvl w:ilvl="0" w:tplc="0B14690A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F42842DC">
      <w:numFmt w:val="bullet"/>
      <w:lvlText w:val="-"/>
      <w:lvlJc w:val="left"/>
      <w:pPr>
        <w:ind w:left="1788" w:hanging="708"/>
      </w:pPr>
      <w:rPr>
        <w:rFonts w:ascii="Arial" w:eastAsiaTheme="minorHAnsi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30E34"/>
    <w:multiLevelType w:val="hybridMultilevel"/>
    <w:tmpl w:val="88C684D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7E27BA"/>
    <w:multiLevelType w:val="hybridMultilevel"/>
    <w:tmpl w:val="8C0E995C"/>
    <w:lvl w:ilvl="0" w:tplc="93B4D1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F3561EC"/>
    <w:multiLevelType w:val="hybridMultilevel"/>
    <w:tmpl w:val="4AC037F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21EBD"/>
    <w:multiLevelType w:val="multilevel"/>
    <w:tmpl w:val="37F650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C15BE0"/>
    <w:multiLevelType w:val="hybridMultilevel"/>
    <w:tmpl w:val="CAB07950"/>
    <w:lvl w:ilvl="0" w:tplc="5B8ED2AA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650EC3"/>
    <w:multiLevelType w:val="hybridMultilevel"/>
    <w:tmpl w:val="A7AE707E"/>
    <w:lvl w:ilvl="0" w:tplc="90743A2A">
      <w:start w:val="1"/>
      <w:numFmt w:val="decimal"/>
      <w:lvlText w:val="%1."/>
      <w:lvlJc w:val="left"/>
      <w:pPr>
        <w:ind w:left="1092" w:hanging="372"/>
      </w:pPr>
      <w:rPr>
        <w:rFonts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5877CC"/>
    <w:multiLevelType w:val="hybridMultilevel"/>
    <w:tmpl w:val="01E8942C"/>
    <w:lvl w:ilvl="0" w:tplc="89F4D1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87A53B0"/>
    <w:multiLevelType w:val="hybridMultilevel"/>
    <w:tmpl w:val="DE9800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25087"/>
    <w:multiLevelType w:val="hybridMultilevel"/>
    <w:tmpl w:val="45AA082C"/>
    <w:lvl w:ilvl="0" w:tplc="89F4D1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D6B7907"/>
    <w:multiLevelType w:val="hybridMultilevel"/>
    <w:tmpl w:val="9708862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471011"/>
    <w:multiLevelType w:val="hybridMultilevel"/>
    <w:tmpl w:val="B77232A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8"/>
  </w:num>
  <w:num w:numId="7">
    <w:abstractNumId w:val="9"/>
  </w:num>
  <w:num w:numId="8">
    <w:abstractNumId w:val="6"/>
  </w:num>
  <w:num w:numId="9">
    <w:abstractNumId w:val="11"/>
  </w:num>
  <w:num w:numId="10">
    <w:abstractNumId w:val="10"/>
  </w:num>
  <w:num w:numId="11">
    <w:abstractNumId w:val="1"/>
  </w:num>
  <w:num w:numId="12">
    <w:abstractNumId w:val="7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116"/>
    <w:rsid w:val="0001240E"/>
    <w:rsid w:val="000156B9"/>
    <w:rsid w:val="00016078"/>
    <w:rsid w:val="00020CD1"/>
    <w:rsid w:val="0002144C"/>
    <w:rsid w:val="000323D4"/>
    <w:rsid w:val="0005045E"/>
    <w:rsid w:val="00071DED"/>
    <w:rsid w:val="00075E8E"/>
    <w:rsid w:val="0008163A"/>
    <w:rsid w:val="00090B6E"/>
    <w:rsid w:val="0009129C"/>
    <w:rsid w:val="00095F19"/>
    <w:rsid w:val="000A00B4"/>
    <w:rsid w:val="000A5F8E"/>
    <w:rsid w:val="000B4710"/>
    <w:rsid w:val="000C2A7C"/>
    <w:rsid w:val="000D6C27"/>
    <w:rsid w:val="000E20F3"/>
    <w:rsid w:val="000F67FB"/>
    <w:rsid w:val="00110C39"/>
    <w:rsid w:val="00155447"/>
    <w:rsid w:val="001559F7"/>
    <w:rsid w:val="00167F47"/>
    <w:rsid w:val="001B31D4"/>
    <w:rsid w:val="001C10EB"/>
    <w:rsid w:val="001D4C2D"/>
    <w:rsid w:val="001D7717"/>
    <w:rsid w:val="001F32C5"/>
    <w:rsid w:val="002024F0"/>
    <w:rsid w:val="002122AF"/>
    <w:rsid w:val="002129DF"/>
    <w:rsid w:val="00221BBE"/>
    <w:rsid w:val="00223D10"/>
    <w:rsid w:val="00243389"/>
    <w:rsid w:val="002578CC"/>
    <w:rsid w:val="002831E2"/>
    <w:rsid w:val="00291806"/>
    <w:rsid w:val="002925BB"/>
    <w:rsid w:val="00293798"/>
    <w:rsid w:val="002955D2"/>
    <w:rsid w:val="002A5393"/>
    <w:rsid w:val="002B27B6"/>
    <w:rsid w:val="002B7BC7"/>
    <w:rsid w:val="002D0C58"/>
    <w:rsid w:val="002D55FB"/>
    <w:rsid w:val="002D69EE"/>
    <w:rsid w:val="002D7425"/>
    <w:rsid w:val="002E4B07"/>
    <w:rsid w:val="003022F0"/>
    <w:rsid w:val="0032136F"/>
    <w:rsid w:val="00324610"/>
    <w:rsid w:val="00330FBC"/>
    <w:rsid w:val="00335EC6"/>
    <w:rsid w:val="003410D1"/>
    <w:rsid w:val="0039104D"/>
    <w:rsid w:val="00391ADC"/>
    <w:rsid w:val="003A0B14"/>
    <w:rsid w:val="003B15EF"/>
    <w:rsid w:val="003B70C2"/>
    <w:rsid w:val="003E1703"/>
    <w:rsid w:val="003E43A3"/>
    <w:rsid w:val="003E7AFB"/>
    <w:rsid w:val="00403BF0"/>
    <w:rsid w:val="00407F54"/>
    <w:rsid w:val="004152F9"/>
    <w:rsid w:val="00416327"/>
    <w:rsid w:val="0041687C"/>
    <w:rsid w:val="00417295"/>
    <w:rsid w:val="004370B9"/>
    <w:rsid w:val="004372DC"/>
    <w:rsid w:val="00443785"/>
    <w:rsid w:val="00444D41"/>
    <w:rsid w:val="00482B0E"/>
    <w:rsid w:val="004877D0"/>
    <w:rsid w:val="00490CFF"/>
    <w:rsid w:val="004A083D"/>
    <w:rsid w:val="004A622A"/>
    <w:rsid w:val="004A7C09"/>
    <w:rsid w:val="004B0363"/>
    <w:rsid w:val="004B6A5E"/>
    <w:rsid w:val="004C05BB"/>
    <w:rsid w:val="004C385E"/>
    <w:rsid w:val="004D0836"/>
    <w:rsid w:val="004D4DA7"/>
    <w:rsid w:val="004E2D61"/>
    <w:rsid w:val="004E3A4C"/>
    <w:rsid w:val="00503246"/>
    <w:rsid w:val="00503DCB"/>
    <w:rsid w:val="00531682"/>
    <w:rsid w:val="00537E7F"/>
    <w:rsid w:val="00553DCC"/>
    <w:rsid w:val="00563CFD"/>
    <w:rsid w:val="005674FA"/>
    <w:rsid w:val="00570BD8"/>
    <w:rsid w:val="005771F9"/>
    <w:rsid w:val="005A2AA1"/>
    <w:rsid w:val="005B2583"/>
    <w:rsid w:val="005B3C0C"/>
    <w:rsid w:val="005E04F7"/>
    <w:rsid w:val="005E2743"/>
    <w:rsid w:val="005F108B"/>
    <w:rsid w:val="005F6B28"/>
    <w:rsid w:val="006076F7"/>
    <w:rsid w:val="00620EB8"/>
    <w:rsid w:val="0064358E"/>
    <w:rsid w:val="00652C11"/>
    <w:rsid w:val="00654FF1"/>
    <w:rsid w:val="00663465"/>
    <w:rsid w:val="00664839"/>
    <w:rsid w:val="006730D2"/>
    <w:rsid w:val="00697EB7"/>
    <w:rsid w:val="006A007F"/>
    <w:rsid w:val="006A41C3"/>
    <w:rsid w:val="006B33D3"/>
    <w:rsid w:val="006F65BA"/>
    <w:rsid w:val="00704251"/>
    <w:rsid w:val="007166AD"/>
    <w:rsid w:val="0072203C"/>
    <w:rsid w:val="007227DB"/>
    <w:rsid w:val="007316F2"/>
    <w:rsid w:val="007335DC"/>
    <w:rsid w:val="00744938"/>
    <w:rsid w:val="007453B0"/>
    <w:rsid w:val="007458E6"/>
    <w:rsid w:val="007543C0"/>
    <w:rsid w:val="0075598A"/>
    <w:rsid w:val="00760A12"/>
    <w:rsid w:val="007660ED"/>
    <w:rsid w:val="007745E5"/>
    <w:rsid w:val="00797730"/>
    <w:rsid w:val="007A047E"/>
    <w:rsid w:val="007C7C07"/>
    <w:rsid w:val="007D7E7A"/>
    <w:rsid w:val="007E3C46"/>
    <w:rsid w:val="007E5077"/>
    <w:rsid w:val="007E7E02"/>
    <w:rsid w:val="007F00E4"/>
    <w:rsid w:val="00801BED"/>
    <w:rsid w:val="00806311"/>
    <w:rsid w:val="00815C94"/>
    <w:rsid w:val="00822815"/>
    <w:rsid w:val="00845020"/>
    <w:rsid w:val="00864213"/>
    <w:rsid w:val="00864315"/>
    <w:rsid w:val="0086543B"/>
    <w:rsid w:val="008733E1"/>
    <w:rsid w:val="00875FD7"/>
    <w:rsid w:val="00891009"/>
    <w:rsid w:val="008931C9"/>
    <w:rsid w:val="008A0639"/>
    <w:rsid w:val="008A33CE"/>
    <w:rsid w:val="008A573D"/>
    <w:rsid w:val="008B2E51"/>
    <w:rsid w:val="008C7FB5"/>
    <w:rsid w:val="008F0F2A"/>
    <w:rsid w:val="008F26AC"/>
    <w:rsid w:val="0090359B"/>
    <w:rsid w:val="00923E28"/>
    <w:rsid w:val="00934C25"/>
    <w:rsid w:val="00945DDB"/>
    <w:rsid w:val="0095306C"/>
    <w:rsid w:val="009534BA"/>
    <w:rsid w:val="009556CC"/>
    <w:rsid w:val="00957EE6"/>
    <w:rsid w:val="00960D93"/>
    <w:rsid w:val="00996AF2"/>
    <w:rsid w:val="00996EC3"/>
    <w:rsid w:val="009A0303"/>
    <w:rsid w:val="009B20DA"/>
    <w:rsid w:val="009B5C33"/>
    <w:rsid w:val="009C079C"/>
    <w:rsid w:val="009C5656"/>
    <w:rsid w:val="009F0217"/>
    <w:rsid w:val="009F598B"/>
    <w:rsid w:val="00A04B0D"/>
    <w:rsid w:val="00A04D3B"/>
    <w:rsid w:val="00A11663"/>
    <w:rsid w:val="00A17D5C"/>
    <w:rsid w:val="00A22DA6"/>
    <w:rsid w:val="00A56D7A"/>
    <w:rsid w:val="00A920A5"/>
    <w:rsid w:val="00AB129D"/>
    <w:rsid w:val="00AC1D4B"/>
    <w:rsid w:val="00AC2EDC"/>
    <w:rsid w:val="00AC6A1F"/>
    <w:rsid w:val="00AE0F82"/>
    <w:rsid w:val="00AF0832"/>
    <w:rsid w:val="00AF30F1"/>
    <w:rsid w:val="00B07EBF"/>
    <w:rsid w:val="00B33116"/>
    <w:rsid w:val="00B42F10"/>
    <w:rsid w:val="00B436AE"/>
    <w:rsid w:val="00B4621B"/>
    <w:rsid w:val="00B74865"/>
    <w:rsid w:val="00B74F20"/>
    <w:rsid w:val="00B82AEE"/>
    <w:rsid w:val="00BA766E"/>
    <w:rsid w:val="00BC3CE2"/>
    <w:rsid w:val="00BC70D0"/>
    <w:rsid w:val="00BF2732"/>
    <w:rsid w:val="00BF7724"/>
    <w:rsid w:val="00C04E80"/>
    <w:rsid w:val="00C1357C"/>
    <w:rsid w:val="00C20BBA"/>
    <w:rsid w:val="00C21067"/>
    <w:rsid w:val="00C5266D"/>
    <w:rsid w:val="00C56F16"/>
    <w:rsid w:val="00C61FEE"/>
    <w:rsid w:val="00C66716"/>
    <w:rsid w:val="00C70C00"/>
    <w:rsid w:val="00C732D7"/>
    <w:rsid w:val="00C837DA"/>
    <w:rsid w:val="00C93C20"/>
    <w:rsid w:val="00CB023F"/>
    <w:rsid w:val="00CB5B74"/>
    <w:rsid w:val="00CD0396"/>
    <w:rsid w:val="00CD7E71"/>
    <w:rsid w:val="00CE36FC"/>
    <w:rsid w:val="00CE5AC6"/>
    <w:rsid w:val="00CF11B1"/>
    <w:rsid w:val="00D122D1"/>
    <w:rsid w:val="00D1372B"/>
    <w:rsid w:val="00D13DA1"/>
    <w:rsid w:val="00D46288"/>
    <w:rsid w:val="00D54821"/>
    <w:rsid w:val="00D579FA"/>
    <w:rsid w:val="00D7066A"/>
    <w:rsid w:val="00D82878"/>
    <w:rsid w:val="00D871DF"/>
    <w:rsid w:val="00D903B0"/>
    <w:rsid w:val="00D95267"/>
    <w:rsid w:val="00D97981"/>
    <w:rsid w:val="00DA12EF"/>
    <w:rsid w:val="00DA55FD"/>
    <w:rsid w:val="00DB4F6F"/>
    <w:rsid w:val="00DC077D"/>
    <w:rsid w:val="00DC23FB"/>
    <w:rsid w:val="00DC4F65"/>
    <w:rsid w:val="00DC632E"/>
    <w:rsid w:val="00DF585A"/>
    <w:rsid w:val="00E40560"/>
    <w:rsid w:val="00E41EBE"/>
    <w:rsid w:val="00E45EBF"/>
    <w:rsid w:val="00E534D9"/>
    <w:rsid w:val="00E7215F"/>
    <w:rsid w:val="00E8213D"/>
    <w:rsid w:val="00E86B08"/>
    <w:rsid w:val="00EA53C2"/>
    <w:rsid w:val="00EB3F6C"/>
    <w:rsid w:val="00EB6C06"/>
    <w:rsid w:val="00EC0F72"/>
    <w:rsid w:val="00ED2A06"/>
    <w:rsid w:val="00EE75B4"/>
    <w:rsid w:val="00EF6A26"/>
    <w:rsid w:val="00F03A5A"/>
    <w:rsid w:val="00F14D7D"/>
    <w:rsid w:val="00F22ED5"/>
    <w:rsid w:val="00F34ED6"/>
    <w:rsid w:val="00F64C0D"/>
    <w:rsid w:val="00F65272"/>
    <w:rsid w:val="00F814C4"/>
    <w:rsid w:val="00F90DE5"/>
    <w:rsid w:val="00FA169D"/>
    <w:rsid w:val="00FA59E7"/>
    <w:rsid w:val="00FB4954"/>
    <w:rsid w:val="00FB6E62"/>
    <w:rsid w:val="00FC2B93"/>
    <w:rsid w:val="00FC598A"/>
    <w:rsid w:val="00FE07F3"/>
    <w:rsid w:val="00FF1395"/>
    <w:rsid w:val="00FF1C45"/>
    <w:rsid w:val="00FF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32C42F3"/>
  <w15:chartTrackingRefBased/>
  <w15:docId w15:val="{2C0DE654-AA74-4362-B0F6-21CD945B1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52C11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C1D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0E20F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E20F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E20F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E20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E20F3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E20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E20F3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9C5656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C5656"/>
  </w:style>
  <w:style w:type="paragraph" w:styleId="Fuzeile">
    <w:name w:val="footer"/>
    <w:basedOn w:val="Standard"/>
    <w:link w:val="FuzeileZchn"/>
    <w:uiPriority w:val="99"/>
    <w:unhideWhenUsed/>
    <w:rsid w:val="009C5656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C5656"/>
  </w:style>
  <w:style w:type="character" w:styleId="Hyperlink">
    <w:name w:val="Hyperlink"/>
    <w:basedOn w:val="Absatz-Standardschriftart"/>
    <w:uiPriority w:val="99"/>
    <w:unhideWhenUsed/>
    <w:rsid w:val="005E2743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64C0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65272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rsid w:val="00864213"/>
    <w:pPr>
      <w:spacing w:line="260" w:lineRule="atLeast"/>
      <w:jc w:val="both"/>
    </w:pPr>
    <w:rPr>
      <w:rFonts w:ascii="Bookman Old Style" w:eastAsia="Times New Roman" w:hAnsi="Bookman Old Style" w:cs="Bookman Old Style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D46288"/>
    <w:rPr>
      <w:color w:val="808080"/>
    </w:rPr>
  </w:style>
  <w:style w:type="character" w:styleId="Fett">
    <w:name w:val="Strong"/>
    <w:basedOn w:val="Absatz-Standardschriftart"/>
    <w:uiPriority w:val="22"/>
    <w:qFormat/>
    <w:rsid w:val="001559F7"/>
    <w:rPr>
      <w:b/>
      <w:bCs/>
    </w:rPr>
  </w:style>
  <w:style w:type="character" w:styleId="Hervorhebung">
    <w:name w:val="Emphasis"/>
    <w:basedOn w:val="Absatz-Standardschriftart"/>
    <w:uiPriority w:val="20"/>
    <w:qFormat/>
    <w:rsid w:val="001559F7"/>
    <w:rPr>
      <w:i/>
      <w:i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C1D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Formatvorlage1">
    <w:name w:val="Formatvorlage1"/>
    <w:basedOn w:val="Absatz-Standardschriftart"/>
    <w:uiPriority w:val="1"/>
    <w:rsid w:val="00AC1D4B"/>
    <w:rPr>
      <w:rFonts w:ascii="Arial" w:hAnsi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diringe\AppData\Local\Microsoft\Windows\INetCache\Content.Outlook\WDQ9GPMW\EroeffnungPV_dt202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D54FE2136334DC8B700F7902D4BE2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FDB217-FB1F-4671-8C4B-E005E3EDA83B}"/>
      </w:docPartPr>
      <w:docPartBody>
        <w:p w:rsidR="00CF1DAF" w:rsidRDefault="001C0FB8" w:rsidP="001C0FB8">
          <w:pPr>
            <w:pStyle w:val="5D54FE2136334DC8B700F7902D4BE26313"/>
          </w:pPr>
          <w:r w:rsidRPr="00AC2EDC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B6A235-4C5F-4397-83E2-4556E31EE060}"/>
      </w:docPartPr>
      <w:docPartBody>
        <w:p w:rsidR="00087C2E" w:rsidRDefault="00F149D7">
          <w:r w:rsidRPr="00ED3A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BED120318B64E538602CABBF828F2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6ECAD1-9FFB-4B8C-A381-AB637E948F7B}"/>
      </w:docPartPr>
      <w:docPartBody>
        <w:p w:rsidR="00087C2E" w:rsidRDefault="001C0FB8" w:rsidP="001C0FB8">
          <w:pPr>
            <w:pStyle w:val="CBED120318B64E538602CABBF828F2E413"/>
          </w:pPr>
          <w:r w:rsidRPr="00E45EBF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BAC92B4BD0344482A57EEDC9808303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3C1771-6BAB-4114-B37C-3B83CC913ED6}"/>
      </w:docPartPr>
      <w:docPartBody>
        <w:p w:rsidR="00087C2E" w:rsidRDefault="001C0FB8" w:rsidP="001C0FB8">
          <w:pPr>
            <w:pStyle w:val="BAC92B4BD0344482A57EEDC98083031113"/>
          </w:pPr>
          <w:r w:rsidRPr="00E45EBF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10B81ACB32A14C01B5DCDC93C14347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4723FA-38EB-44BD-AF1D-3BC8ACF250E0}"/>
      </w:docPartPr>
      <w:docPartBody>
        <w:p w:rsidR="00087C2E" w:rsidRDefault="001C0FB8" w:rsidP="001C0FB8">
          <w:pPr>
            <w:pStyle w:val="10B81ACB32A14C01B5DCDC93C143470D12"/>
          </w:pPr>
          <w:r w:rsidRPr="00E45EBF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83ED07D1EF75459D9B6CD14339C256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3C85EB-DC24-414D-8D60-82FD0BBDE57C}"/>
      </w:docPartPr>
      <w:docPartBody>
        <w:p w:rsidR="00087C2E" w:rsidRDefault="001C0FB8" w:rsidP="001C0FB8">
          <w:pPr>
            <w:pStyle w:val="83ED07D1EF75459D9B6CD14339C256D912"/>
          </w:pPr>
          <w:r w:rsidRPr="00E45EBF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E75632F0C7584471B96E8C7C68461E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386611-F4E4-4FE6-B2BB-128C50E01EB1}"/>
      </w:docPartPr>
      <w:docPartBody>
        <w:p w:rsidR="00087C2E" w:rsidRDefault="001C0FB8" w:rsidP="001C0FB8">
          <w:pPr>
            <w:pStyle w:val="E75632F0C7584471B96E8C7C68461EE612"/>
          </w:pPr>
          <w:r w:rsidRPr="00E45EBF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44AAEA52E8E145B48EC9559848E2E7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A51C4F-12F3-4F8F-9420-5BF87C6C943C}"/>
      </w:docPartPr>
      <w:docPartBody>
        <w:p w:rsidR="00087C2E" w:rsidRDefault="001C0FB8" w:rsidP="001C0FB8">
          <w:pPr>
            <w:pStyle w:val="44AAEA52E8E145B48EC9559848E2E74E12"/>
          </w:pPr>
          <w:r w:rsidRPr="00E45EBF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211EF2DF598247B3B0004A8F405259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ED2B1A-86B4-40D0-B14A-5532981EA908}"/>
      </w:docPartPr>
      <w:docPartBody>
        <w:p w:rsidR="00087C2E" w:rsidRDefault="001C0FB8" w:rsidP="001C0FB8">
          <w:pPr>
            <w:pStyle w:val="211EF2DF598247B3B0004A8F4052598B12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9E58BEA34F9B4D7389C893A04CBAFC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C0D326-4170-49CF-B8AC-C9BB2426AF73}"/>
      </w:docPartPr>
      <w:docPartBody>
        <w:p w:rsidR="00087C2E" w:rsidRDefault="001C0FB8" w:rsidP="001C0FB8">
          <w:pPr>
            <w:pStyle w:val="9E58BEA34F9B4D7389C893A04CBAFCBC12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7BCD286FF2484893B1D3D270B9AB53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2727D9-DECC-4CB3-BBF6-C0C1B80E8297}"/>
      </w:docPartPr>
      <w:docPartBody>
        <w:p w:rsidR="00087C2E" w:rsidRDefault="001C0FB8" w:rsidP="001C0FB8">
          <w:pPr>
            <w:pStyle w:val="7BCD286FF2484893B1D3D270B9AB53DA12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2150AD0E99584615B1D49AF695D615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417058-6156-43C2-8BD2-63407A391755}"/>
      </w:docPartPr>
      <w:docPartBody>
        <w:p w:rsidR="00087C2E" w:rsidRDefault="001C0FB8" w:rsidP="001C0FB8">
          <w:pPr>
            <w:pStyle w:val="2150AD0E99584615B1D49AF695D615AB12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8E6790AE1BA744C689EB57E1131362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EFF996-FEE9-44C7-B629-397C19931B78}"/>
      </w:docPartPr>
      <w:docPartBody>
        <w:p w:rsidR="00087C2E" w:rsidRDefault="001C0FB8" w:rsidP="001C0FB8">
          <w:pPr>
            <w:pStyle w:val="8E6790AE1BA744C689EB57E1131362B312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1628D69431F54152AC79298F23BCB2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ABCC58-3D60-44B6-9D7C-ACE4AF6F4FCE}"/>
      </w:docPartPr>
      <w:docPartBody>
        <w:p w:rsidR="00087C2E" w:rsidRDefault="001C0FB8" w:rsidP="001C0FB8">
          <w:pPr>
            <w:pStyle w:val="1628D69431F54152AC79298F23BCB2B112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322DC3A0B69346A38D665E7FDA29E8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F8B6B5-F136-4C11-ACAD-2C35F57AE8C0}"/>
      </w:docPartPr>
      <w:docPartBody>
        <w:p w:rsidR="00087C2E" w:rsidRDefault="001C0FB8" w:rsidP="001C0FB8">
          <w:pPr>
            <w:pStyle w:val="322DC3A0B69346A38D665E7FDA29E82A12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EC19FC32BBD9431D85DC380BC1F442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7E4D23-C995-4608-949D-09CE65660E41}"/>
      </w:docPartPr>
      <w:docPartBody>
        <w:p w:rsidR="00087C2E" w:rsidRDefault="001C0FB8" w:rsidP="001C0FB8">
          <w:pPr>
            <w:pStyle w:val="EC19FC32BBD9431D85DC380BC1F4426411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384132523BC245A7B3CC0AF7699DA8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DCC799-3E59-4D92-BD7D-3CCF3573E8A2}"/>
      </w:docPartPr>
      <w:docPartBody>
        <w:p w:rsidR="00087C2E" w:rsidRDefault="001C0FB8" w:rsidP="001C0FB8">
          <w:pPr>
            <w:pStyle w:val="384132523BC245A7B3CC0AF7699DA84411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DD9F60F786BA4591A3C7E65E620723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9C2D17-68DA-41F6-9A95-783671AB195F}"/>
      </w:docPartPr>
      <w:docPartBody>
        <w:p w:rsidR="00087C2E" w:rsidRDefault="001C0FB8" w:rsidP="001C0FB8">
          <w:pPr>
            <w:pStyle w:val="DD9F60F786BA4591A3C7E65E6207238511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90ACAA4EF3DC447FBF2579E3008B9D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35EC6E-1F31-4BB5-8DA2-5F06F6EB211F}"/>
      </w:docPartPr>
      <w:docPartBody>
        <w:p w:rsidR="00087C2E" w:rsidRDefault="001C0FB8" w:rsidP="001C0FB8">
          <w:pPr>
            <w:pStyle w:val="90ACAA4EF3DC447FBF2579E3008B9D3211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67ED33D1C3DF4F90A1C5ED8E1C58FA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394D97-5E78-4015-BC6A-586948650CA9}"/>
      </w:docPartPr>
      <w:docPartBody>
        <w:p w:rsidR="00087C2E" w:rsidRDefault="001C0FB8" w:rsidP="001C0FB8">
          <w:pPr>
            <w:pStyle w:val="67ED33D1C3DF4F90A1C5ED8E1C58FAAA11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D6B5690E56B841C8B0C8994F519228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DD4C1C-412F-4864-968C-F46A9D7CA4EA}"/>
      </w:docPartPr>
      <w:docPartBody>
        <w:p w:rsidR="00CF07E5" w:rsidRDefault="001C0FB8" w:rsidP="001C0FB8">
          <w:pPr>
            <w:pStyle w:val="D6B5690E56B841C8B0C8994F5192282111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4347E82596F34FE592EA22EDFBB29E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1FEEFD-88D1-4727-A96E-69566317C6CF}"/>
      </w:docPartPr>
      <w:docPartBody>
        <w:p w:rsidR="00F56844" w:rsidRDefault="001C0FB8" w:rsidP="001C0FB8">
          <w:pPr>
            <w:pStyle w:val="4347E82596F34FE592EA22EDFBB29E501"/>
          </w:pPr>
          <w:r w:rsidRPr="00563CFD">
            <w:rPr>
              <w:rStyle w:val="Platzhaltertext"/>
              <w:sz w:val="18"/>
            </w:rPr>
            <w:t>Klicken oder tippen Sie, um ein Datum einzugeben.</w:t>
          </w:r>
        </w:p>
      </w:docPartBody>
    </w:docPart>
    <w:docPart>
      <w:docPartPr>
        <w:name w:val="26A0685CC4A24D6B881BA0FCEEB3AC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17CB31-9D25-4F04-8FE8-26614D9E1A55}"/>
      </w:docPartPr>
      <w:docPartBody>
        <w:p w:rsidR="00F56844" w:rsidRDefault="001C0FB8" w:rsidP="001C0FB8">
          <w:pPr>
            <w:pStyle w:val="26A0685CC4A24D6B881BA0FCEEB3AC651"/>
          </w:pPr>
          <w:r w:rsidRPr="00563CFD">
            <w:rPr>
              <w:rStyle w:val="Platzhaltertext"/>
              <w:sz w:val="18"/>
            </w:rPr>
            <w:t>Klicken oder tippen Sie, um ein Datum einzugeben.</w:t>
          </w:r>
        </w:p>
      </w:docPartBody>
    </w:docPart>
    <w:docPart>
      <w:docPartPr>
        <w:name w:val="C7F120F02AAA4CF2B412F7C6F09D00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67720C-6FDD-4DB9-A57A-396B34BD803B}"/>
      </w:docPartPr>
      <w:docPartBody>
        <w:p w:rsidR="00F56844" w:rsidRDefault="001C0FB8" w:rsidP="001C0FB8">
          <w:pPr>
            <w:pStyle w:val="C7F120F02AAA4CF2B412F7C6F09D003C1"/>
          </w:pPr>
          <w:r w:rsidRPr="00563CFD">
            <w:rPr>
              <w:rStyle w:val="Platzhaltertext"/>
              <w:sz w:val="18"/>
            </w:rPr>
            <w:t>Klicken oder tippen Sie, um ein Datum einzugeben.</w:t>
          </w:r>
        </w:p>
      </w:docPartBody>
    </w:docPart>
    <w:docPart>
      <w:docPartPr>
        <w:name w:val="7E17260509D549AD8D7071F775A51A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4EAEFD-8245-4ADE-8E5C-60C8C96D5236}"/>
      </w:docPartPr>
      <w:docPartBody>
        <w:p w:rsidR="00F56844" w:rsidRDefault="001C0FB8" w:rsidP="001C0FB8">
          <w:pPr>
            <w:pStyle w:val="7E17260509D549AD8D7071F775A51AA9"/>
          </w:pPr>
          <w:r w:rsidRPr="00563CFD">
            <w:rPr>
              <w:rStyle w:val="Platzhaltertext"/>
              <w:sz w:val="20"/>
            </w:rPr>
            <w:t>Klicken oder tippen Sie hier, um Text einzugeben.</w:t>
          </w:r>
        </w:p>
      </w:docPartBody>
    </w:docPart>
    <w:docPart>
      <w:docPartPr>
        <w:name w:val="B5E6B430DD0C4D4795692C9581DA38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DB4479-35D4-473B-8B79-2B71E60979D5}"/>
      </w:docPartPr>
      <w:docPartBody>
        <w:p w:rsidR="00F56844" w:rsidRDefault="001C0FB8" w:rsidP="001C0FB8">
          <w:pPr>
            <w:pStyle w:val="B5E6B430DD0C4D4795692C9581DA38DA"/>
          </w:pPr>
          <w:r w:rsidRPr="00563CFD">
            <w:rPr>
              <w:rStyle w:val="Platzhaltertext"/>
              <w:sz w:val="20"/>
            </w:rPr>
            <w:t>Klicken oder tippen Sie hier, um Text einzugeben.</w:t>
          </w:r>
        </w:p>
      </w:docPartBody>
    </w:docPart>
    <w:docPart>
      <w:docPartPr>
        <w:name w:val="C9C13541DB59487EB8A38A9B3ED6A7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3071E3-C07F-4FAE-9C5A-0BDF87D259EE}"/>
      </w:docPartPr>
      <w:docPartBody>
        <w:p w:rsidR="00F56844" w:rsidRDefault="001C0FB8" w:rsidP="001C0FB8">
          <w:pPr>
            <w:pStyle w:val="C9C13541DB59487EB8A38A9B3ED6A77D"/>
          </w:pPr>
          <w:r w:rsidRPr="00563CFD">
            <w:rPr>
              <w:rStyle w:val="Platzhaltertext"/>
              <w:sz w:val="20"/>
            </w:rPr>
            <w:t>Klicken oder tippen Sie hier, um Text einzugeben.</w:t>
          </w:r>
        </w:p>
      </w:docPartBody>
    </w:docPart>
    <w:docPart>
      <w:docPartPr>
        <w:name w:val="CA97F6511F9C4AEBB1DD64435E102E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DBCE46-C9A8-4440-85AC-EC4D7CA24AC6}"/>
      </w:docPartPr>
      <w:docPartBody>
        <w:p w:rsidR="00E44873" w:rsidRDefault="00DC0232" w:rsidP="00DC0232">
          <w:pPr>
            <w:pStyle w:val="CA97F6511F9C4AEBB1DD64435E102ED3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0244B1BDEBE34FBC908133E645F93A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6F9042-2075-4068-8C00-E830DB71BE36}"/>
      </w:docPartPr>
      <w:docPartBody>
        <w:p w:rsidR="00E44873" w:rsidRDefault="00DC0232" w:rsidP="00DC0232">
          <w:pPr>
            <w:pStyle w:val="0244B1BDEBE34FBC908133E645F93AAE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CA78BB6FE3C746669803DA25276FCF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C10A4E-DA97-4737-BA33-70011C32E03B}"/>
      </w:docPartPr>
      <w:docPartBody>
        <w:p w:rsidR="00E44873" w:rsidRDefault="00DC0232" w:rsidP="00DC0232">
          <w:pPr>
            <w:pStyle w:val="CA78BB6FE3C746669803DA25276FCF62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0884FD9CB8584B21BE78ECFEAB893C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35B285-B500-4069-85CF-D58661F0F71B}"/>
      </w:docPartPr>
      <w:docPartBody>
        <w:p w:rsidR="00E44873" w:rsidRDefault="00DC0232" w:rsidP="00DC0232">
          <w:pPr>
            <w:pStyle w:val="0884FD9CB8584B21BE78ECFEAB893C26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8FA01CE3800C427EABD0364D20FDEB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3A8E42-8E95-4A99-82E1-C347175153D2}"/>
      </w:docPartPr>
      <w:docPartBody>
        <w:p w:rsidR="00E44873" w:rsidRDefault="00DC0232" w:rsidP="00DC0232">
          <w:pPr>
            <w:pStyle w:val="8FA01CE3800C427EABD0364D20FDEBF5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1DEFC98E7B73479EA29B98C25F537F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BE98FF-85ED-41B2-9D74-57DF5071E10F}"/>
      </w:docPartPr>
      <w:docPartBody>
        <w:p w:rsidR="00E44873" w:rsidRDefault="00DC0232" w:rsidP="00DC0232">
          <w:pPr>
            <w:pStyle w:val="1DEFC98E7B73479EA29B98C25F537F74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693AE3745BC84F0AB8BF573EF233E3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BD119A-5EF3-492B-B8BF-5E9C75CAD639}"/>
      </w:docPartPr>
      <w:docPartBody>
        <w:p w:rsidR="00E44873" w:rsidRDefault="00DC0232" w:rsidP="00DC0232">
          <w:pPr>
            <w:pStyle w:val="693AE3745BC84F0AB8BF573EF233E3C3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05D3EFAF9A4E48CEAAD29A939D5F06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F80F5D-5B3C-49B8-8E18-95F2A5FBBC3B}"/>
      </w:docPartPr>
      <w:docPartBody>
        <w:p w:rsidR="00E44873" w:rsidRDefault="00DC0232" w:rsidP="00DC0232">
          <w:pPr>
            <w:pStyle w:val="05D3EFAF9A4E48CEAAD29A939D5F06F9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599C591FB0DA42EC8A05AAEBE7EBB4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BC89C0-8F60-4525-89A0-4266762E6C76}"/>
      </w:docPartPr>
      <w:docPartBody>
        <w:p w:rsidR="00E44873" w:rsidRDefault="00DC0232" w:rsidP="00DC0232">
          <w:pPr>
            <w:pStyle w:val="599C591FB0DA42EC8A05AAEBE7EBB405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E4EB51A587FA4BCE9E395C26B16409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C642E9-6EFC-4AB8-83CA-8358DB1946B8}"/>
      </w:docPartPr>
      <w:docPartBody>
        <w:p w:rsidR="00E44873" w:rsidRDefault="00DC0232" w:rsidP="00DC0232">
          <w:pPr>
            <w:pStyle w:val="E4EB51A587FA4BCE9E395C26B1640952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  <w:docPart>
      <w:docPartPr>
        <w:name w:val="83885B2B8CA248779FC798458CD14A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CD6077-7FCD-4C9B-A835-B840B79AE987}"/>
      </w:docPartPr>
      <w:docPartBody>
        <w:p w:rsidR="00E44873" w:rsidRDefault="00DC0232" w:rsidP="00DC0232">
          <w:pPr>
            <w:pStyle w:val="83885B2B8CA248779FC798458CD14A4B"/>
          </w:pPr>
          <w:r w:rsidRPr="007A047E">
            <w:rPr>
              <w:rStyle w:val="Platzhaltertext"/>
              <w:rFonts w:ascii="Arial" w:hAnsi="Arial" w:cs="Arial"/>
              <w:shd w:val="clear" w:color="auto" w:fill="DBDBDB" w:themeFill="accent3" w:themeFillTint="66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DA8"/>
    <w:rsid w:val="00000E2E"/>
    <w:rsid w:val="00011BFC"/>
    <w:rsid w:val="0001296F"/>
    <w:rsid w:val="000203C7"/>
    <w:rsid w:val="00031651"/>
    <w:rsid w:val="0003628D"/>
    <w:rsid w:val="00087C2E"/>
    <w:rsid w:val="0017219A"/>
    <w:rsid w:val="001C0FB8"/>
    <w:rsid w:val="001C7372"/>
    <w:rsid w:val="00200425"/>
    <w:rsid w:val="002408C2"/>
    <w:rsid w:val="00252124"/>
    <w:rsid w:val="00252B97"/>
    <w:rsid w:val="00280212"/>
    <w:rsid w:val="00306C3D"/>
    <w:rsid w:val="00306DA8"/>
    <w:rsid w:val="003664F4"/>
    <w:rsid w:val="00393ADF"/>
    <w:rsid w:val="003A575F"/>
    <w:rsid w:val="003B7B7E"/>
    <w:rsid w:val="00421D0B"/>
    <w:rsid w:val="004665A2"/>
    <w:rsid w:val="00561131"/>
    <w:rsid w:val="00570675"/>
    <w:rsid w:val="00691EE0"/>
    <w:rsid w:val="006D76C2"/>
    <w:rsid w:val="006E706D"/>
    <w:rsid w:val="007168B9"/>
    <w:rsid w:val="00782F13"/>
    <w:rsid w:val="007B4656"/>
    <w:rsid w:val="00810104"/>
    <w:rsid w:val="00837869"/>
    <w:rsid w:val="008A678B"/>
    <w:rsid w:val="008C5309"/>
    <w:rsid w:val="009E3B38"/>
    <w:rsid w:val="00A209B3"/>
    <w:rsid w:val="00A734C5"/>
    <w:rsid w:val="00A83457"/>
    <w:rsid w:val="00B00AAD"/>
    <w:rsid w:val="00B6650B"/>
    <w:rsid w:val="00B75822"/>
    <w:rsid w:val="00C11C9C"/>
    <w:rsid w:val="00C76BD1"/>
    <w:rsid w:val="00CF07E5"/>
    <w:rsid w:val="00CF1DAF"/>
    <w:rsid w:val="00D675A7"/>
    <w:rsid w:val="00DB2E46"/>
    <w:rsid w:val="00DC0232"/>
    <w:rsid w:val="00DE09EA"/>
    <w:rsid w:val="00DE75FB"/>
    <w:rsid w:val="00E01539"/>
    <w:rsid w:val="00E44873"/>
    <w:rsid w:val="00EA6A00"/>
    <w:rsid w:val="00ED06A6"/>
    <w:rsid w:val="00ED7F47"/>
    <w:rsid w:val="00F149D7"/>
    <w:rsid w:val="00F56844"/>
    <w:rsid w:val="00F914F3"/>
    <w:rsid w:val="00FA2548"/>
    <w:rsid w:val="00FD3D6C"/>
    <w:rsid w:val="00FD46AD"/>
    <w:rsid w:val="00FF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C0232"/>
    <w:rPr>
      <w:color w:val="808080"/>
    </w:rPr>
  </w:style>
  <w:style w:type="paragraph" w:customStyle="1" w:styleId="F2EDB4B3A2B14C8F891B3B8694BD6CBB">
    <w:name w:val="F2EDB4B3A2B14C8F891B3B8694BD6CBB"/>
    <w:rsid w:val="00306DA8"/>
  </w:style>
  <w:style w:type="paragraph" w:customStyle="1" w:styleId="5628753319334A14ADA01174EAF62794">
    <w:name w:val="5628753319334A14ADA01174EAF62794"/>
    <w:rsid w:val="00306DA8"/>
  </w:style>
  <w:style w:type="paragraph" w:customStyle="1" w:styleId="7155A37B77134D39BBCFD6DFEAFB78F9">
    <w:name w:val="7155A37B77134D39BBCFD6DFEAFB78F9"/>
    <w:rsid w:val="00CF1DAF"/>
  </w:style>
  <w:style w:type="paragraph" w:customStyle="1" w:styleId="09861289954C432EAEA0CFE12A6BC9B2">
    <w:name w:val="09861289954C432EAEA0CFE12A6BC9B2"/>
    <w:rsid w:val="00CF1DAF"/>
  </w:style>
  <w:style w:type="paragraph" w:customStyle="1" w:styleId="5D54FE2136334DC8B700F7902D4BE263">
    <w:name w:val="5D54FE2136334DC8B700F7902D4BE263"/>
    <w:rsid w:val="00CF1DAF"/>
    <w:pPr>
      <w:spacing w:after="0" w:line="276" w:lineRule="auto"/>
    </w:pPr>
    <w:rPr>
      <w:rFonts w:eastAsiaTheme="minorHAnsi"/>
      <w:lang w:eastAsia="en-US"/>
    </w:rPr>
  </w:style>
  <w:style w:type="paragraph" w:customStyle="1" w:styleId="11BA8EAB140A4858808D6792F744CCCD">
    <w:name w:val="11BA8EAB140A4858808D6792F744CCCD"/>
    <w:rsid w:val="00CF1DAF"/>
    <w:pPr>
      <w:spacing w:after="0" w:line="276" w:lineRule="auto"/>
    </w:pPr>
    <w:rPr>
      <w:rFonts w:eastAsiaTheme="minorHAnsi"/>
      <w:lang w:eastAsia="en-US"/>
    </w:rPr>
  </w:style>
  <w:style w:type="paragraph" w:customStyle="1" w:styleId="CBED120318B64E538602CABBF828F2E4">
    <w:name w:val="CBED120318B64E538602CABBF828F2E4"/>
    <w:rsid w:val="00F149D7"/>
  </w:style>
  <w:style w:type="paragraph" w:customStyle="1" w:styleId="BAC92B4BD0344482A57EEDC980830311">
    <w:name w:val="BAC92B4BD0344482A57EEDC980830311"/>
    <w:rsid w:val="00F149D7"/>
  </w:style>
  <w:style w:type="paragraph" w:customStyle="1" w:styleId="5D54FE2136334DC8B700F7902D4BE2631">
    <w:name w:val="5D54FE2136334DC8B700F7902D4BE2631"/>
    <w:rsid w:val="00F149D7"/>
    <w:pPr>
      <w:spacing w:after="0" w:line="276" w:lineRule="auto"/>
    </w:pPr>
    <w:rPr>
      <w:rFonts w:eastAsiaTheme="minorHAnsi"/>
      <w:lang w:eastAsia="en-US"/>
    </w:rPr>
  </w:style>
  <w:style w:type="paragraph" w:customStyle="1" w:styleId="11BA8EAB140A4858808D6792F744CCCD1">
    <w:name w:val="11BA8EAB140A4858808D6792F744CCCD1"/>
    <w:rsid w:val="00F149D7"/>
    <w:pPr>
      <w:spacing w:after="0" w:line="276" w:lineRule="auto"/>
    </w:pPr>
    <w:rPr>
      <w:rFonts w:eastAsiaTheme="minorHAnsi"/>
      <w:lang w:eastAsia="en-US"/>
    </w:rPr>
  </w:style>
  <w:style w:type="paragraph" w:customStyle="1" w:styleId="10B81ACB32A14C01B5DCDC93C143470D">
    <w:name w:val="10B81ACB32A14C01B5DCDC93C143470D"/>
    <w:rsid w:val="00F149D7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CBED120318B64E538602CABBF828F2E41">
    <w:name w:val="CBED120318B64E538602CABBF828F2E41"/>
    <w:rsid w:val="00F149D7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BAC92B4BD0344482A57EEDC9808303111">
    <w:name w:val="BAC92B4BD0344482A57EEDC9808303111"/>
    <w:rsid w:val="00F149D7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83ED07D1EF75459D9B6CD14339C256D9">
    <w:name w:val="83ED07D1EF75459D9B6CD14339C256D9"/>
    <w:rsid w:val="00F149D7"/>
  </w:style>
  <w:style w:type="paragraph" w:customStyle="1" w:styleId="E75632F0C7584471B96E8C7C68461EE6">
    <w:name w:val="E75632F0C7584471B96E8C7C68461EE6"/>
    <w:rsid w:val="00F149D7"/>
  </w:style>
  <w:style w:type="paragraph" w:customStyle="1" w:styleId="44AAEA52E8E145B48EC9559848E2E74E">
    <w:name w:val="44AAEA52E8E145B48EC9559848E2E74E"/>
    <w:rsid w:val="00F149D7"/>
  </w:style>
  <w:style w:type="paragraph" w:customStyle="1" w:styleId="211EF2DF598247B3B0004A8F4052598B">
    <w:name w:val="211EF2DF598247B3B0004A8F4052598B"/>
    <w:rsid w:val="00F149D7"/>
  </w:style>
  <w:style w:type="paragraph" w:customStyle="1" w:styleId="9E58BEA34F9B4D7389C893A04CBAFCBC">
    <w:name w:val="9E58BEA34F9B4D7389C893A04CBAFCBC"/>
    <w:rsid w:val="00F149D7"/>
  </w:style>
  <w:style w:type="paragraph" w:customStyle="1" w:styleId="7BCD286FF2484893B1D3D270B9AB53DA">
    <w:name w:val="7BCD286FF2484893B1D3D270B9AB53DA"/>
    <w:rsid w:val="00F149D7"/>
  </w:style>
  <w:style w:type="paragraph" w:customStyle="1" w:styleId="2150AD0E99584615B1D49AF695D615AB">
    <w:name w:val="2150AD0E99584615B1D49AF695D615AB"/>
    <w:rsid w:val="00F149D7"/>
  </w:style>
  <w:style w:type="paragraph" w:customStyle="1" w:styleId="8E6790AE1BA744C689EB57E1131362B3">
    <w:name w:val="8E6790AE1BA744C689EB57E1131362B3"/>
    <w:rsid w:val="00F149D7"/>
  </w:style>
  <w:style w:type="paragraph" w:customStyle="1" w:styleId="1628D69431F54152AC79298F23BCB2B1">
    <w:name w:val="1628D69431F54152AC79298F23BCB2B1"/>
    <w:rsid w:val="00F149D7"/>
  </w:style>
  <w:style w:type="paragraph" w:customStyle="1" w:styleId="322DC3A0B69346A38D665E7FDA29E82A">
    <w:name w:val="322DC3A0B69346A38D665E7FDA29E82A"/>
    <w:rsid w:val="00F149D7"/>
  </w:style>
  <w:style w:type="paragraph" w:customStyle="1" w:styleId="5A33C97F7A874933975A57A7600238C9">
    <w:name w:val="5A33C97F7A874933975A57A7600238C9"/>
    <w:rsid w:val="00F149D7"/>
  </w:style>
  <w:style w:type="paragraph" w:customStyle="1" w:styleId="4D433C8D53574B33B6AAD39ACD65E72D">
    <w:name w:val="4D433C8D53574B33B6AAD39ACD65E72D"/>
    <w:rsid w:val="00F149D7"/>
  </w:style>
  <w:style w:type="paragraph" w:customStyle="1" w:styleId="5D54FE2136334DC8B700F7902D4BE2632">
    <w:name w:val="5D54FE2136334DC8B700F7902D4BE2632"/>
    <w:rsid w:val="00F149D7"/>
    <w:pPr>
      <w:spacing w:after="0" w:line="276" w:lineRule="auto"/>
    </w:pPr>
    <w:rPr>
      <w:rFonts w:eastAsiaTheme="minorHAnsi"/>
      <w:lang w:eastAsia="en-US"/>
    </w:rPr>
  </w:style>
  <w:style w:type="paragraph" w:customStyle="1" w:styleId="EC19FC32BBD9431D85DC380BC1F44264">
    <w:name w:val="EC19FC32BBD9431D85DC380BC1F44264"/>
    <w:rsid w:val="00F149D7"/>
    <w:pPr>
      <w:spacing w:after="0" w:line="276" w:lineRule="auto"/>
    </w:pPr>
    <w:rPr>
      <w:rFonts w:eastAsiaTheme="minorHAnsi"/>
      <w:lang w:eastAsia="en-US"/>
    </w:rPr>
  </w:style>
  <w:style w:type="paragraph" w:customStyle="1" w:styleId="11BA8EAB140A4858808D6792F744CCCD2">
    <w:name w:val="11BA8EAB140A4858808D6792F744CCCD2"/>
    <w:rsid w:val="00F149D7"/>
    <w:pPr>
      <w:spacing w:after="0" w:line="276" w:lineRule="auto"/>
    </w:pPr>
    <w:rPr>
      <w:rFonts w:eastAsiaTheme="minorHAnsi"/>
      <w:lang w:eastAsia="en-US"/>
    </w:rPr>
  </w:style>
  <w:style w:type="paragraph" w:customStyle="1" w:styleId="384132523BC245A7B3CC0AF7699DA844">
    <w:name w:val="384132523BC245A7B3CC0AF7699DA844"/>
    <w:rsid w:val="00F149D7"/>
    <w:pPr>
      <w:spacing w:after="0" w:line="276" w:lineRule="auto"/>
    </w:pPr>
    <w:rPr>
      <w:rFonts w:eastAsiaTheme="minorHAnsi"/>
      <w:lang w:eastAsia="en-US"/>
    </w:rPr>
  </w:style>
  <w:style w:type="paragraph" w:customStyle="1" w:styleId="DD9F60F786BA4591A3C7E65E62072385">
    <w:name w:val="DD9F60F786BA4591A3C7E65E62072385"/>
    <w:rsid w:val="00F149D7"/>
    <w:pPr>
      <w:spacing w:after="0" w:line="276" w:lineRule="auto"/>
    </w:pPr>
    <w:rPr>
      <w:rFonts w:eastAsiaTheme="minorHAnsi"/>
      <w:lang w:eastAsia="en-US"/>
    </w:rPr>
  </w:style>
  <w:style w:type="paragraph" w:customStyle="1" w:styleId="211EF2DF598247B3B0004A8F4052598B1">
    <w:name w:val="211EF2DF598247B3B0004A8F4052598B1"/>
    <w:rsid w:val="00F149D7"/>
    <w:pPr>
      <w:spacing w:after="0" w:line="276" w:lineRule="auto"/>
    </w:pPr>
    <w:rPr>
      <w:rFonts w:eastAsiaTheme="minorHAnsi"/>
      <w:lang w:eastAsia="en-US"/>
    </w:rPr>
  </w:style>
  <w:style w:type="paragraph" w:customStyle="1" w:styleId="90ACAA4EF3DC447FBF2579E3008B9D32">
    <w:name w:val="90ACAA4EF3DC447FBF2579E3008B9D32"/>
    <w:rsid w:val="00F149D7"/>
    <w:pPr>
      <w:spacing w:after="0" w:line="276" w:lineRule="auto"/>
    </w:pPr>
    <w:rPr>
      <w:rFonts w:eastAsiaTheme="minorHAnsi"/>
      <w:lang w:eastAsia="en-US"/>
    </w:rPr>
  </w:style>
  <w:style w:type="paragraph" w:customStyle="1" w:styleId="9E58BEA34F9B4D7389C893A04CBAFCBC1">
    <w:name w:val="9E58BEA34F9B4D7389C893A04CBAFCBC1"/>
    <w:rsid w:val="00F149D7"/>
    <w:pPr>
      <w:spacing w:after="0" w:line="276" w:lineRule="auto"/>
    </w:pPr>
    <w:rPr>
      <w:rFonts w:eastAsiaTheme="minorHAnsi"/>
      <w:lang w:eastAsia="en-US"/>
    </w:rPr>
  </w:style>
  <w:style w:type="paragraph" w:customStyle="1" w:styleId="67ED33D1C3DF4F90A1C5ED8E1C58FAAA">
    <w:name w:val="67ED33D1C3DF4F90A1C5ED8E1C58FAAA"/>
    <w:rsid w:val="00F149D7"/>
    <w:pPr>
      <w:spacing w:after="0" w:line="276" w:lineRule="auto"/>
    </w:pPr>
    <w:rPr>
      <w:rFonts w:eastAsiaTheme="minorHAnsi"/>
      <w:lang w:eastAsia="en-US"/>
    </w:rPr>
  </w:style>
  <w:style w:type="paragraph" w:customStyle="1" w:styleId="7BCD286FF2484893B1D3D270B9AB53DA1">
    <w:name w:val="7BCD286FF2484893B1D3D270B9AB53DA1"/>
    <w:rsid w:val="00F149D7"/>
    <w:pPr>
      <w:spacing w:after="0" w:line="276" w:lineRule="auto"/>
    </w:pPr>
    <w:rPr>
      <w:rFonts w:eastAsiaTheme="minorHAnsi"/>
      <w:lang w:eastAsia="en-US"/>
    </w:rPr>
  </w:style>
  <w:style w:type="paragraph" w:customStyle="1" w:styleId="2150AD0E99584615B1D49AF695D615AB1">
    <w:name w:val="2150AD0E99584615B1D49AF695D615AB1"/>
    <w:rsid w:val="00F149D7"/>
    <w:pPr>
      <w:spacing w:after="0" w:line="276" w:lineRule="auto"/>
    </w:pPr>
    <w:rPr>
      <w:rFonts w:eastAsiaTheme="minorHAnsi"/>
      <w:lang w:eastAsia="en-US"/>
    </w:rPr>
  </w:style>
  <w:style w:type="paragraph" w:customStyle="1" w:styleId="8E6790AE1BA744C689EB57E1131362B31">
    <w:name w:val="8E6790AE1BA744C689EB57E1131362B31"/>
    <w:rsid w:val="00F149D7"/>
    <w:pPr>
      <w:spacing w:after="0" w:line="276" w:lineRule="auto"/>
    </w:pPr>
    <w:rPr>
      <w:rFonts w:eastAsiaTheme="minorHAnsi"/>
      <w:lang w:eastAsia="en-US"/>
    </w:rPr>
  </w:style>
  <w:style w:type="paragraph" w:customStyle="1" w:styleId="1628D69431F54152AC79298F23BCB2B11">
    <w:name w:val="1628D69431F54152AC79298F23BCB2B11"/>
    <w:rsid w:val="00F149D7"/>
    <w:pPr>
      <w:spacing w:after="0" w:line="276" w:lineRule="auto"/>
    </w:pPr>
    <w:rPr>
      <w:rFonts w:eastAsiaTheme="minorHAnsi"/>
      <w:lang w:eastAsia="en-US"/>
    </w:rPr>
  </w:style>
  <w:style w:type="paragraph" w:customStyle="1" w:styleId="322DC3A0B69346A38D665E7FDA29E82A1">
    <w:name w:val="322DC3A0B69346A38D665E7FDA29E82A1"/>
    <w:rsid w:val="00F149D7"/>
    <w:pPr>
      <w:spacing w:after="0" w:line="276" w:lineRule="auto"/>
    </w:pPr>
    <w:rPr>
      <w:rFonts w:eastAsiaTheme="minorHAnsi"/>
      <w:lang w:eastAsia="en-US"/>
    </w:rPr>
  </w:style>
  <w:style w:type="paragraph" w:customStyle="1" w:styleId="10B81ACB32A14C01B5DCDC93C143470D1">
    <w:name w:val="10B81ACB32A14C01B5DCDC93C143470D1"/>
    <w:rsid w:val="00F149D7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CBED120318B64E538602CABBF828F2E42">
    <w:name w:val="CBED120318B64E538602CABBF828F2E42"/>
    <w:rsid w:val="00F149D7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BAC92B4BD0344482A57EEDC9808303112">
    <w:name w:val="BAC92B4BD0344482A57EEDC9808303112"/>
    <w:rsid w:val="00F149D7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83ED07D1EF75459D9B6CD14339C256D91">
    <w:name w:val="83ED07D1EF75459D9B6CD14339C256D91"/>
    <w:rsid w:val="00F149D7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75632F0C7584471B96E8C7C68461EE61">
    <w:name w:val="E75632F0C7584471B96E8C7C68461EE61"/>
    <w:rsid w:val="00F149D7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44AAEA52E8E145B48EC9559848E2E74E1">
    <w:name w:val="44AAEA52E8E145B48EC9559848E2E74E1"/>
    <w:rsid w:val="00F149D7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29BE5CE397ED4BE4868886A56914F90E">
    <w:name w:val="29BE5CE397ED4BE4868886A56914F90E"/>
    <w:rsid w:val="00F149D7"/>
    <w:pPr>
      <w:spacing w:after="0" w:line="276" w:lineRule="auto"/>
    </w:pPr>
    <w:rPr>
      <w:rFonts w:eastAsiaTheme="minorHAnsi"/>
      <w:lang w:eastAsia="en-US"/>
    </w:rPr>
  </w:style>
  <w:style w:type="paragraph" w:customStyle="1" w:styleId="D7F094F00A5A469DA1575F8B9CABF900">
    <w:name w:val="D7F094F00A5A469DA1575F8B9CABF900"/>
    <w:rsid w:val="00782F13"/>
  </w:style>
  <w:style w:type="paragraph" w:customStyle="1" w:styleId="D6B5690E56B841C8B0C8994F51922821">
    <w:name w:val="D6B5690E56B841C8B0C8994F51922821"/>
    <w:rsid w:val="009E3B38"/>
  </w:style>
  <w:style w:type="paragraph" w:customStyle="1" w:styleId="5D54FE2136334DC8B700F7902D4BE2633">
    <w:name w:val="5D54FE2136334DC8B700F7902D4BE2633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EC19FC32BBD9431D85DC380BC1F442641">
    <w:name w:val="EC19FC32BBD9431D85DC380BC1F44264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D6B5690E56B841C8B0C8994F519228211">
    <w:name w:val="D6B5690E56B841C8B0C8994F51922821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384132523BC245A7B3CC0AF7699DA8441">
    <w:name w:val="384132523BC245A7B3CC0AF7699DA844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DD9F60F786BA4591A3C7E65E620723851">
    <w:name w:val="DD9F60F786BA4591A3C7E65E62072385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211EF2DF598247B3B0004A8F4052598B2">
    <w:name w:val="211EF2DF598247B3B0004A8F4052598B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90ACAA4EF3DC447FBF2579E3008B9D321">
    <w:name w:val="90ACAA4EF3DC447FBF2579E3008B9D32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9E58BEA34F9B4D7389C893A04CBAFCBC2">
    <w:name w:val="9E58BEA34F9B4D7389C893A04CBAFCBC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67ED33D1C3DF4F90A1C5ED8E1C58FAAA1">
    <w:name w:val="67ED33D1C3DF4F90A1C5ED8E1C58FAAA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7BCD286FF2484893B1D3D270B9AB53DA2">
    <w:name w:val="7BCD286FF2484893B1D3D270B9AB53DA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2150AD0E99584615B1D49AF695D615AB2">
    <w:name w:val="2150AD0E99584615B1D49AF695D615AB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8E6790AE1BA744C689EB57E1131362B32">
    <w:name w:val="8E6790AE1BA744C689EB57E1131362B3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1628D69431F54152AC79298F23BCB2B12">
    <w:name w:val="1628D69431F54152AC79298F23BCB2B1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322DC3A0B69346A38D665E7FDA29E82A2">
    <w:name w:val="322DC3A0B69346A38D665E7FDA29E82A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10B81ACB32A14C01B5DCDC93C143470D2">
    <w:name w:val="10B81ACB32A14C01B5DCDC93C143470D2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CBED120318B64E538602CABBF828F2E43">
    <w:name w:val="CBED120318B64E538602CABBF828F2E43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BAC92B4BD0344482A57EEDC9808303113">
    <w:name w:val="BAC92B4BD0344482A57EEDC9808303113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83ED07D1EF75459D9B6CD14339C256D92">
    <w:name w:val="83ED07D1EF75459D9B6CD14339C256D92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75632F0C7584471B96E8C7C68461EE62">
    <w:name w:val="E75632F0C7584471B96E8C7C68461EE62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44AAEA52E8E145B48EC9559848E2E74E2">
    <w:name w:val="44AAEA52E8E145B48EC9559848E2E74E2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A49385A37194B3A9441385A7D1A875A">
    <w:name w:val="EA49385A37194B3A9441385A7D1A875A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5D54FE2136334DC8B700F7902D4BE2634">
    <w:name w:val="5D54FE2136334DC8B700F7902D4BE2634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EC19FC32BBD9431D85DC380BC1F442642">
    <w:name w:val="EC19FC32BBD9431D85DC380BC1F44264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D6B5690E56B841C8B0C8994F519228212">
    <w:name w:val="D6B5690E56B841C8B0C8994F51922821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384132523BC245A7B3CC0AF7699DA8442">
    <w:name w:val="384132523BC245A7B3CC0AF7699DA844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DD9F60F786BA4591A3C7E65E620723852">
    <w:name w:val="DD9F60F786BA4591A3C7E65E62072385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211EF2DF598247B3B0004A8F4052598B3">
    <w:name w:val="211EF2DF598247B3B0004A8F4052598B3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90ACAA4EF3DC447FBF2579E3008B9D322">
    <w:name w:val="90ACAA4EF3DC447FBF2579E3008B9D32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9E58BEA34F9B4D7389C893A04CBAFCBC3">
    <w:name w:val="9E58BEA34F9B4D7389C893A04CBAFCBC3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67ED33D1C3DF4F90A1C5ED8E1C58FAAA2">
    <w:name w:val="67ED33D1C3DF4F90A1C5ED8E1C58FAAA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7BCD286FF2484893B1D3D270B9AB53DA3">
    <w:name w:val="7BCD286FF2484893B1D3D270B9AB53DA3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2150AD0E99584615B1D49AF695D615AB3">
    <w:name w:val="2150AD0E99584615B1D49AF695D615AB3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8E6790AE1BA744C689EB57E1131362B33">
    <w:name w:val="8E6790AE1BA744C689EB57E1131362B33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1628D69431F54152AC79298F23BCB2B13">
    <w:name w:val="1628D69431F54152AC79298F23BCB2B13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322DC3A0B69346A38D665E7FDA29E82A3">
    <w:name w:val="322DC3A0B69346A38D665E7FDA29E82A3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10B81ACB32A14C01B5DCDC93C143470D3">
    <w:name w:val="10B81ACB32A14C01B5DCDC93C143470D3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CBED120318B64E538602CABBF828F2E44">
    <w:name w:val="CBED120318B64E538602CABBF828F2E44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BAC92B4BD0344482A57EEDC9808303114">
    <w:name w:val="BAC92B4BD0344482A57EEDC9808303114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83ED07D1EF75459D9B6CD14339C256D93">
    <w:name w:val="83ED07D1EF75459D9B6CD14339C256D93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75632F0C7584471B96E8C7C68461EE63">
    <w:name w:val="E75632F0C7584471B96E8C7C68461EE63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44AAEA52E8E145B48EC9559848E2E74E3">
    <w:name w:val="44AAEA52E8E145B48EC9559848E2E74E3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A49385A37194B3A9441385A7D1A875A1">
    <w:name w:val="EA49385A37194B3A9441385A7D1A875A1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5D54FE2136334DC8B700F7902D4BE2635">
    <w:name w:val="5D54FE2136334DC8B700F7902D4BE2635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EC19FC32BBD9431D85DC380BC1F442643">
    <w:name w:val="EC19FC32BBD9431D85DC380BC1F442643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D6B5690E56B841C8B0C8994F519228213">
    <w:name w:val="D6B5690E56B841C8B0C8994F519228213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384132523BC245A7B3CC0AF7699DA8443">
    <w:name w:val="384132523BC245A7B3CC0AF7699DA8443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DD9F60F786BA4591A3C7E65E620723853">
    <w:name w:val="DD9F60F786BA4591A3C7E65E620723853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211EF2DF598247B3B0004A8F4052598B4">
    <w:name w:val="211EF2DF598247B3B0004A8F4052598B4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90ACAA4EF3DC447FBF2579E3008B9D323">
    <w:name w:val="90ACAA4EF3DC447FBF2579E3008B9D323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9E58BEA34F9B4D7389C893A04CBAFCBC4">
    <w:name w:val="9E58BEA34F9B4D7389C893A04CBAFCBC4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67ED33D1C3DF4F90A1C5ED8E1C58FAAA3">
    <w:name w:val="67ED33D1C3DF4F90A1C5ED8E1C58FAAA3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7BCD286FF2484893B1D3D270B9AB53DA4">
    <w:name w:val="7BCD286FF2484893B1D3D270B9AB53DA4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2150AD0E99584615B1D49AF695D615AB4">
    <w:name w:val="2150AD0E99584615B1D49AF695D615AB4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8E6790AE1BA744C689EB57E1131362B34">
    <w:name w:val="8E6790AE1BA744C689EB57E1131362B34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1628D69431F54152AC79298F23BCB2B14">
    <w:name w:val="1628D69431F54152AC79298F23BCB2B14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322DC3A0B69346A38D665E7FDA29E82A4">
    <w:name w:val="322DC3A0B69346A38D665E7FDA29E82A4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10B81ACB32A14C01B5DCDC93C143470D4">
    <w:name w:val="10B81ACB32A14C01B5DCDC93C143470D4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CBED120318B64E538602CABBF828F2E45">
    <w:name w:val="CBED120318B64E538602CABBF828F2E45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BAC92B4BD0344482A57EEDC9808303115">
    <w:name w:val="BAC92B4BD0344482A57EEDC9808303115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83ED07D1EF75459D9B6CD14339C256D94">
    <w:name w:val="83ED07D1EF75459D9B6CD14339C256D94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75632F0C7584471B96E8C7C68461EE64">
    <w:name w:val="E75632F0C7584471B96E8C7C68461EE64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44AAEA52E8E145B48EC9559848E2E74E4">
    <w:name w:val="44AAEA52E8E145B48EC9559848E2E74E4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A49385A37194B3A9441385A7D1A875A2">
    <w:name w:val="EA49385A37194B3A9441385A7D1A875A2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92B57612876F480EB4FD4507535E86AD">
    <w:name w:val="92B57612876F480EB4FD4507535E86AD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5D54FE2136334DC8B700F7902D4BE2636">
    <w:name w:val="5D54FE2136334DC8B700F7902D4BE2636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EC19FC32BBD9431D85DC380BC1F442644">
    <w:name w:val="EC19FC32BBD9431D85DC380BC1F442644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D6B5690E56B841C8B0C8994F519228214">
    <w:name w:val="D6B5690E56B841C8B0C8994F519228214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384132523BC245A7B3CC0AF7699DA8444">
    <w:name w:val="384132523BC245A7B3CC0AF7699DA8444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DD9F60F786BA4591A3C7E65E620723854">
    <w:name w:val="DD9F60F786BA4591A3C7E65E620723854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211EF2DF598247B3B0004A8F4052598B5">
    <w:name w:val="211EF2DF598247B3B0004A8F4052598B5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90ACAA4EF3DC447FBF2579E3008B9D324">
    <w:name w:val="90ACAA4EF3DC447FBF2579E3008B9D324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9E58BEA34F9B4D7389C893A04CBAFCBC5">
    <w:name w:val="9E58BEA34F9B4D7389C893A04CBAFCBC5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67ED33D1C3DF4F90A1C5ED8E1C58FAAA4">
    <w:name w:val="67ED33D1C3DF4F90A1C5ED8E1C58FAAA4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7BCD286FF2484893B1D3D270B9AB53DA5">
    <w:name w:val="7BCD286FF2484893B1D3D270B9AB53DA5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2150AD0E99584615B1D49AF695D615AB5">
    <w:name w:val="2150AD0E99584615B1D49AF695D615AB5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8E6790AE1BA744C689EB57E1131362B35">
    <w:name w:val="8E6790AE1BA744C689EB57E1131362B35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1628D69431F54152AC79298F23BCB2B15">
    <w:name w:val="1628D69431F54152AC79298F23BCB2B15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322DC3A0B69346A38D665E7FDA29E82A5">
    <w:name w:val="322DC3A0B69346A38D665E7FDA29E82A5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10B81ACB32A14C01B5DCDC93C143470D5">
    <w:name w:val="10B81ACB32A14C01B5DCDC93C143470D5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CBED120318B64E538602CABBF828F2E46">
    <w:name w:val="CBED120318B64E538602CABBF828F2E46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BAC92B4BD0344482A57EEDC9808303116">
    <w:name w:val="BAC92B4BD0344482A57EEDC9808303116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83ED07D1EF75459D9B6CD14339C256D95">
    <w:name w:val="83ED07D1EF75459D9B6CD14339C256D95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75632F0C7584471B96E8C7C68461EE65">
    <w:name w:val="E75632F0C7584471B96E8C7C68461EE65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44AAEA52E8E145B48EC9559848E2E74E5">
    <w:name w:val="44AAEA52E8E145B48EC9559848E2E74E5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A49385A37194B3A9441385A7D1A875A3">
    <w:name w:val="EA49385A37194B3A9441385A7D1A875A3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D41727DF16844E61A025171CCC2B7754">
    <w:name w:val="D41727DF16844E61A025171CCC2B7754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5D54FE2136334DC8B700F7902D4BE2637">
    <w:name w:val="5D54FE2136334DC8B700F7902D4BE2637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EC19FC32BBD9431D85DC380BC1F442645">
    <w:name w:val="EC19FC32BBD9431D85DC380BC1F442645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D6B5690E56B841C8B0C8994F519228215">
    <w:name w:val="D6B5690E56B841C8B0C8994F519228215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384132523BC245A7B3CC0AF7699DA8445">
    <w:name w:val="384132523BC245A7B3CC0AF7699DA8445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DD9F60F786BA4591A3C7E65E620723855">
    <w:name w:val="DD9F60F786BA4591A3C7E65E620723855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211EF2DF598247B3B0004A8F4052598B6">
    <w:name w:val="211EF2DF598247B3B0004A8F4052598B6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90ACAA4EF3DC447FBF2579E3008B9D325">
    <w:name w:val="90ACAA4EF3DC447FBF2579E3008B9D325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9E58BEA34F9B4D7389C893A04CBAFCBC6">
    <w:name w:val="9E58BEA34F9B4D7389C893A04CBAFCBC6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67ED33D1C3DF4F90A1C5ED8E1C58FAAA5">
    <w:name w:val="67ED33D1C3DF4F90A1C5ED8E1C58FAAA5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7BCD286FF2484893B1D3D270B9AB53DA6">
    <w:name w:val="7BCD286FF2484893B1D3D270B9AB53DA6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2150AD0E99584615B1D49AF695D615AB6">
    <w:name w:val="2150AD0E99584615B1D49AF695D615AB6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8E6790AE1BA744C689EB57E1131362B36">
    <w:name w:val="8E6790AE1BA744C689EB57E1131362B36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1628D69431F54152AC79298F23BCB2B16">
    <w:name w:val="1628D69431F54152AC79298F23BCB2B16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322DC3A0B69346A38D665E7FDA29E82A6">
    <w:name w:val="322DC3A0B69346A38D665E7FDA29E82A6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10B81ACB32A14C01B5DCDC93C143470D6">
    <w:name w:val="10B81ACB32A14C01B5DCDC93C143470D6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CBED120318B64E538602CABBF828F2E47">
    <w:name w:val="CBED120318B64E538602CABBF828F2E47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BAC92B4BD0344482A57EEDC9808303117">
    <w:name w:val="BAC92B4BD0344482A57EEDC9808303117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83ED07D1EF75459D9B6CD14339C256D96">
    <w:name w:val="83ED07D1EF75459D9B6CD14339C256D96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75632F0C7584471B96E8C7C68461EE66">
    <w:name w:val="E75632F0C7584471B96E8C7C68461EE66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44AAEA52E8E145B48EC9559848E2E74E6">
    <w:name w:val="44AAEA52E8E145B48EC9559848E2E74E6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A49385A37194B3A9441385A7D1A875A4">
    <w:name w:val="EA49385A37194B3A9441385A7D1A875A4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D41727DF16844E61A025171CCC2B77541">
    <w:name w:val="D41727DF16844E61A025171CCC2B77541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0B4CB6E460344D3380C7114DD74DFB28">
    <w:name w:val="0B4CB6E460344D3380C7114DD74DFB28"/>
    <w:rsid w:val="00B75822"/>
  </w:style>
  <w:style w:type="paragraph" w:customStyle="1" w:styleId="F3246C4F29AB416B88758FF296EE6B8E">
    <w:name w:val="F3246C4F29AB416B88758FF296EE6B8E"/>
    <w:rsid w:val="00B75822"/>
  </w:style>
  <w:style w:type="paragraph" w:customStyle="1" w:styleId="0CF0E8E6D65F432C90CBC29B406D0EE4">
    <w:name w:val="0CF0E8E6D65F432C90CBC29B406D0EE4"/>
    <w:rsid w:val="00B75822"/>
  </w:style>
  <w:style w:type="paragraph" w:customStyle="1" w:styleId="811F408C539D42829C3055F51B669ABB">
    <w:name w:val="811F408C539D42829C3055F51B669ABB"/>
    <w:rsid w:val="00B75822"/>
  </w:style>
  <w:style w:type="paragraph" w:customStyle="1" w:styleId="7F79F8E91A3A499AAF195D151D202B28">
    <w:name w:val="7F79F8E91A3A499AAF195D151D202B28"/>
    <w:rsid w:val="00B75822"/>
  </w:style>
  <w:style w:type="paragraph" w:customStyle="1" w:styleId="7353D935CDFC48FFBA4B3737ECE14DDC">
    <w:name w:val="7353D935CDFC48FFBA4B3737ECE14DDC"/>
    <w:rsid w:val="00B75822"/>
  </w:style>
  <w:style w:type="paragraph" w:customStyle="1" w:styleId="10E67877CD384E568721773E39A7CE68">
    <w:name w:val="10E67877CD384E568721773E39A7CE68"/>
    <w:rsid w:val="00B75822"/>
  </w:style>
  <w:style w:type="paragraph" w:customStyle="1" w:styleId="1322B6345B1E436386FBB8D26A9FBC5F">
    <w:name w:val="1322B6345B1E436386FBB8D26A9FBC5F"/>
    <w:rsid w:val="00B75822"/>
  </w:style>
  <w:style w:type="paragraph" w:customStyle="1" w:styleId="D3967A6BE77A4ABAA38B5DA820A2C858">
    <w:name w:val="D3967A6BE77A4ABAA38B5DA820A2C858"/>
    <w:rsid w:val="00B75822"/>
  </w:style>
  <w:style w:type="paragraph" w:customStyle="1" w:styleId="32188E4A99944819B1F0C43A4E0824DB">
    <w:name w:val="32188E4A99944819B1F0C43A4E0824DB"/>
    <w:rsid w:val="00B75822"/>
  </w:style>
  <w:style w:type="paragraph" w:customStyle="1" w:styleId="C7BFD178123843FC95C9A93C9ABDB2FF">
    <w:name w:val="C7BFD178123843FC95C9A93C9ABDB2FF"/>
    <w:rsid w:val="00B75822"/>
  </w:style>
  <w:style w:type="paragraph" w:customStyle="1" w:styleId="96BED9196F394CE99DE1099ACE9F0CD9">
    <w:name w:val="96BED9196F394CE99DE1099ACE9F0CD9"/>
    <w:rsid w:val="00B75822"/>
  </w:style>
  <w:style w:type="paragraph" w:customStyle="1" w:styleId="0F184C8ACA894C18929332D0E90C3B26">
    <w:name w:val="0F184C8ACA894C18929332D0E90C3B26"/>
    <w:rsid w:val="00B75822"/>
  </w:style>
  <w:style w:type="paragraph" w:customStyle="1" w:styleId="53A86B7D0CE241F4A3F45F868CDCFFC4">
    <w:name w:val="53A86B7D0CE241F4A3F45F868CDCFFC4"/>
    <w:rsid w:val="00B75822"/>
  </w:style>
  <w:style w:type="paragraph" w:customStyle="1" w:styleId="6D36366246EB4F91B8CD2141C16CA59B">
    <w:name w:val="6D36366246EB4F91B8CD2141C16CA59B"/>
    <w:rsid w:val="00B75822"/>
  </w:style>
  <w:style w:type="paragraph" w:customStyle="1" w:styleId="5746783E63334DD5ACBEFE1E8B183D60">
    <w:name w:val="5746783E63334DD5ACBEFE1E8B183D60"/>
    <w:rsid w:val="00B75822"/>
  </w:style>
  <w:style w:type="paragraph" w:customStyle="1" w:styleId="5D54FE2136334DC8B700F7902D4BE2638">
    <w:name w:val="5D54FE2136334DC8B700F7902D4BE2638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EC19FC32BBD9431D85DC380BC1F442646">
    <w:name w:val="EC19FC32BBD9431D85DC380BC1F442646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D6B5690E56B841C8B0C8994F519228216">
    <w:name w:val="D6B5690E56B841C8B0C8994F519228216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384132523BC245A7B3CC0AF7699DA8446">
    <w:name w:val="384132523BC245A7B3CC0AF7699DA8446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DD9F60F786BA4591A3C7E65E620723856">
    <w:name w:val="DD9F60F786BA4591A3C7E65E620723856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211EF2DF598247B3B0004A8F4052598B7">
    <w:name w:val="211EF2DF598247B3B0004A8F4052598B7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90ACAA4EF3DC447FBF2579E3008B9D326">
    <w:name w:val="90ACAA4EF3DC447FBF2579E3008B9D326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9E58BEA34F9B4D7389C893A04CBAFCBC7">
    <w:name w:val="9E58BEA34F9B4D7389C893A04CBAFCBC7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67ED33D1C3DF4F90A1C5ED8E1C58FAAA6">
    <w:name w:val="67ED33D1C3DF4F90A1C5ED8E1C58FAAA6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7BCD286FF2484893B1D3D270B9AB53DA7">
    <w:name w:val="7BCD286FF2484893B1D3D270B9AB53DA7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2150AD0E99584615B1D49AF695D615AB7">
    <w:name w:val="2150AD0E99584615B1D49AF695D615AB7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8E6790AE1BA744C689EB57E1131362B37">
    <w:name w:val="8E6790AE1BA744C689EB57E1131362B37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1628D69431F54152AC79298F23BCB2B17">
    <w:name w:val="1628D69431F54152AC79298F23BCB2B17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322DC3A0B69346A38D665E7FDA29E82A7">
    <w:name w:val="322DC3A0B69346A38D665E7FDA29E82A7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10B81ACB32A14C01B5DCDC93C143470D7">
    <w:name w:val="10B81ACB32A14C01B5DCDC93C143470D7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CBED120318B64E538602CABBF828F2E48">
    <w:name w:val="CBED120318B64E538602CABBF828F2E48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BAC92B4BD0344482A57EEDC9808303118">
    <w:name w:val="BAC92B4BD0344482A57EEDC9808303118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83ED07D1EF75459D9B6CD14339C256D97">
    <w:name w:val="83ED07D1EF75459D9B6CD14339C256D97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75632F0C7584471B96E8C7C68461EE67">
    <w:name w:val="E75632F0C7584471B96E8C7C68461EE67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44AAEA52E8E145B48EC9559848E2E74E7">
    <w:name w:val="44AAEA52E8E145B48EC9559848E2E74E7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A49385A37194B3A9441385A7D1A875A5">
    <w:name w:val="EA49385A37194B3A9441385A7D1A875A5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D41727DF16844E61A025171CCC2B77542">
    <w:name w:val="D41727DF16844E61A025171CCC2B77542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0B4CB6E460344D3380C7114DD74DFB281">
    <w:name w:val="0B4CB6E460344D3380C7114DD74DFB28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F3246C4F29AB416B88758FF296EE6B8E1">
    <w:name w:val="F3246C4F29AB416B88758FF296EE6B8E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5746783E63334DD5ACBEFE1E8B183D601">
    <w:name w:val="5746783E63334DD5ACBEFE1E8B183D60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290652EFD753487F959DE07F87813509">
    <w:name w:val="290652EFD753487F959DE07F87813509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811F408C539D42829C3055F51B669ABB1">
    <w:name w:val="811F408C539D42829C3055F51B669ABB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7F79F8E91A3A499AAF195D151D202B281">
    <w:name w:val="7F79F8E91A3A499AAF195D151D202B28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10E67877CD384E568721773E39A7CE681">
    <w:name w:val="10E67877CD384E568721773E39A7CE68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1322B6345B1E436386FBB8D26A9FBC5F1">
    <w:name w:val="1322B6345B1E436386FBB8D26A9FBC5F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D3967A6BE77A4ABAA38B5DA820A2C8581">
    <w:name w:val="D3967A6BE77A4ABAA38B5DA820A2C858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32188E4A99944819B1F0C43A4E0824DB1">
    <w:name w:val="32188E4A99944819B1F0C43A4E0824DB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C7BFD178123843FC95C9A93C9ABDB2FF1">
    <w:name w:val="C7BFD178123843FC95C9A93C9ABDB2FF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96BED9196F394CE99DE1099ACE9F0CD91">
    <w:name w:val="96BED9196F394CE99DE1099ACE9F0CD9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0F184C8ACA894C18929332D0E90C3B261">
    <w:name w:val="0F184C8ACA894C18929332D0E90C3B26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53A86B7D0CE241F4A3F45F868CDCFFC41">
    <w:name w:val="53A86B7D0CE241F4A3F45F868CDCFFC4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6D36366246EB4F91B8CD2141C16CA59B1">
    <w:name w:val="6D36366246EB4F91B8CD2141C16CA59B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5D54FE2136334DC8B700F7902D4BE2639">
    <w:name w:val="5D54FE2136334DC8B700F7902D4BE2639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EC19FC32BBD9431D85DC380BC1F442647">
    <w:name w:val="EC19FC32BBD9431D85DC380BC1F442647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D6B5690E56B841C8B0C8994F519228217">
    <w:name w:val="D6B5690E56B841C8B0C8994F519228217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384132523BC245A7B3CC0AF7699DA8447">
    <w:name w:val="384132523BC245A7B3CC0AF7699DA8447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DD9F60F786BA4591A3C7E65E620723857">
    <w:name w:val="DD9F60F786BA4591A3C7E65E620723857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211EF2DF598247B3B0004A8F4052598B8">
    <w:name w:val="211EF2DF598247B3B0004A8F4052598B8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90ACAA4EF3DC447FBF2579E3008B9D327">
    <w:name w:val="90ACAA4EF3DC447FBF2579E3008B9D327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9E58BEA34F9B4D7389C893A04CBAFCBC8">
    <w:name w:val="9E58BEA34F9B4D7389C893A04CBAFCBC8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67ED33D1C3DF4F90A1C5ED8E1C58FAAA7">
    <w:name w:val="67ED33D1C3DF4F90A1C5ED8E1C58FAAA7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7BCD286FF2484893B1D3D270B9AB53DA8">
    <w:name w:val="7BCD286FF2484893B1D3D270B9AB53DA8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2150AD0E99584615B1D49AF695D615AB8">
    <w:name w:val="2150AD0E99584615B1D49AF695D615AB8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8E6790AE1BA744C689EB57E1131362B38">
    <w:name w:val="8E6790AE1BA744C689EB57E1131362B38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1628D69431F54152AC79298F23BCB2B18">
    <w:name w:val="1628D69431F54152AC79298F23BCB2B18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322DC3A0B69346A38D665E7FDA29E82A8">
    <w:name w:val="322DC3A0B69346A38D665E7FDA29E82A8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10B81ACB32A14C01B5DCDC93C143470D8">
    <w:name w:val="10B81ACB32A14C01B5DCDC93C143470D8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CBED120318B64E538602CABBF828F2E49">
    <w:name w:val="CBED120318B64E538602CABBF828F2E49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BAC92B4BD0344482A57EEDC9808303119">
    <w:name w:val="BAC92B4BD0344482A57EEDC9808303119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83ED07D1EF75459D9B6CD14339C256D98">
    <w:name w:val="83ED07D1EF75459D9B6CD14339C256D98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75632F0C7584471B96E8C7C68461EE68">
    <w:name w:val="E75632F0C7584471B96E8C7C68461EE68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44AAEA52E8E145B48EC9559848E2E74E8">
    <w:name w:val="44AAEA52E8E145B48EC9559848E2E74E8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A49385A37194B3A9441385A7D1A875A6">
    <w:name w:val="EA49385A37194B3A9441385A7D1A875A6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D41727DF16844E61A025171CCC2B77543">
    <w:name w:val="D41727DF16844E61A025171CCC2B77543"/>
    <w:rsid w:val="00B75822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0B4CB6E460344D3380C7114DD74DFB282">
    <w:name w:val="0B4CB6E460344D3380C7114DD74DFB28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F3246C4F29AB416B88758FF296EE6B8E2">
    <w:name w:val="F3246C4F29AB416B88758FF296EE6B8E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5746783E63334DD5ACBEFE1E8B183D602">
    <w:name w:val="5746783E63334DD5ACBEFE1E8B183D60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290652EFD753487F959DE07F878135091">
    <w:name w:val="290652EFD753487F959DE07F878135091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811F408C539D42829C3055F51B669ABB2">
    <w:name w:val="811F408C539D42829C3055F51B669ABB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7F79F8E91A3A499AAF195D151D202B282">
    <w:name w:val="7F79F8E91A3A499AAF195D151D202B28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10E67877CD384E568721773E39A7CE682">
    <w:name w:val="10E67877CD384E568721773E39A7CE68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1322B6345B1E436386FBB8D26A9FBC5F2">
    <w:name w:val="1322B6345B1E436386FBB8D26A9FBC5F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D3967A6BE77A4ABAA38B5DA820A2C8582">
    <w:name w:val="D3967A6BE77A4ABAA38B5DA820A2C858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32188E4A99944819B1F0C43A4E0824DB2">
    <w:name w:val="32188E4A99944819B1F0C43A4E0824DB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C7BFD178123843FC95C9A93C9ABDB2FF2">
    <w:name w:val="C7BFD178123843FC95C9A93C9ABDB2FF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96BED9196F394CE99DE1099ACE9F0CD92">
    <w:name w:val="96BED9196F394CE99DE1099ACE9F0CD9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0F184C8ACA894C18929332D0E90C3B262">
    <w:name w:val="0F184C8ACA894C18929332D0E90C3B26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53A86B7D0CE241F4A3F45F868CDCFFC42">
    <w:name w:val="53A86B7D0CE241F4A3F45F868CDCFFC4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6D36366246EB4F91B8CD2141C16CA59B2">
    <w:name w:val="6D36366246EB4F91B8CD2141C16CA59B2"/>
    <w:rsid w:val="00B75822"/>
    <w:pPr>
      <w:spacing w:after="0" w:line="276" w:lineRule="auto"/>
    </w:pPr>
    <w:rPr>
      <w:rFonts w:eastAsiaTheme="minorHAnsi"/>
      <w:lang w:eastAsia="en-US"/>
    </w:rPr>
  </w:style>
  <w:style w:type="paragraph" w:customStyle="1" w:styleId="87BD307D9B234DCD97A198BFF0AB3990">
    <w:name w:val="87BD307D9B234DCD97A198BFF0AB3990"/>
    <w:rsid w:val="00B75822"/>
  </w:style>
  <w:style w:type="paragraph" w:customStyle="1" w:styleId="26BF78C2CA75483895DCCA11F31B8E42">
    <w:name w:val="26BF78C2CA75483895DCCA11F31B8E42"/>
    <w:rsid w:val="00B75822"/>
  </w:style>
  <w:style w:type="paragraph" w:customStyle="1" w:styleId="506CF24D1D5A491BA0CB3C6D29C6B380">
    <w:name w:val="506CF24D1D5A491BA0CB3C6D29C6B380"/>
    <w:rsid w:val="00B75822"/>
  </w:style>
  <w:style w:type="paragraph" w:customStyle="1" w:styleId="699FD269DB794497A08516DF7A15B425">
    <w:name w:val="699FD269DB794497A08516DF7A15B425"/>
    <w:rsid w:val="00B75822"/>
  </w:style>
  <w:style w:type="paragraph" w:customStyle="1" w:styleId="8C3EA0FEA92D4ABA9C177D7B1EF1A55D">
    <w:name w:val="8C3EA0FEA92D4ABA9C177D7B1EF1A55D"/>
    <w:rsid w:val="00B75822"/>
  </w:style>
  <w:style w:type="paragraph" w:customStyle="1" w:styleId="FC96BD8A2CBE4492ADEE8179F6EA9A6F">
    <w:name w:val="FC96BD8A2CBE4492ADEE8179F6EA9A6F"/>
    <w:rsid w:val="00B75822"/>
  </w:style>
  <w:style w:type="paragraph" w:customStyle="1" w:styleId="E40BFD48C28D479B89148961DEC0D6B4">
    <w:name w:val="E40BFD48C28D479B89148961DEC0D6B4"/>
    <w:rsid w:val="00B75822"/>
  </w:style>
  <w:style w:type="paragraph" w:customStyle="1" w:styleId="B33D92C5360E4BFA9348F1E3B42595EE">
    <w:name w:val="B33D92C5360E4BFA9348F1E3B42595EE"/>
    <w:rsid w:val="00B75822"/>
  </w:style>
  <w:style w:type="paragraph" w:customStyle="1" w:styleId="CC06E81B256C49AD918E602B5723F537">
    <w:name w:val="CC06E81B256C49AD918E602B5723F537"/>
    <w:rsid w:val="00B75822"/>
  </w:style>
  <w:style w:type="paragraph" w:customStyle="1" w:styleId="EF9F4310B9EB44C49DDA109953D4A03E">
    <w:name w:val="EF9F4310B9EB44C49DDA109953D4A03E"/>
    <w:rsid w:val="00B75822"/>
  </w:style>
  <w:style w:type="paragraph" w:customStyle="1" w:styleId="398564B8680A4FC782457AD5CBF19EFE">
    <w:name w:val="398564B8680A4FC782457AD5CBF19EFE"/>
    <w:rsid w:val="00B75822"/>
  </w:style>
  <w:style w:type="paragraph" w:customStyle="1" w:styleId="F676025EE69A401B99152FCD18EBC8AE">
    <w:name w:val="F676025EE69A401B99152FCD18EBC8AE"/>
    <w:rsid w:val="00B75822"/>
  </w:style>
  <w:style w:type="paragraph" w:customStyle="1" w:styleId="5D54FE2136334DC8B700F7902D4BE26310">
    <w:name w:val="5D54FE2136334DC8B700F7902D4BE26310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EC19FC32BBD9431D85DC380BC1F442648">
    <w:name w:val="EC19FC32BBD9431D85DC380BC1F442648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D6B5690E56B841C8B0C8994F519228218">
    <w:name w:val="D6B5690E56B841C8B0C8994F519228218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384132523BC245A7B3CC0AF7699DA8448">
    <w:name w:val="384132523BC245A7B3CC0AF7699DA8448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DD9F60F786BA4591A3C7E65E620723858">
    <w:name w:val="DD9F60F786BA4591A3C7E65E620723858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211EF2DF598247B3B0004A8F4052598B9">
    <w:name w:val="211EF2DF598247B3B0004A8F4052598B9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90ACAA4EF3DC447FBF2579E3008B9D328">
    <w:name w:val="90ACAA4EF3DC447FBF2579E3008B9D328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9E58BEA34F9B4D7389C893A04CBAFCBC9">
    <w:name w:val="9E58BEA34F9B4D7389C893A04CBAFCBC9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67ED33D1C3DF4F90A1C5ED8E1C58FAAA8">
    <w:name w:val="67ED33D1C3DF4F90A1C5ED8E1C58FAAA8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7BCD286FF2484893B1D3D270B9AB53DA9">
    <w:name w:val="7BCD286FF2484893B1D3D270B9AB53DA9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2150AD0E99584615B1D49AF695D615AB9">
    <w:name w:val="2150AD0E99584615B1D49AF695D615AB9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8E6790AE1BA744C689EB57E1131362B39">
    <w:name w:val="8E6790AE1BA744C689EB57E1131362B39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1628D69431F54152AC79298F23BCB2B19">
    <w:name w:val="1628D69431F54152AC79298F23BCB2B19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322DC3A0B69346A38D665E7FDA29E82A9">
    <w:name w:val="322DC3A0B69346A38D665E7FDA29E82A9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10B81ACB32A14C01B5DCDC93C143470D9">
    <w:name w:val="10B81ACB32A14C01B5DCDC93C143470D9"/>
    <w:rsid w:val="000203C7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CBED120318B64E538602CABBF828F2E410">
    <w:name w:val="CBED120318B64E538602CABBF828F2E410"/>
    <w:rsid w:val="000203C7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BAC92B4BD0344482A57EEDC98083031110">
    <w:name w:val="BAC92B4BD0344482A57EEDC98083031110"/>
    <w:rsid w:val="000203C7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83ED07D1EF75459D9B6CD14339C256D99">
    <w:name w:val="83ED07D1EF75459D9B6CD14339C256D99"/>
    <w:rsid w:val="000203C7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75632F0C7584471B96E8C7C68461EE69">
    <w:name w:val="E75632F0C7584471B96E8C7C68461EE69"/>
    <w:rsid w:val="000203C7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44AAEA52E8E145B48EC9559848E2E74E9">
    <w:name w:val="44AAEA52E8E145B48EC9559848E2E74E9"/>
    <w:rsid w:val="000203C7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0B4CB6E460344D3380C7114DD74DFB283">
    <w:name w:val="0B4CB6E460344D3380C7114DD74DFB283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F3246C4F29AB416B88758FF296EE6B8E3">
    <w:name w:val="F3246C4F29AB416B88758FF296EE6B8E3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5746783E63334DD5ACBEFE1E8B183D603">
    <w:name w:val="5746783E63334DD5ACBEFE1E8B183D603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290652EFD753487F959DE07F878135092">
    <w:name w:val="290652EFD753487F959DE07F878135092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811F408C539D42829C3055F51B669ABB3">
    <w:name w:val="811F408C539D42829C3055F51B669ABB3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7F79F8E91A3A499AAF195D151D202B283">
    <w:name w:val="7F79F8E91A3A499AAF195D151D202B283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87BD307D9B234DCD97A198BFF0AB39901">
    <w:name w:val="87BD307D9B234DCD97A198BFF0AB39901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506CF24D1D5A491BA0CB3C6D29C6B3801">
    <w:name w:val="506CF24D1D5A491BA0CB3C6D29C6B3801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26BF78C2CA75483895DCCA11F31B8E421">
    <w:name w:val="26BF78C2CA75483895DCCA11F31B8E421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699FD269DB794497A08516DF7A15B4251">
    <w:name w:val="699FD269DB794497A08516DF7A15B4251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8C3EA0FEA92D4ABA9C177D7B1EF1A55D1">
    <w:name w:val="8C3EA0FEA92D4ABA9C177D7B1EF1A55D1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FC96BD8A2CBE4492ADEE8179F6EA9A6F1">
    <w:name w:val="FC96BD8A2CBE4492ADEE8179F6EA9A6F1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E40BFD48C28D479B89148961DEC0D6B41">
    <w:name w:val="E40BFD48C28D479B89148961DEC0D6B41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B33D92C5360E4BFA9348F1E3B42595EE1">
    <w:name w:val="B33D92C5360E4BFA9348F1E3B42595EE1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CC06E81B256C49AD918E602B5723F5371">
    <w:name w:val="CC06E81B256C49AD918E602B5723F5371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EF9F4310B9EB44C49DDA109953D4A03E1">
    <w:name w:val="EF9F4310B9EB44C49DDA109953D4A03E1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398564B8680A4FC782457AD5CBF19EFE1">
    <w:name w:val="398564B8680A4FC782457AD5CBF19EFE1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F676025EE69A401B99152FCD18EBC8AE1">
    <w:name w:val="F676025EE69A401B99152FCD18EBC8AE1"/>
    <w:rsid w:val="000203C7"/>
    <w:pPr>
      <w:spacing w:after="0" w:line="276" w:lineRule="auto"/>
    </w:pPr>
    <w:rPr>
      <w:rFonts w:eastAsiaTheme="minorHAnsi"/>
      <w:lang w:eastAsia="en-US"/>
    </w:rPr>
  </w:style>
  <w:style w:type="paragraph" w:customStyle="1" w:styleId="5D54FE2136334DC8B700F7902D4BE26311">
    <w:name w:val="5D54FE2136334DC8B700F7902D4BE26311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EC19FC32BBD9431D85DC380BC1F442649">
    <w:name w:val="EC19FC32BBD9431D85DC380BC1F442649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D6B5690E56B841C8B0C8994F519228219">
    <w:name w:val="D6B5690E56B841C8B0C8994F519228219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384132523BC245A7B3CC0AF7699DA8449">
    <w:name w:val="384132523BC245A7B3CC0AF7699DA8449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DD9F60F786BA4591A3C7E65E620723859">
    <w:name w:val="DD9F60F786BA4591A3C7E65E620723859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211EF2DF598247B3B0004A8F4052598B10">
    <w:name w:val="211EF2DF598247B3B0004A8F4052598B10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90ACAA4EF3DC447FBF2579E3008B9D329">
    <w:name w:val="90ACAA4EF3DC447FBF2579E3008B9D329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9E58BEA34F9B4D7389C893A04CBAFCBC10">
    <w:name w:val="9E58BEA34F9B4D7389C893A04CBAFCBC10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67ED33D1C3DF4F90A1C5ED8E1C58FAAA9">
    <w:name w:val="67ED33D1C3DF4F90A1C5ED8E1C58FAAA9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7BCD286FF2484893B1D3D270B9AB53DA10">
    <w:name w:val="7BCD286FF2484893B1D3D270B9AB53DA10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2150AD0E99584615B1D49AF695D615AB10">
    <w:name w:val="2150AD0E99584615B1D49AF695D615AB10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8E6790AE1BA744C689EB57E1131362B310">
    <w:name w:val="8E6790AE1BA744C689EB57E1131362B310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1628D69431F54152AC79298F23BCB2B110">
    <w:name w:val="1628D69431F54152AC79298F23BCB2B110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322DC3A0B69346A38D665E7FDA29E82A10">
    <w:name w:val="322DC3A0B69346A38D665E7FDA29E82A10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10B81ACB32A14C01B5DCDC93C143470D10">
    <w:name w:val="10B81ACB32A14C01B5DCDC93C143470D10"/>
    <w:rsid w:val="003B7B7E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CBED120318B64E538602CABBF828F2E411">
    <w:name w:val="CBED120318B64E538602CABBF828F2E411"/>
    <w:rsid w:val="003B7B7E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BAC92B4BD0344482A57EEDC98083031111">
    <w:name w:val="BAC92B4BD0344482A57EEDC98083031111"/>
    <w:rsid w:val="003B7B7E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83ED07D1EF75459D9B6CD14339C256D910">
    <w:name w:val="83ED07D1EF75459D9B6CD14339C256D910"/>
    <w:rsid w:val="003B7B7E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75632F0C7584471B96E8C7C68461EE610">
    <w:name w:val="E75632F0C7584471B96E8C7C68461EE610"/>
    <w:rsid w:val="003B7B7E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44AAEA52E8E145B48EC9559848E2E74E10">
    <w:name w:val="44AAEA52E8E145B48EC9559848E2E74E10"/>
    <w:rsid w:val="003B7B7E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6EA8E232CC564B238DE0F39FF8E15751">
    <w:name w:val="6EA8E232CC564B238DE0F39FF8E15751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0B4CB6E460344D3380C7114DD74DFB284">
    <w:name w:val="0B4CB6E460344D3380C7114DD74DFB284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F3246C4F29AB416B88758FF296EE6B8E4">
    <w:name w:val="F3246C4F29AB416B88758FF296EE6B8E4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5746783E63334DD5ACBEFE1E8B183D604">
    <w:name w:val="5746783E63334DD5ACBEFE1E8B183D604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290652EFD753487F959DE07F878135093">
    <w:name w:val="290652EFD753487F959DE07F878135093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811F408C539D42829C3055F51B669ABB4">
    <w:name w:val="811F408C539D42829C3055F51B669ABB4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7F79F8E91A3A499AAF195D151D202B284">
    <w:name w:val="7F79F8E91A3A499AAF195D151D202B284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87BD307D9B234DCD97A198BFF0AB39902">
    <w:name w:val="87BD307D9B234DCD97A198BFF0AB39902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506CF24D1D5A491BA0CB3C6D29C6B3802">
    <w:name w:val="506CF24D1D5A491BA0CB3C6D29C6B3802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26BF78C2CA75483895DCCA11F31B8E422">
    <w:name w:val="26BF78C2CA75483895DCCA11F31B8E422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699FD269DB794497A08516DF7A15B4252">
    <w:name w:val="699FD269DB794497A08516DF7A15B4252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8C3EA0FEA92D4ABA9C177D7B1EF1A55D2">
    <w:name w:val="8C3EA0FEA92D4ABA9C177D7B1EF1A55D2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FC96BD8A2CBE4492ADEE8179F6EA9A6F2">
    <w:name w:val="FC96BD8A2CBE4492ADEE8179F6EA9A6F2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E40BFD48C28D479B89148961DEC0D6B42">
    <w:name w:val="E40BFD48C28D479B89148961DEC0D6B42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CC06E81B256C49AD918E602B5723F5372">
    <w:name w:val="CC06E81B256C49AD918E602B5723F5372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EF9F4310B9EB44C49DDA109953D4A03E2">
    <w:name w:val="EF9F4310B9EB44C49DDA109953D4A03E2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398564B8680A4FC782457AD5CBF19EFE2">
    <w:name w:val="398564B8680A4FC782457AD5CBF19EFE2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F676025EE69A401B99152FCD18EBC8AE2">
    <w:name w:val="F676025EE69A401B99152FCD18EBC8AE2"/>
    <w:rsid w:val="003B7B7E"/>
    <w:pPr>
      <w:spacing w:after="0" w:line="276" w:lineRule="auto"/>
    </w:pPr>
    <w:rPr>
      <w:rFonts w:eastAsiaTheme="minorHAnsi"/>
      <w:lang w:eastAsia="en-US"/>
    </w:rPr>
  </w:style>
  <w:style w:type="paragraph" w:customStyle="1" w:styleId="5D54FE2136334DC8B700F7902D4BE26312">
    <w:name w:val="5D54FE2136334DC8B700F7902D4BE26312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EC19FC32BBD9431D85DC380BC1F4426410">
    <w:name w:val="EC19FC32BBD9431D85DC380BC1F4426410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D6B5690E56B841C8B0C8994F5192282110">
    <w:name w:val="D6B5690E56B841C8B0C8994F5192282110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384132523BC245A7B3CC0AF7699DA84410">
    <w:name w:val="384132523BC245A7B3CC0AF7699DA84410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DD9F60F786BA4591A3C7E65E6207238510">
    <w:name w:val="DD9F60F786BA4591A3C7E65E6207238510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211EF2DF598247B3B0004A8F4052598B11">
    <w:name w:val="211EF2DF598247B3B0004A8F4052598B11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90ACAA4EF3DC447FBF2579E3008B9D3210">
    <w:name w:val="90ACAA4EF3DC447FBF2579E3008B9D3210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9E58BEA34F9B4D7389C893A04CBAFCBC11">
    <w:name w:val="9E58BEA34F9B4D7389C893A04CBAFCBC11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67ED33D1C3DF4F90A1C5ED8E1C58FAAA10">
    <w:name w:val="67ED33D1C3DF4F90A1C5ED8E1C58FAAA10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7BCD286FF2484893B1D3D270B9AB53DA11">
    <w:name w:val="7BCD286FF2484893B1D3D270B9AB53DA11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2150AD0E99584615B1D49AF695D615AB11">
    <w:name w:val="2150AD0E99584615B1D49AF695D615AB11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8E6790AE1BA744C689EB57E1131362B311">
    <w:name w:val="8E6790AE1BA744C689EB57E1131362B311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1628D69431F54152AC79298F23BCB2B111">
    <w:name w:val="1628D69431F54152AC79298F23BCB2B111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322DC3A0B69346A38D665E7FDA29E82A11">
    <w:name w:val="322DC3A0B69346A38D665E7FDA29E82A11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10B81ACB32A14C01B5DCDC93C143470D11">
    <w:name w:val="10B81ACB32A14C01B5DCDC93C143470D11"/>
    <w:rsid w:val="001C0FB8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CBED120318B64E538602CABBF828F2E412">
    <w:name w:val="CBED120318B64E538602CABBF828F2E412"/>
    <w:rsid w:val="001C0FB8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BAC92B4BD0344482A57EEDC98083031112">
    <w:name w:val="BAC92B4BD0344482A57EEDC98083031112"/>
    <w:rsid w:val="001C0FB8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83ED07D1EF75459D9B6CD14339C256D911">
    <w:name w:val="83ED07D1EF75459D9B6CD14339C256D911"/>
    <w:rsid w:val="001C0FB8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75632F0C7584471B96E8C7C68461EE611">
    <w:name w:val="E75632F0C7584471B96E8C7C68461EE611"/>
    <w:rsid w:val="001C0FB8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44AAEA52E8E145B48EC9559848E2E74E11">
    <w:name w:val="44AAEA52E8E145B48EC9559848E2E74E11"/>
    <w:rsid w:val="001C0FB8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6EA8E232CC564B238DE0F39FF8E157511">
    <w:name w:val="6EA8E232CC564B238DE0F39FF8E157511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4347E82596F34FE592EA22EDFBB29E50">
    <w:name w:val="4347E82596F34FE592EA22EDFBB29E50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0B4CB6E460344D3380C7114DD74DFB285">
    <w:name w:val="0B4CB6E460344D3380C7114DD74DFB285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F3246C4F29AB416B88758FF296EE6B8E5">
    <w:name w:val="F3246C4F29AB416B88758FF296EE6B8E5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5746783E63334DD5ACBEFE1E8B183D605">
    <w:name w:val="5746783E63334DD5ACBEFE1E8B183D605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290652EFD753487F959DE07F878135094">
    <w:name w:val="290652EFD753487F959DE07F878135094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811F408C539D42829C3055F51B669ABB5">
    <w:name w:val="811F408C539D42829C3055F51B669ABB5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7F79F8E91A3A499AAF195D151D202B285">
    <w:name w:val="7F79F8E91A3A499AAF195D151D202B285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87BD307D9B234DCD97A198BFF0AB39903">
    <w:name w:val="87BD307D9B234DCD97A198BFF0AB39903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506CF24D1D5A491BA0CB3C6D29C6B3803">
    <w:name w:val="506CF24D1D5A491BA0CB3C6D29C6B3803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26BF78C2CA75483895DCCA11F31B8E423">
    <w:name w:val="26BF78C2CA75483895DCCA11F31B8E423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699FD269DB794497A08516DF7A15B4253">
    <w:name w:val="699FD269DB794497A08516DF7A15B4253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8C3EA0FEA92D4ABA9C177D7B1EF1A55D3">
    <w:name w:val="8C3EA0FEA92D4ABA9C177D7B1EF1A55D3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FC96BD8A2CBE4492ADEE8179F6EA9A6F3">
    <w:name w:val="FC96BD8A2CBE4492ADEE8179F6EA9A6F3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E40BFD48C28D479B89148961DEC0D6B43">
    <w:name w:val="E40BFD48C28D479B89148961DEC0D6B43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CC06E81B256C49AD918E602B5723F5373">
    <w:name w:val="CC06E81B256C49AD918E602B5723F5373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EF9F4310B9EB44C49DDA109953D4A03E3">
    <w:name w:val="EF9F4310B9EB44C49DDA109953D4A03E3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398564B8680A4FC782457AD5CBF19EFE3">
    <w:name w:val="398564B8680A4FC782457AD5CBF19EFE3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F676025EE69A401B99152FCD18EBC8AE3">
    <w:name w:val="F676025EE69A401B99152FCD18EBC8AE3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26A0685CC4A24D6B881BA0FCEEB3AC65">
    <w:name w:val="26A0685CC4A24D6B881BA0FCEEB3AC65"/>
    <w:rsid w:val="001C0FB8"/>
  </w:style>
  <w:style w:type="paragraph" w:customStyle="1" w:styleId="C7F120F02AAA4CF2B412F7C6F09D003C">
    <w:name w:val="C7F120F02AAA4CF2B412F7C6F09D003C"/>
    <w:rsid w:val="001C0FB8"/>
  </w:style>
  <w:style w:type="paragraph" w:customStyle="1" w:styleId="5D54FE2136334DC8B700F7902D4BE26313">
    <w:name w:val="5D54FE2136334DC8B700F7902D4BE26313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EC19FC32BBD9431D85DC380BC1F4426411">
    <w:name w:val="EC19FC32BBD9431D85DC380BC1F4426411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D6B5690E56B841C8B0C8994F5192282111">
    <w:name w:val="D6B5690E56B841C8B0C8994F5192282111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384132523BC245A7B3CC0AF7699DA84411">
    <w:name w:val="384132523BC245A7B3CC0AF7699DA84411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DD9F60F786BA4591A3C7E65E6207238511">
    <w:name w:val="DD9F60F786BA4591A3C7E65E6207238511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211EF2DF598247B3B0004A8F4052598B12">
    <w:name w:val="211EF2DF598247B3B0004A8F4052598B12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90ACAA4EF3DC447FBF2579E3008B9D3211">
    <w:name w:val="90ACAA4EF3DC447FBF2579E3008B9D3211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9E58BEA34F9B4D7389C893A04CBAFCBC12">
    <w:name w:val="9E58BEA34F9B4D7389C893A04CBAFCBC12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67ED33D1C3DF4F90A1C5ED8E1C58FAAA11">
    <w:name w:val="67ED33D1C3DF4F90A1C5ED8E1C58FAAA11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7BCD286FF2484893B1D3D270B9AB53DA12">
    <w:name w:val="7BCD286FF2484893B1D3D270B9AB53DA12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2150AD0E99584615B1D49AF695D615AB12">
    <w:name w:val="2150AD0E99584615B1D49AF695D615AB12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8E6790AE1BA744C689EB57E1131362B312">
    <w:name w:val="8E6790AE1BA744C689EB57E1131362B312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1628D69431F54152AC79298F23BCB2B112">
    <w:name w:val="1628D69431F54152AC79298F23BCB2B112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322DC3A0B69346A38D665E7FDA29E82A12">
    <w:name w:val="322DC3A0B69346A38D665E7FDA29E82A12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10B81ACB32A14C01B5DCDC93C143470D12">
    <w:name w:val="10B81ACB32A14C01B5DCDC93C143470D12"/>
    <w:rsid w:val="001C0FB8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CBED120318B64E538602CABBF828F2E413">
    <w:name w:val="CBED120318B64E538602CABBF828F2E413"/>
    <w:rsid w:val="001C0FB8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BAC92B4BD0344482A57EEDC98083031113">
    <w:name w:val="BAC92B4BD0344482A57EEDC98083031113"/>
    <w:rsid w:val="001C0FB8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83ED07D1EF75459D9B6CD14339C256D912">
    <w:name w:val="83ED07D1EF75459D9B6CD14339C256D912"/>
    <w:rsid w:val="001C0FB8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E75632F0C7584471B96E8C7C68461EE612">
    <w:name w:val="E75632F0C7584471B96E8C7C68461EE612"/>
    <w:rsid w:val="001C0FB8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44AAEA52E8E145B48EC9559848E2E74E12">
    <w:name w:val="44AAEA52E8E145B48EC9559848E2E74E12"/>
    <w:rsid w:val="001C0FB8"/>
    <w:pPr>
      <w:spacing w:after="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6EA8E232CC564B238DE0F39FF8E157512">
    <w:name w:val="6EA8E232CC564B238DE0F39FF8E157512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4347E82596F34FE592EA22EDFBB29E501">
    <w:name w:val="4347E82596F34FE592EA22EDFBB29E501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7E17260509D549AD8D7071F775A51AA9">
    <w:name w:val="7E17260509D549AD8D7071F775A51AA9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26A0685CC4A24D6B881BA0FCEEB3AC651">
    <w:name w:val="26A0685CC4A24D6B881BA0FCEEB3AC651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C7F120F02AAA4CF2B412F7C6F09D003C1">
    <w:name w:val="C7F120F02AAA4CF2B412F7C6F09D003C1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0B4CB6E460344D3380C7114DD74DFB286">
    <w:name w:val="0B4CB6E460344D3380C7114DD74DFB286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F3246C4F29AB416B88758FF296EE6B8E6">
    <w:name w:val="F3246C4F29AB416B88758FF296EE6B8E6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5746783E63334DD5ACBEFE1E8B183D606">
    <w:name w:val="5746783E63334DD5ACBEFE1E8B183D606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290652EFD753487F959DE07F878135095">
    <w:name w:val="290652EFD753487F959DE07F878135095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811F408C539D42829C3055F51B669ABB6">
    <w:name w:val="811F408C539D42829C3055F51B669ABB6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7F79F8E91A3A499AAF195D151D202B286">
    <w:name w:val="7F79F8E91A3A499AAF195D151D202B286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87BD307D9B234DCD97A198BFF0AB39904">
    <w:name w:val="87BD307D9B234DCD97A198BFF0AB39904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506CF24D1D5A491BA0CB3C6D29C6B3804">
    <w:name w:val="506CF24D1D5A491BA0CB3C6D29C6B3804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26BF78C2CA75483895DCCA11F31B8E424">
    <w:name w:val="26BF78C2CA75483895DCCA11F31B8E424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699FD269DB794497A08516DF7A15B4254">
    <w:name w:val="699FD269DB794497A08516DF7A15B4254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8C3EA0FEA92D4ABA9C177D7B1EF1A55D4">
    <w:name w:val="8C3EA0FEA92D4ABA9C177D7B1EF1A55D4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FC96BD8A2CBE4492ADEE8179F6EA9A6F4">
    <w:name w:val="FC96BD8A2CBE4492ADEE8179F6EA9A6F4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E40BFD48C28D479B89148961DEC0D6B44">
    <w:name w:val="E40BFD48C28D479B89148961DEC0D6B44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CC06E81B256C49AD918E602B5723F5374">
    <w:name w:val="CC06E81B256C49AD918E602B5723F5374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EF9F4310B9EB44C49DDA109953D4A03E4">
    <w:name w:val="EF9F4310B9EB44C49DDA109953D4A03E4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398564B8680A4FC782457AD5CBF19EFE4">
    <w:name w:val="398564B8680A4FC782457AD5CBF19EFE4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F676025EE69A401B99152FCD18EBC8AE4">
    <w:name w:val="F676025EE69A401B99152FCD18EBC8AE4"/>
    <w:rsid w:val="001C0FB8"/>
    <w:pPr>
      <w:spacing w:after="0" w:line="276" w:lineRule="auto"/>
    </w:pPr>
    <w:rPr>
      <w:rFonts w:eastAsiaTheme="minorHAnsi"/>
      <w:lang w:eastAsia="en-US"/>
    </w:rPr>
  </w:style>
  <w:style w:type="paragraph" w:customStyle="1" w:styleId="B5E6B430DD0C4D4795692C9581DA38DA">
    <w:name w:val="B5E6B430DD0C4D4795692C9581DA38DA"/>
    <w:rsid w:val="001C0FB8"/>
  </w:style>
  <w:style w:type="paragraph" w:customStyle="1" w:styleId="C9C13541DB59487EB8A38A9B3ED6A77D">
    <w:name w:val="C9C13541DB59487EB8A38A9B3ED6A77D"/>
    <w:rsid w:val="001C0FB8"/>
  </w:style>
  <w:style w:type="paragraph" w:customStyle="1" w:styleId="D3CAAA38445344519CB17B798C499E62">
    <w:name w:val="D3CAAA38445344519CB17B798C499E62"/>
    <w:rsid w:val="002408C2"/>
  </w:style>
  <w:style w:type="paragraph" w:customStyle="1" w:styleId="5D5DC788241547ABB92CC04856BB85F0">
    <w:name w:val="5D5DC788241547ABB92CC04856BB85F0"/>
    <w:rsid w:val="002408C2"/>
  </w:style>
  <w:style w:type="paragraph" w:customStyle="1" w:styleId="E17F81EC8DD94C37BEC131FC40956147">
    <w:name w:val="E17F81EC8DD94C37BEC131FC40956147"/>
    <w:rsid w:val="002408C2"/>
  </w:style>
  <w:style w:type="paragraph" w:customStyle="1" w:styleId="0B2F28B02C8F4B4B8BD7B3E02F43255F">
    <w:name w:val="0B2F28B02C8F4B4B8BD7B3E02F43255F"/>
    <w:rsid w:val="002408C2"/>
  </w:style>
  <w:style w:type="paragraph" w:customStyle="1" w:styleId="0AF26C0E8CFE428FB4E0045C1D73A817">
    <w:name w:val="0AF26C0E8CFE428FB4E0045C1D73A817"/>
    <w:rsid w:val="002408C2"/>
  </w:style>
  <w:style w:type="paragraph" w:customStyle="1" w:styleId="8DB68FCE5FC14BBFBD97E4CCBF837284">
    <w:name w:val="8DB68FCE5FC14BBFBD97E4CCBF837284"/>
    <w:rsid w:val="002408C2"/>
  </w:style>
  <w:style w:type="paragraph" w:customStyle="1" w:styleId="14100B31FB4F4C209C524F1C5F0CC8E1">
    <w:name w:val="14100B31FB4F4C209C524F1C5F0CC8E1"/>
    <w:rsid w:val="002408C2"/>
  </w:style>
  <w:style w:type="paragraph" w:customStyle="1" w:styleId="9A63ADF07D644FA6B66A9C02ED425FF3">
    <w:name w:val="9A63ADF07D644FA6B66A9C02ED425FF3"/>
    <w:rsid w:val="002408C2"/>
  </w:style>
  <w:style w:type="paragraph" w:customStyle="1" w:styleId="C62BD581353445F5BBC7B7B1ABDBFC27">
    <w:name w:val="C62BD581353445F5BBC7B7B1ABDBFC27"/>
    <w:rsid w:val="00DC0232"/>
  </w:style>
  <w:style w:type="paragraph" w:customStyle="1" w:styleId="9FB89FFEFBD74694B7FE1F4A36CE3616">
    <w:name w:val="9FB89FFEFBD74694B7FE1F4A36CE3616"/>
    <w:rsid w:val="00DC0232"/>
  </w:style>
  <w:style w:type="paragraph" w:customStyle="1" w:styleId="457E2AC7B8DE4A97A5DAFB1E28F84CD5">
    <w:name w:val="457E2AC7B8DE4A97A5DAFB1E28F84CD5"/>
    <w:rsid w:val="00DC0232"/>
  </w:style>
  <w:style w:type="paragraph" w:customStyle="1" w:styleId="0B929813A1614AEA97B588C3C998278F">
    <w:name w:val="0B929813A1614AEA97B588C3C998278F"/>
    <w:rsid w:val="00DC0232"/>
  </w:style>
  <w:style w:type="paragraph" w:customStyle="1" w:styleId="156DACD7880845518E7E556DB1ED3BE6">
    <w:name w:val="156DACD7880845518E7E556DB1ED3BE6"/>
    <w:rsid w:val="00DC0232"/>
  </w:style>
  <w:style w:type="paragraph" w:customStyle="1" w:styleId="7D89F2D82D8F4F519865A3DF58400366">
    <w:name w:val="7D89F2D82D8F4F519865A3DF58400366"/>
    <w:rsid w:val="00DC0232"/>
  </w:style>
  <w:style w:type="paragraph" w:customStyle="1" w:styleId="E5769928C40B480CB0944BCDE8F27261">
    <w:name w:val="E5769928C40B480CB0944BCDE8F27261"/>
    <w:rsid w:val="00DC0232"/>
  </w:style>
  <w:style w:type="paragraph" w:customStyle="1" w:styleId="E710CF74C4184DD1AB1EB851C138AE58">
    <w:name w:val="E710CF74C4184DD1AB1EB851C138AE58"/>
    <w:rsid w:val="00DC0232"/>
  </w:style>
  <w:style w:type="paragraph" w:customStyle="1" w:styleId="014A66A72B8A4231AEFD2ADC638C95EF">
    <w:name w:val="014A66A72B8A4231AEFD2ADC638C95EF"/>
    <w:rsid w:val="00DC0232"/>
  </w:style>
  <w:style w:type="paragraph" w:customStyle="1" w:styleId="29A0FE3D8D23438C9889513CA57361E2">
    <w:name w:val="29A0FE3D8D23438C9889513CA57361E2"/>
    <w:rsid w:val="00DC0232"/>
  </w:style>
  <w:style w:type="paragraph" w:customStyle="1" w:styleId="FB00A4F37D8940958107558C9D8D8F63">
    <w:name w:val="FB00A4F37D8940958107558C9D8D8F63"/>
    <w:rsid w:val="00DC0232"/>
  </w:style>
  <w:style w:type="paragraph" w:customStyle="1" w:styleId="CA97F6511F9C4AEBB1DD64435E102ED3">
    <w:name w:val="CA97F6511F9C4AEBB1DD64435E102ED3"/>
    <w:rsid w:val="00DC0232"/>
  </w:style>
  <w:style w:type="paragraph" w:customStyle="1" w:styleId="0244B1BDEBE34FBC908133E645F93AAE">
    <w:name w:val="0244B1BDEBE34FBC908133E645F93AAE"/>
    <w:rsid w:val="00DC0232"/>
  </w:style>
  <w:style w:type="paragraph" w:customStyle="1" w:styleId="CA78BB6FE3C746669803DA25276FCF62">
    <w:name w:val="CA78BB6FE3C746669803DA25276FCF62"/>
    <w:rsid w:val="00DC0232"/>
  </w:style>
  <w:style w:type="paragraph" w:customStyle="1" w:styleId="0884FD9CB8584B21BE78ECFEAB893C26">
    <w:name w:val="0884FD9CB8584B21BE78ECFEAB893C26"/>
    <w:rsid w:val="00DC0232"/>
  </w:style>
  <w:style w:type="paragraph" w:customStyle="1" w:styleId="8FA01CE3800C427EABD0364D20FDEBF5">
    <w:name w:val="8FA01CE3800C427EABD0364D20FDEBF5"/>
    <w:rsid w:val="00DC0232"/>
  </w:style>
  <w:style w:type="paragraph" w:customStyle="1" w:styleId="1DEFC98E7B73479EA29B98C25F537F74">
    <w:name w:val="1DEFC98E7B73479EA29B98C25F537F74"/>
    <w:rsid w:val="00DC0232"/>
  </w:style>
  <w:style w:type="paragraph" w:customStyle="1" w:styleId="693AE3745BC84F0AB8BF573EF233E3C3">
    <w:name w:val="693AE3745BC84F0AB8BF573EF233E3C3"/>
    <w:rsid w:val="00DC0232"/>
  </w:style>
  <w:style w:type="paragraph" w:customStyle="1" w:styleId="05D3EFAF9A4E48CEAAD29A939D5F06F9">
    <w:name w:val="05D3EFAF9A4E48CEAAD29A939D5F06F9"/>
    <w:rsid w:val="00DC0232"/>
  </w:style>
  <w:style w:type="paragraph" w:customStyle="1" w:styleId="599C591FB0DA42EC8A05AAEBE7EBB405">
    <w:name w:val="599C591FB0DA42EC8A05AAEBE7EBB405"/>
    <w:rsid w:val="00DC0232"/>
  </w:style>
  <w:style w:type="paragraph" w:customStyle="1" w:styleId="E4EB51A587FA4BCE9E395C26B1640952">
    <w:name w:val="E4EB51A587FA4BCE9E395C26B1640952"/>
    <w:rsid w:val="00DC0232"/>
  </w:style>
  <w:style w:type="paragraph" w:customStyle="1" w:styleId="83885B2B8CA248779FC798458CD14A4B">
    <w:name w:val="83885B2B8CA248779FC798458CD14A4B"/>
    <w:rsid w:val="00DC0232"/>
  </w:style>
  <w:style w:type="paragraph" w:customStyle="1" w:styleId="C09646DEB3BC4A26B64D2F7D0D6AD6C0">
    <w:name w:val="C09646DEB3BC4A26B64D2F7D0D6AD6C0"/>
    <w:rsid w:val="00DC0232"/>
  </w:style>
  <w:style w:type="paragraph" w:customStyle="1" w:styleId="2A74876A15894BA891A058AC0016698F">
    <w:name w:val="2A74876A15894BA891A058AC0016698F"/>
    <w:rsid w:val="00DC0232"/>
  </w:style>
  <w:style w:type="paragraph" w:customStyle="1" w:styleId="CBF44F49E0A7427BBBC52C7DF89C7409">
    <w:name w:val="CBF44F49E0A7427BBBC52C7DF89C7409"/>
    <w:rsid w:val="00DC0232"/>
  </w:style>
  <w:style w:type="paragraph" w:customStyle="1" w:styleId="D1E9008CFB7D482D83B683D16E9B857C">
    <w:name w:val="D1E9008CFB7D482D83B683D16E9B857C"/>
    <w:rsid w:val="00DC02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2834C-9E0E-4E1B-8A84-4B7650A9E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EroeffnungPV_dt2021</Template>
  <TotalTime>0</TotalTime>
  <Pages>3</Pages>
  <Words>994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STAND_202306</dc:creator>
  <cp:keywords/>
  <dc:description/>
  <cp:lastModifiedBy>Daniel, Susanne</cp:lastModifiedBy>
  <cp:revision>2</cp:revision>
  <cp:lastPrinted>2023-12-14T09:06:00Z</cp:lastPrinted>
  <dcterms:created xsi:type="dcterms:W3CDTF">2026-06-29T05:45:00Z</dcterms:created>
  <dcterms:modified xsi:type="dcterms:W3CDTF">2026-06-29T05:45:00Z</dcterms:modified>
</cp:coreProperties>
</file>