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675C" w:rsidRDefault="00F1675C" w:rsidP="00D13344">
      <w:pPr>
        <w:spacing w:after="0" w:line="240" w:lineRule="auto"/>
        <w:rPr>
          <w:rFonts w:ascii="Corbel" w:hAnsi="Corbel" w:cs="Arial"/>
          <w:b/>
          <w:caps/>
          <w:sz w:val="32"/>
          <w:szCs w:val="32"/>
          <w:lang w:val="en-US"/>
        </w:rPr>
      </w:pPr>
    </w:p>
    <w:p w:rsidR="002D102A" w:rsidRPr="00E96F9A" w:rsidRDefault="00D13344" w:rsidP="005316BD">
      <w:pPr>
        <w:spacing w:after="0" w:line="240" w:lineRule="auto"/>
        <w:jc w:val="center"/>
        <w:rPr>
          <w:rFonts w:ascii="Calibri Light" w:hAnsi="Calibri Light" w:cs="Calibri Light"/>
          <w:i/>
          <w:caps/>
          <w:color w:val="808080" w:themeColor="background1" w:themeShade="80"/>
          <w:sz w:val="32"/>
          <w:szCs w:val="32"/>
          <w:lang w:val="en-US"/>
        </w:rPr>
      </w:pPr>
      <w:r w:rsidRPr="00E96F9A">
        <w:rPr>
          <w:rFonts w:ascii="Calibri Light" w:hAnsi="Calibri Light" w:cs="Calibri Light"/>
          <w:b/>
          <w:caps/>
          <w:sz w:val="32"/>
          <w:szCs w:val="32"/>
          <w:lang w:val="en-US"/>
        </w:rPr>
        <w:t xml:space="preserve">Antrag auf E-Mail-Account für externe Promovierende / </w:t>
      </w:r>
      <w:r w:rsidRPr="00E96F9A">
        <w:rPr>
          <w:rFonts w:ascii="Calibri Light" w:hAnsi="Calibri Light" w:cs="Calibri Light"/>
          <w:b/>
          <w:caps/>
          <w:sz w:val="32"/>
          <w:szCs w:val="32"/>
          <w:lang w:val="en-US"/>
        </w:rPr>
        <w:br/>
      </w:r>
      <w:r w:rsidRPr="00E96F9A">
        <w:rPr>
          <w:rFonts w:ascii="Calibri Light" w:hAnsi="Calibri Light" w:cs="Calibri Light"/>
          <w:i/>
          <w:caps/>
          <w:color w:val="808080" w:themeColor="background1" w:themeShade="80"/>
          <w:sz w:val="28"/>
          <w:szCs w:val="32"/>
          <w:lang w:val="en-US"/>
        </w:rPr>
        <w:t>Application for an Email Account for External Doctoral Students</w:t>
      </w:r>
    </w:p>
    <w:p w:rsidR="00D13344" w:rsidRPr="00E96F9A" w:rsidRDefault="00D13344" w:rsidP="00826704">
      <w:pPr>
        <w:spacing w:after="0" w:line="240" w:lineRule="exact"/>
        <w:rPr>
          <w:rFonts w:ascii="Calibri Light" w:hAnsi="Calibri Light" w:cs="Calibri Light"/>
          <w:sz w:val="24"/>
          <w:szCs w:val="24"/>
          <w:lang w:val="en-US"/>
        </w:rPr>
      </w:pPr>
    </w:p>
    <w:p w:rsidR="008C6A38" w:rsidRPr="00E96F9A" w:rsidRDefault="008C6A38" w:rsidP="00826704">
      <w:pPr>
        <w:spacing w:after="0" w:line="240" w:lineRule="exact"/>
        <w:rPr>
          <w:rFonts w:ascii="Calibri Light" w:hAnsi="Calibri Light" w:cs="Calibri Light"/>
          <w:sz w:val="24"/>
          <w:szCs w:val="24"/>
          <w:lang w:val="en-US"/>
        </w:rPr>
      </w:pPr>
    </w:p>
    <w:p w:rsidR="00EB4F92" w:rsidRPr="00E96F9A" w:rsidRDefault="00E661BC" w:rsidP="00EB4F92">
      <w:pPr>
        <w:spacing w:after="0" w:line="240" w:lineRule="exact"/>
        <w:rPr>
          <w:rFonts w:ascii="Calibri Light" w:hAnsi="Calibri Light" w:cs="Calibri Light"/>
          <w:sz w:val="24"/>
          <w:szCs w:val="24"/>
        </w:rPr>
      </w:pPr>
      <w:r w:rsidRPr="005316BD">
        <w:rPr>
          <w:rFonts w:ascii="Calibri Light" w:hAnsi="Calibri Light" w:cs="Calibri Light"/>
          <w:b/>
          <w:sz w:val="24"/>
          <w:szCs w:val="24"/>
        </w:rPr>
        <w:t>An</w:t>
      </w:r>
      <w:r w:rsidR="001B28BA" w:rsidRPr="005316BD">
        <w:rPr>
          <w:rFonts w:ascii="Calibri Light" w:hAnsi="Calibri Light" w:cs="Calibri Light"/>
          <w:b/>
          <w:sz w:val="24"/>
          <w:szCs w:val="24"/>
        </w:rPr>
        <w:t>:</w:t>
      </w:r>
      <w:r w:rsidR="001B28BA" w:rsidRPr="00E96F9A">
        <w:rPr>
          <w:rFonts w:ascii="Calibri Light" w:hAnsi="Calibri Light" w:cs="Calibri Light"/>
          <w:sz w:val="24"/>
          <w:szCs w:val="24"/>
        </w:rPr>
        <w:t xml:space="preserve"> </w:t>
      </w:r>
      <w:r w:rsidR="00C91466" w:rsidRPr="00E96F9A">
        <w:rPr>
          <w:rFonts w:ascii="Calibri Light" w:hAnsi="Calibri Light" w:cs="Calibri Light"/>
          <w:sz w:val="24"/>
          <w:szCs w:val="24"/>
        </w:rPr>
        <w:t>Promotionsbüro, Hochschule Geisenheim</w:t>
      </w:r>
    </w:p>
    <w:p w:rsidR="00EB4F92" w:rsidRPr="00E96F9A" w:rsidRDefault="00EB4F92" w:rsidP="00EB4F92">
      <w:pPr>
        <w:spacing w:after="0" w:line="240" w:lineRule="exact"/>
        <w:rPr>
          <w:rFonts w:ascii="Calibri Light" w:hAnsi="Calibri Light" w:cs="Calibri Light"/>
          <w:b/>
          <w:bCs/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7"/>
        <w:gridCol w:w="2090"/>
        <w:gridCol w:w="2410"/>
        <w:gridCol w:w="5244"/>
      </w:tblGrid>
      <w:tr w:rsidR="00683811" w:rsidRPr="00E96F9A" w:rsidTr="00352489">
        <w:trPr>
          <w:trHeight w:val="698"/>
        </w:trPr>
        <w:tc>
          <w:tcPr>
            <w:tcW w:w="10201" w:type="dxa"/>
            <w:gridSpan w:val="4"/>
            <w:shd w:val="clear" w:color="auto" w:fill="F2F2F2" w:themeFill="background1" w:themeFillShade="F2"/>
            <w:vAlign w:val="center"/>
          </w:tcPr>
          <w:p w:rsidR="00683811" w:rsidRPr="00E96F9A" w:rsidRDefault="00D13344" w:rsidP="00683811">
            <w:pPr>
              <w:spacing w:line="240" w:lineRule="exact"/>
              <w:rPr>
                <w:rFonts w:ascii="Calibri Light" w:hAnsi="Calibri Light" w:cs="Calibri Light"/>
                <w:bCs/>
                <w:caps/>
                <w:color w:val="FF0000"/>
                <w:sz w:val="24"/>
                <w:szCs w:val="24"/>
                <w:lang w:val="en-US"/>
              </w:rPr>
            </w:pPr>
            <w:r w:rsidRPr="00E96F9A">
              <w:rPr>
                <w:rFonts w:ascii="Calibri Light" w:hAnsi="Calibri Light" w:cs="Calibri Light"/>
                <w:b/>
                <w:bCs/>
                <w:caps/>
                <w:sz w:val="24"/>
                <w:szCs w:val="24"/>
                <w:lang w:val="en-US"/>
              </w:rPr>
              <w:t xml:space="preserve">1. Betreuungsperson </w:t>
            </w:r>
            <w:r w:rsidR="00FC01F2" w:rsidRPr="00E96F9A">
              <w:rPr>
                <w:rFonts w:ascii="Calibri Light" w:hAnsi="Calibri Light" w:cs="Calibri Light"/>
                <w:b/>
                <w:bCs/>
                <w:caps/>
                <w:sz w:val="24"/>
                <w:szCs w:val="24"/>
                <w:lang w:val="en-US"/>
              </w:rPr>
              <w:t xml:space="preserve">an der </w:t>
            </w:r>
            <w:r w:rsidRPr="00E96F9A">
              <w:rPr>
                <w:rFonts w:ascii="Calibri Light" w:hAnsi="Calibri Light" w:cs="Calibri Light"/>
                <w:b/>
                <w:bCs/>
                <w:caps/>
                <w:sz w:val="24"/>
                <w:szCs w:val="24"/>
                <w:lang w:val="en-US"/>
              </w:rPr>
              <w:t xml:space="preserve">HGU </w:t>
            </w:r>
            <w:r w:rsidRPr="00304E1D">
              <w:rPr>
                <w:rFonts w:ascii="Calibri Light" w:hAnsi="Calibri Light" w:cs="Calibri Light"/>
                <w:bCs/>
                <w:caps/>
                <w:color w:val="7F7F7F" w:themeColor="text1" w:themeTint="80"/>
                <w:szCs w:val="24"/>
                <w:lang w:val="en-US"/>
              </w:rPr>
              <w:t>/</w:t>
            </w:r>
            <w:r w:rsidRPr="00304E1D">
              <w:rPr>
                <w:rFonts w:ascii="Calibri Light" w:hAnsi="Calibri Light" w:cs="Calibri Light"/>
                <w:b/>
                <w:bCs/>
                <w:caps/>
                <w:szCs w:val="24"/>
                <w:lang w:val="en-US"/>
              </w:rPr>
              <w:t xml:space="preserve"> </w:t>
            </w:r>
            <w:r w:rsidR="00466A7D" w:rsidRPr="00304E1D">
              <w:rPr>
                <w:rFonts w:ascii="Calibri Light" w:hAnsi="Calibri Light" w:cs="Calibri Light"/>
                <w:bCs/>
                <w:i/>
                <w:caps/>
                <w:color w:val="808080" w:themeColor="background1" w:themeShade="80"/>
                <w:szCs w:val="24"/>
                <w:lang w:val="en-US"/>
              </w:rPr>
              <w:t>s</w:t>
            </w:r>
            <w:r w:rsidRPr="00304E1D">
              <w:rPr>
                <w:rFonts w:ascii="Calibri Light" w:hAnsi="Calibri Light" w:cs="Calibri Light"/>
                <w:bCs/>
                <w:i/>
                <w:caps/>
                <w:color w:val="808080" w:themeColor="background1" w:themeShade="80"/>
                <w:szCs w:val="24"/>
                <w:lang w:val="en-US"/>
              </w:rPr>
              <w:t>upervisor</w:t>
            </w:r>
            <w:r w:rsidR="00FC01F2" w:rsidRPr="00304E1D">
              <w:rPr>
                <w:rFonts w:ascii="Calibri Light" w:hAnsi="Calibri Light" w:cs="Calibri Light"/>
                <w:bCs/>
                <w:i/>
                <w:caps/>
                <w:color w:val="808080" w:themeColor="background1" w:themeShade="80"/>
                <w:szCs w:val="24"/>
                <w:lang w:val="en-US"/>
              </w:rPr>
              <w:t xml:space="preserve"> at</w:t>
            </w:r>
            <w:r w:rsidRPr="00304E1D">
              <w:rPr>
                <w:rFonts w:ascii="Calibri Light" w:hAnsi="Calibri Light" w:cs="Calibri Light"/>
                <w:bCs/>
                <w:i/>
                <w:caps/>
                <w:color w:val="808080" w:themeColor="background1" w:themeShade="80"/>
                <w:szCs w:val="24"/>
                <w:lang w:val="en-US"/>
              </w:rPr>
              <w:t xml:space="preserve"> </w:t>
            </w:r>
            <w:r w:rsidR="00466A7D" w:rsidRPr="00304E1D">
              <w:rPr>
                <w:rFonts w:ascii="Calibri Light" w:hAnsi="Calibri Light" w:cs="Calibri Light"/>
                <w:bCs/>
                <w:i/>
                <w:caps/>
                <w:color w:val="808080" w:themeColor="background1" w:themeShade="80"/>
                <w:szCs w:val="24"/>
                <w:lang w:val="en-US"/>
              </w:rPr>
              <w:t>HGU:</w:t>
            </w:r>
          </w:p>
        </w:tc>
      </w:tr>
      <w:tr w:rsidR="00544AFC" w:rsidRPr="00E96F9A" w:rsidTr="00DB057E">
        <w:trPr>
          <w:trHeight w:val="698"/>
        </w:trPr>
        <w:tc>
          <w:tcPr>
            <w:tcW w:w="10201" w:type="dxa"/>
            <w:gridSpan w:val="4"/>
            <w:shd w:val="clear" w:color="auto" w:fill="auto"/>
            <w:vAlign w:val="center"/>
          </w:tcPr>
          <w:p w:rsidR="00544AFC" w:rsidRPr="00352489" w:rsidRDefault="00544AFC" w:rsidP="004C6A13">
            <w:pP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</w:p>
          <w:sdt>
            <w:sdtPr>
              <w:rPr>
                <w:rFonts w:ascii="Calibri Light" w:hAnsi="Calibri Light" w:cs="Calibri Light"/>
                <w:bCs/>
                <w:color w:val="FF0000"/>
                <w:sz w:val="24"/>
                <w:szCs w:val="24"/>
              </w:rPr>
              <w:alias w:val="Name Betreuungsperson / supervisor"/>
              <w:tag w:val="Name Betreuungsperson / supervisor"/>
              <w:id w:val="-117991425"/>
              <w:placeholder>
                <w:docPart w:val="2F8C6B2AF9EA4D11844E662EB12D9697"/>
              </w:placeholder>
              <w:showingPlcHdr/>
              <w:text/>
            </w:sdtPr>
            <w:sdtEndPr/>
            <w:sdtContent>
              <w:p w:rsidR="00544AFC" w:rsidRPr="00E96F9A" w:rsidRDefault="00544AFC" w:rsidP="004C6A13">
                <w:pPr>
                  <w:spacing w:line="360" w:lineRule="auto"/>
                  <w:rPr>
                    <w:rFonts w:ascii="Calibri Light" w:hAnsi="Calibri Light" w:cs="Calibri Light"/>
                    <w:bCs/>
                    <w:color w:val="FF0000"/>
                    <w:sz w:val="24"/>
                    <w:szCs w:val="24"/>
                  </w:rPr>
                </w:pPr>
                <w:r w:rsidRPr="00E96F9A">
                  <w:rPr>
                    <w:rStyle w:val="Platzhaltertext"/>
                    <w:rFonts w:ascii="Calibri Light" w:hAnsi="Calibri Light" w:cs="Calibri Light"/>
                    <w:sz w:val="24"/>
                    <w:szCs w:val="24"/>
                    <w:shd w:val="clear" w:color="auto" w:fill="EAF1DD" w:themeFill="accent3" w:themeFillTint="33"/>
                  </w:rPr>
                  <w:t>Klicken oder tippen Sie hier, um Text einzugeben.</w:t>
                </w:r>
              </w:p>
            </w:sdtContent>
          </w:sdt>
        </w:tc>
      </w:tr>
      <w:tr w:rsidR="00EB4F92" w:rsidRPr="00E96F9A" w:rsidTr="001B28BA">
        <w:trPr>
          <w:trHeight w:val="840"/>
        </w:trPr>
        <w:tc>
          <w:tcPr>
            <w:tcW w:w="2547" w:type="dxa"/>
            <w:gridSpan w:val="2"/>
            <w:shd w:val="clear" w:color="auto" w:fill="auto"/>
            <w:vAlign w:val="center"/>
          </w:tcPr>
          <w:p w:rsidR="00EB4F92" w:rsidRPr="00E96F9A" w:rsidRDefault="00683811" w:rsidP="00683811">
            <w:pP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E96F9A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Institut </w:t>
            </w:r>
            <w:r w:rsidR="00EB4F92" w:rsidRPr="00304E1D">
              <w:rPr>
                <w:rFonts w:ascii="Calibri Light" w:hAnsi="Calibri Light" w:cs="Calibri Light"/>
                <w:bCs/>
                <w:color w:val="7F7F7F" w:themeColor="text1" w:themeTint="80"/>
                <w:szCs w:val="24"/>
              </w:rPr>
              <w:t>/</w:t>
            </w:r>
            <w:r w:rsidRPr="00304E1D">
              <w:rPr>
                <w:rFonts w:ascii="Calibri Light" w:hAnsi="Calibri Light" w:cs="Calibri Light"/>
                <w:bCs/>
                <w:color w:val="7F7F7F" w:themeColor="text1" w:themeTint="80"/>
                <w:szCs w:val="24"/>
              </w:rPr>
              <w:t xml:space="preserve"> </w:t>
            </w:r>
            <w:r w:rsidRPr="00304E1D">
              <w:rPr>
                <w:rFonts w:ascii="Calibri Light" w:hAnsi="Calibri Light" w:cs="Calibri Light"/>
                <w:bCs/>
                <w:i/>
                <w:color w:val="7F7F7F" w:themeColor="text1" w:themeTint="80"/>
                <w:szCs w:val="24"/>
              </w:rPr>
              <w:t>Department</w:t>
            </w:r>
          </w:p>
        </w:tc>
        <w:sdt>
          <w:sdtPr>
            <w:rPr>
              <w:rFonts w:ascii="Calibri Light" w:hAnsi="Calibri Light" w:cs="Calibri Light"/>
              <w:bCs/>
              <w:color w:val="FF0000"/>
              <w:sz w:val="24"/>
              <w:szCs w:val="24"/>
            </w:rPr>
            <w:alias w:val="Institut / Departement"/>
            <w:tag w:val="Institut / Departement"/>
            <w:id w:val="-984703709"/>
            <w:placeholder>
              <w:docPart w:val="C00469C2BBC8421AAD66E86BD387206A"/>
            </w:placeholder>
            <w:showingPlcHdr/>
            <w:text/>
          </w:sdtPr>
          <w:sdtEndPr/>
          <w:sdtContent>
            <w:tc>
              <w:tcPr>
                <w:tcW w:w="7654" w:type="dxa"/>
                <w:gridSpan w:val="2"/>
                <w:vAlign w:val="center"/>
              </w:tcPr>
              <w:p w:rsidR="00EB4F92" w:rsidRPr="00E96F9A" w:rsidRDefault="00683811" w:rsidP="00683811">
                <w:pPr>
                  <w:spacing w:line="360" w:lineRule="auto"/>
                  <w:rPr>
                    <w:rFonts w:ascii="Calibri Light" w:hAnsi="Calibri Light" w:cs="Calibri Light"/>
                    <w:bCs/>
                    <w:color w:val="FF0000"/>
                    <w:sz w:val="24"/>
                    <w:szCs w:val="24"/>
                  </w:rPr>
                </w:pPr>
                <w:r w:rsidRPr="00E96F9A">
                  <w:rPr>
                    <w:rStyle w:val="Platzhaltertext"/>
                    <w:rFonts w:ascii="Calibri Light" w:hAnsi="Calibri Light" w:cs="Calibri Light"/>
                    <w:sz w:val="24"/>
                    <w:szCs w:val="24"/>
                    <w:shd w:val="clear" w:color="auto" w:fill="EAF1DD" w:themeFill="accent3" w:themeFillTint="33"/>
                  </w:rPr>
                  <w:t>Klicken oder tippen Sie hier, um Text einzugeben.</w:t>
                </w:r>
              </w:p>
            </w:tc>
          </w:sdtContent>
        </w:sdt>
      </w:tr>
      <w:tr w:rsidR="00554621" w:rsidRPr="000F135F" w:rsidTr="00352489">
        <w:tc>
          <w:tcPr>
            <w:tcW w:w="10201" w:type="dxa"/>
            <w:gridSpan w:val="4"/>
            <w:shd w:val="clear" w:color="auto" w:fill="F2F2F2" w:themeFill="background1" w:themeFillShade="F2"/>
          </w:tcPr>
          <w:p w:rsidR="00554621" w:rsidRPr="00E96F9A" w:rsidRDefault="00466A7D" w:rsidP="00554621">
            <w:pPr>
              <w:spacing w:before="120" w:after="120"/>
              <w:rPr>
                <w:rFonts w:ascii="Calibri Light" w:hAnsi="Calibri Light" w:cs="Calibri Light"/>
                <w:sz w:val="24"/>
                <w:szCs w:val="24"/>
                <w:lang w:val="en-US"/>
              </w:rPr>
            </w:pPr>
            <w:r w:rsidRPr="00E96F9A">
              <w:rPr>
                <w:rFonts w:ascii="Calibri Light" w:hAnsi="Calibri Light" w:cs="Calibri Light"/>
                <w:b/>
                <w:bCs/>
                <w:sz w:val="24"/>
                <w:szCs w:val="24"/>
                <w:lang w:val="en-US"/>
              </w:rPr>
              <w:t xml:space="preserve">2. </w:t>
            </w:r>
            <w:r w:rsidRPr="00E96F9A">
              <w:rPr>
                <w:rFonts w:ascii="Calibri Light" w:hAnsi="Calibri Light" w:cs="Calibri Light"/>
                <w:b/>
                <w:bCs/>
                <w:caps/>
                <w:sz w:val="24"/>
                <w:szCs w:val="24"/>
                <w:lang w:val="en-US"/>
              </w:rPr>
              <w:t>Beantragte</w:t>
            </w:r>
            <w:r w:rsidR="00FC01F2" w:rsidRPr="00E96F9A">
              <w:rPr>
                <w:rFonts w:ascii="Calibri Light" w:hAnsi="Calibri Light" w:cs="Calibri Light"/>
                <w:b/>
                <w:bCs/>
                <w:caps/>
                <w:sz w:val="24"/>
                <w:szCs w:val="24"/>
                <w:lang w:val="en-US"/>
              </w:rPr>
              <w:t>r Vorgang</w:t>
            </w:r>
            <w:r w:rsidR="00554621" w:rsidRPr="00E96F9A">
              <w:rPr>
                <w:rFonts w:ascii="Calibri Light" w:hAnsi="Calibri Light" w:cs="Calibri Light"/>
                <w:b/>
                <w:bCs/>
                <w:caps/>
                <w:sz w:val="24"/>
                <w:szCs w:val="24"/>
                <w:lang w:val="en-US"/>
              </w:rPr>
              <w:t xml:space="preserve"> </w:t>
            </w:r>
            <w:r w:rsidR="00554621" w:rsidRPr="00304E1D">
              <w:rPr>
                <w:rFonts w:ascii="Calibri Light" w:hAnsi="Calibri Light" w:cs="Calibri Light"/>
                <w:bCs/>
                <w:caps/>
                <w:color w:val="7F7F7F" w:themeColor="text1" w:themeTint="80"/>
                <w:lang w:val="en-US"/>
              </w:rPr>
              <w:t>/</w:t>
            </w:r>
            <w:r w:rsidR="00554621" w:rsidRPr="00304E1D">
              <w:rPr>
                <w:rFonts w:ascii="Calibri Light" w:hAnsi="Calibri Light" w:cs="Calibri Light"/>
                <w:bCs/>
                <w:i/>
                <w:caps/>
                <w:color w:val="7F7F7F" w:themeColor="text1" w:themeTint="80"/>
                <w:lang w:val="en-US"/>
              </w:rPr>
              <w:t xml:space="preserve"> </w:t>
            </w:r>
            <w:r w:rsidRPr="00304E1D">
              <w:rPr>
                <w:rFonts w:ascii="Calibri Light" w:hAnsi="Calibri Light" w:cs="Calibri Light"/>
                <w:bCs/>
                <w:i/>
                <w:caps/>
                <w:color w:val="7F7F7F" w:themeColor="text1" w:themeTint="80"/>
                <w:lang w:val="en-US"/>
              </w:rPr>
              <w:t>Requested</w:t>
            </w:r>
            <w:r w:rsidR="00554621" w:rsidRPr="00304E1D">
              <w:rPr>
                <w:rFonts w:ascii="Calibri Light" w:hAnsi="Calibri Light" w:cs="Calibri Light"/>
                <w:bCs/>
                <w:i/>
                <w:caps/>
                <w:color w:val="7F7F7F" w:themeColor="text1" w:themeTint="80"/>
                <w:lang w:val="en-US"/>
              </w:rPr>
              <w:t xml:space="preserve"> </w:t>
            </w:r>
            <w:r w:rsidR="00FC01F2" w:rsidRPr="00304E1D">
              <w:rPr>
                <w:rFonts w:ascii="Calibri Light" w:hAnsi="Calibri Light" w:cs="Calibri Light"/>
                <w:bCs/>
                <w:i/>
                <w:caps/>
                <w:color w:val="7F7F7F" w:themeColor="text1" w:themeTint="80"/>
                <w:lang w:val="en-US"/>
              </w:rPr>
              <w:t>Action:</w:t>
            </w:r>
            <w:r w:rsidR="00FC01F2" w:rsidRPr="00E96F9A">
              <w:rPr>
                <w:rFonts w:ascii="Calibri Light" w:hAnsi="Calibri Light" w:cs="Calibri Light"/>
                <w:bCs/>
                <w:i/>
                <w:caps/>
                <w:color w:val="7F7F7F" w:themeColor="text1" w:themeTint="80"/>
                <w:szCs w:val="24"/>
                <w:lang w:val="en-US"/>
              </w:rPr>
              <w:br/>
            </w:r>
            <w:r w:rsidRPr="00E96F9A">
              <w:rPr>
                <w:rFonts w:ascii="Calibri Light" w:hAnsi="Calibri Light" w:cs="Calibri Light"/>
                <w:bCs/>
                <w:color w:val="7F7F7F" w:themeColor="text1" w:themeTint="80"/>
                <w:szCs w:val="24"/>
                <w:lang w:val="en-US"/>
              </w:rPr>
              <w:t xml:space="preserve"> </w:t>
            </w:r>
            <w:r w:rsidR="006E17F3">
              <w:rPr>
                <w:rFonts w:ascii="Calibri Light" w:hAnsi="Calibri Light" w:cs="Calibri Light"/>
                <w:bCs/>
                <w:color w:val="7F7F7F" w:themeColor="text1" w:themeTint="80"/>
                <w:szCs w:val="24"/>
                <w:lang w:val="en-US"/>
              </w:rPr>
              <w:t xml:space="preserve">    </w:t>
            </w:r>
            <w:r w:rsidR="00FC01F2" w:rsidRPr="00B405AC">
              <w:rPr>
                <w:rFonts w:ascii="Calibri Light" w:hAnsi="Calibri Light" w:cs="Calibri Light"/>
                <w:sz w:val="24"/>
                <w:lang w:val="en-US"/>
              </w:rPr>
              <w:t xml:space="preserve">Zutreffendes </w:t>
            </w:r>
            <w:r w:rsidR="006E17F3" w:rsidRPr="00B405AC">
              <w:rPr>
                <w:rFonts w:ascii="Calibri Light" w:hAnsi="Calibri Light" w:cs="Calibri Light"/>
                <w:sz w:val="24"/>
                <w:lang w:val="en-US"/>
              </w:rPr>
              <w:t xml:space="preserve">bitte </w:t>
            </w:r>
            <w:r w:rsidR="00FC01F2" w:rsidRPr="00B405AC">
              <w:rPr>
                <w:rFonts w:ascii="Calibri Light" w:hAnsi="Calibri Light" w:cs="Calibri Light"/>
                <w:sz w:val="24"/>
                <w:lang w:val="en-US"/>
              </w:rPr>
              <w:t>ankreuzen</w:t>
            </w:r>
            <w:r w:rsidR="00FC01F2" w:rsidRPr="00304E1D">
              <w:rPr>
                <w:rFonts w:ascii="Calibri Light" w:hAnsi="Calibri Light" w:cs="Calibri Light"/>
                <w:b/>
                <w:sz w:val="24"/>
                <w:lang w:val="en-US"/>
              </w:rPr>
              <w:t xml:space="preserve"> </w:t>
            </w:r>
            <w:r w:rsidR="00FC01F2" w:rsidRPr="006E17F3">
              <w:rPr>
                <w:rFonts w:ascii="Calibri Light" w:hAnsi="Calibri Light" w:cs="Calibri Light"/>
                <w:color w:val="7F7F7F" w:themeColor="text1" w:themeTint="80"/>
                <w:lang w:val="en-US"/>
              </w:rPr>
              <w:t>/</w:t>
            </w:r>
            <w:r w:rsidR="00FC01F2" w:rsidRPr="00E96F9A">
              <w:rPr>
                <w:rFonts w:ascii="Calibri Light" w:hAnsi="Calibri Light" w:cs="Calibri Light"/>
                <w:b/>
                <w:lang w:val="en-US"/>
              </w:rPr>
              <w:t xml:space="preserve"> </w:t>
            </w:r>
            <w:r w:rsidR="00FC01F2" w:rsidRPr="00E96F9A">
              <w:rPr>
                <w:rFonts w:ascii="Calibri Light" w:hAnsi="Calibri Light" w:cs="Calibri Light"/>
                <w:i/>
                <w:color w:val="7F7F7F" w:themeColor="text1" w:themeTint="80"/>
                <w:lang w:val="en-US"/>
              </w:rPr>
              <w:t>please tick the appropriate box</w:t>
            </w:r>
          </w:p>
        </w:tc>
      </w:tr>
      <w:tr w:rsidR="00554621" w:rsidRPr="000F135F" w:rsidTr="002D102A">
        <w:sdt>
          <w:sdtPr>
            <w:rPr>
              <w:rFonts w:ascii="Calibri Light" w:hAnsi="Calibri Light" w:cs="Calibri Light"/>
              <w:b/>
              <w:sz w:val="24"/>
              <w:szCs w:val="24"/>
            </w:rPr>
            <w:id w:val="14515165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7" w:type="dxa"/>
              </w:tcPr>
              <w:p w:rsidR="00554621" w:rsidRPr="00E96F9A" w:rsidRDefault="00554621" w:rsidP="002D102A">
                <w:pPr>
                  <w:spacing w:before="60" w:after="120"/>
                  <w:rPr>
                    <w:rFonts w:ascii="Calibri Light" w:hAnsi="Calibri Light" w:cs="Calibri Light"/>
                    <w:b/>
                    <w:sz w:val="24"/>
                    <w:szCs w:val="24"/>
                  </w:rPr>
                </w:pPr>
                <w:r w:rsidRPr="00E96F9A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9744" w:type="dxa"/>
            <w:gridSpan w:val="3"/>
          </w:tcPr>
          <w:p w:rsidR="00554621" w:rsidRPr="00E96F9A" w:rsidRDefault="00FC01F2" w:rsidP="002D102A">
            <w:pPr>
              <w:spacing w:before="60" w:after="120"/>
              <w:rPr>
                <w:rFonts w:ascii="Calibri Light" w:hAnsi="Calibri Light" w:cs="Calibri Light"/>
                <w:sz w:val="24"/>
                <w:szCs w:val="24"/>
                <w:lang w:val="en-US"/>
              </w:rPr>
            </w:pPr>
            <w:r w:rsidRPr="00E96F9A">
              <w:rPr>
                <w:rFonts w:ascii="Calibri Light" w:hAnsi="Calibri Light" w:cs="Calibri Light"/>
                <w:sz w:val="24"/>
                <w:szCs w:val="24"/>
                <w:lang w:val="en-US"/>
              </w:rPr>
              <w:t>Einrichtung eines E-Mail-Accounts</w:t>
            </w:r>
            <w:r w:rsidR="00E96F9A">
              <w:rPr>
                <w:rFonts w:ascii="Calibri Light" w:hAnsi="Calibri Light" w:cs="Calibri Light"/>
                <w:sz w:val="24"/>
                <w:szCs w:val="24"/>
                <w:lang w:val="en-US"/>
              </w:rPr>
              <w:t xml:space="preserve"> (</w:t>
            </w:r>
            <w:r w:rsidR="00554621" w:rsidRPr="00E96F9A">
              <w:rPr>
                <w:rFonts w:ascii="Calibri Light" w:hAnsi="Calibri Light" w:cs="Calibri Light"/>
                <w:sz w:val="24"/>
                <w:szCs w:val="24"/>
                <w:lang w:val="en-US"/>
              </w:rPr>
              <w:t xml:space="preserve">externe </w:t>
            </w:r>
            <w:r w:rsidR="00294B65" w:rsidRPr="00E96F9A">
              <w:rPr>
                <w:rFonts w:ascii="Calibri Light" w:hAnsi="Calibri Light" w:cs="Calibri Light"/>
                <w:sz w:val="24"/>
                <w:szCs w:val="24"/>
                <w:lang w:val="en-US"/>
              </w:rPr>
              <w:t>Promovierende</w:t>
            </w:r>
            <w:r w:rsidR="00E96F9A">
              <w:rPr>
                <w:rFonts w:ascii="Calibri Light" w:hAnsi="Calibri Light" w:cs="Calibri Light"/>
                <w:sz w:val="24"/>
                <w:szCs w:val="24"/>
                <w:lang w:val="en-US"/>
              </w:rPr>
              <w:t>)</w:t>
            </w:r>
            <w:r w:rsidR="00554621" w:rsidRPr="00E96F9A">
              <w:rPr>
                <w:rFonts w:ascii="Calibri Light" w:hAnsi="Calibri Light" w:cs="Calibri Light"/>
                <w:sz w:val="24"/>
                <w:szCs w:val="24"/>
                <w:lang w:val="en-US"/>
              </w:rPr>
              <w:t xml:space="preserve"> </w:t>
            </w:r>
            <w:r w:rsidR="00554621" w:rsidRPr="00E96F9A">
              <w:rPr>
                <w:rFonts w:ascii="Calibri Light" w:hAnsi="Calibri Light" w:cs="Calibri Light"/>
                <w:sz w:val="24"/>
                <w:szCs w:val="24"/>
                <w:lang w:val="en-US"/>
              </w:rPr>
              <w:br/>
            </w:r>
            <w:r w:rsidR="00E96F9A" w:rsidRPr="00304E1D">
              <w:rPr>
                <w:rFonts w:ascii="Calibri Light" w:hAnsi="Calibri Light" w:cs="Calibri Light"/>
                <w:i/>
                <w:color w:val="7F7F7F" w:themeColor="text1" w:themeTint="80"/>
                <w:szCs w:val="24"/>
                <w:lang w:val="en-US"/>
              </w:rPr>
              <w:t>Creation of an email account for an external doctoral student</w:t>
            </w:r>
          </w:p>
        </w:tc>
      </w:tr>
      <w:tr w:rsidR="00752E2C" w:rsidRPr="00E96F9A" w:rsidTr="002D102A">
        <w:sdt>
          <w:sdtPr>
            <w:rPr>
              <w:rFonts w:ascii="Calibri Light" w:hAnsi="Calibri Light" w:cs="Calibri Light"/>
              <w:b/>
              <w:sz w:val="24"/>
              <w:szCs w:val="24"/>
            </w:rPr>
            <w:id w:val="-13354566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7" w:type="dxa"/>
              </w:tcPr>
              <w:p w:rsidR="00752E2C" w:rsidRPr="00E96F9A" w:rsidRDefault="00752E2C" w:rsidP="002D102A">
                <w:pPr>
                  <w:spacing w:before="60" w:after="120"/>
                  <w:rPr>
                    <w:rFonts w:ascii="Calibri Light" w:hAnsi="Calibri Light" w:cs="Calibri Light"/>
                    <w:b/>
                    <w:sz w:val="24"/>
                    <w:szCs w:val="24"/>
                  </w:rPr>
                </w:pPr>
                <w:r w:rsidRPr="00E96F9A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9744" w:type="dxa"/>
            <w:gridSpan w:val="3"/>
          </w:tcPr>
          <w:p w:rsidR="00752E2C" w:rsidRPr="00E96F9A" w:rsidRDefault="00752E2C" w:rsidP="002D102A">
            <w:pPr>
              <w:spacing w:before="60" w:after="120"/>
              <w:rPr>
                <w:rFonts w:ascii="Calibri Light" w:hAnsi="Calibri Light" w:cs="Calibri Light"/>
                <w:sz w:val="24"/>
                <w:szCs w:val="24"/>
                <w:lang w:val="en-US"/>
              </w:rPr>
            </w:pPr>
            <w:r w:rsidRPr="00E96F9A">
              <w:rPr>
                <w:rFonts w:ascii="Calibri Light" w:hAnsi="Calibri Light" w:cs="Calibri Light"/>
                <w:sz w:val="24"/>
                <w:szCs w:val="24"/>
                <w:lang w:val="en-US"/>
              </w:rPr>
              <w:t xml:space="preserve">Verlängerung </w:t>
            </w:r>
            <w:r w:rsidR="00E96F9A">
              <w:rPr>
                <w:rFonts w:ascii="Calibri Light" w:hAnsi="Calibri Light" w:cs="Calibri Light"/>
                <w:sz w:val="24"/>
                <w:szCs w:val="24"/>
                <w:lang w:val="en-US"/>
              </w:rPr>
              <w:t>eines bestehenden E-Mail-Accounts</w:t>
            </w:r>
            <w:r w:rsidR="00E96F9A">
              <w:rPr>
                <w:rFonts w:ascii="Calibri Light" w:hAnsi="Calibri Light" w:cs="Calibri Light"/>
                <w:sz w:val="24"/>
                <w:szCs w:val="24"/>
                <w:lang w:val="en-US"/>
              </w:rPr>
              <w:br/>
            </w:r>
            <w:r w:rsidR="00E96F9A" w:rsidRPr="00304E1D">
              <w:rPr>
                <w:rFonts w:ascii="Calibri Light" w:hAnsi="Calibri Light" w:cs="Calibri Light"/>
                <w:i/>
                <w:color w:val="7F7F7F" w:themeColor="text1" w:themeTint="80"/>
                <w:szCs w:val="24"/>
                <w:lang w:val="en-US"/>
              </w:rPr>
              <w:t xml:space="preserve">Renewal of an existing email account for an external doctoral </w:t>
            </w:r>
            <w:r w:rsidR="00FD7104" w:rsidRPr="00304E1D">
              <w:rPr>
                <w:rFonts w:ascii="Calibri Light" w:hAnsi="Calibri Light" w:cs="Calibri Light"/>
                <w:i/>
                <w:color w:val="7F7F7F" w:themeColor="text1" w:themeTint="80"/>
                <w:szCs w:val="24"/>
                <w:lang w:val="en-US"/>
              </w:rPr>
              <w:t>student</w:t>
            </w:r>
          </w:p>
        </w:tc>
      </w:tr>
      <w:tr w:rsidR="00E96F9A" w:rsidRPr="00E96F9A" w:rsidTr="00B45BAF">
        <w:sdt>
          <w:sdtPr>
            <w:rPr>
              <w:rFonts w:ascii="Calibri Light" w:hAnsi="Calibri Light" w:cs="Calibri Light"/>
              <w:b/>
              <w:sz w:val="24"/>
              <w:szCs w:val="24"/>
            </w:rPr>
            <w:id w:val="11090929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7" w:type="dxa"/>
              </w:tcPr>
              <w:p w:rsidR="00E96F9A" w:rsidRPr="00E96F9A" w:rsidRDefault="000F135F" w:rsidP="002D102A">
                <w:pPr>
                  <w:spacing w:before="60" w:after="120"/>
                  <w:rPr>
                    <w:rFonts w:ascii="Calibri Light" w:hAnsi="Calibri Light" w:cs="Calibri Light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libri Light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9744" w:type="dxa"/>
            <w:gridSpan w:val="3"/>
          </w:tcPr>
          <w:p w:rsidR="00E96F9A" w:rsidRPr="00E96F9A" w:rsidRDefault="00E96F9A" w:rsidP="002D102A">
            <w:pPr>
              <w:spacing w:before="60" w:after="120"/>
              <w:rPr>
                <w:rFonts w:ascii="Calibri Light" w:hAnsi="Calibri Light" w:cs="Calibri Light"/>
                <w:sz w:val="24"/>
                <w:szCs w:val="24"/>
                <w:lang w:val="en-US"/>
              </w:rPr>
            </w:pPr>
            <w:r w:rsidRPr="00E96F9A">
              <w:rPr>
                <w:rFonts w:ascii="Calibri Light" w:hAnsi="Calibri Light" w:cs="Calibri Light"/>
                <w:sz w:val="24"/>
                <w:szCs w:val="24"/>
                <w:lang w:val="en-US"/>
              </w:rPr>
              <w:t>Beendigung eines E</w:t>
            </w:r>
            <w:r>
              <w:rPr>
                <w:rFonts w:ascii="Calibri Light" w:hAnsi="Calibri Light" w:cs="Calibri Light"/>
                <w:sz w:val="24"/>
                <w:szCs w:val="24"/>
                <w:lang w:val="en-US"/>
              </w:rPr>
              <w:t>-</w:t>
            </w:r>
            <w:r w:rsidRPr="00E96F9A">
              <w:rPr>
                <w:rFonts w:ascii="Calibri Light" w:hAnsi="Calibri Light" w:cs="Calibri Light"/>
                <w:sz w:val="24"/>
                <w:szCs w:val="24"/>
                <w:lang w:val="en-US"/>
              </w:rPr>
              <w:t xml:space="preserve">mail-Accounts </w:t>
            </w:r>
            <w:r>
              <w:rPr>
                <w:rFonts w:ascii="Calibri Light" w:hAnsi="Calibri Light" w:cs="Calibri Light"/>
                <w:sz w:val="24"/>
                <w:szCs w:val="24"/>
                <w:lang w:val="en-US"/>
              </w:rPr>
              <w:br/>
            </w:r>
            <w:r w:rsidRPr="00304E1D">
              <w:rPr>
                <w:rFonts w:ascii="Calibri Light" w:hAnsi="Calibri Light" w:cs="Calibri Light"/>
                <w:i/>
                <w:color w:val="7F7F7F" w:themeColor="text1" w:themeTint="80"/>
                <w:szCs w:val="24"/>
                <w:lang w:val="en-US"/>
              </w:rPr>
              <w:t>Termination of an email account of an external doctoral student</w:t>
            </w:r>
          </w:p>
          <w:p w:rsidR="00E96F9A" w:rsidRPr="00E96F9A" w:rsidRDefault="00E96F9A" w:rsidP="002D102A">
            <w:pPr>
              <w:spacing w:before="60" w:after="12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zum</w:t>
            </w:r>
            <w:r w:rsidR="006E17F3">
              <w:rPr>
                <w:rFonts w:ascii="Calibri Light" w:hAnsi="Calibri Light" w:cs="Calibri Light"/>
                <w:sz w:val="24"/>
                <w:szCs w:val="24"/>
              </w:rPr>
              <w:t xml:space="preserve"> </w:t>
            </w:r>
            <w:r w:rsidRPr="00304E1D">
              <w:rPr>
                <w:rFonts w:ascii="Calibri Light" w:hAnsi="Calibri Light" w:cs="Calibri Light"/>
                <w:szCs w:val="24"/>
              </w:rPr>
              <w:t>/</w:t>
            </w:r>
            <w:r w:rsidRPr="00304E1D">
              <w:rPr>
                <w:rFonts w:ascii="Calibri Light" w:hAnsi="Calibri Light" w:cs="Calibri Light"/>
                <w:i/>
                <w:color w:val="7F7F7F" w:themeColor="text1" w:themeTint="80"/>
                <w:szCs w:val="24"/>
              </w:rPr>
              <w:t>as of</w:t>
            </w:r>
            <w:r w:rsidR="006E17F3" w:rsidRPr="00304E1D">
              <w:rPr>
                <w:rFonts w:ascii="Calibri Light" w:hAnsi="Calibri Light" w:cs="Calibri Light"/>
                <w:i/>
                <w:color w:val="7F7F7F" w:themeColor="text1" w:themeTint="80"/>
                <w:szCs w:val="24"/>
              </w:rPr>
              <w:t xml:space="preserve">  </w:t>
            </w:r>
            <w:sdt>
              <w:sdtPr>
                <w:rPr>
                  <w:rFonts w:ascii="Calibri Light" w:hAnsi="Calibri Light" w:cs="Calibri Light"/>
                  <w:i/>
                  <w:color w:val="7F7F7F" w:themeColor="text1" w:themeTint="80"/>
                  <w:sz w:val="24"/>
                  <w:szCs w:val="24"/>
                </w:rPr>
                <w:id w:val="434718855"/>
                <w:placeholder>
                  <w:docPart w:val="4B2AF6F6D3E84341A47204E7A900F1B3"/>
                </w:placeholder>
                <w:showingPlcHdr/>
                <w15:color w:val="000000"/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 w:rsidRPr="006E17F3">
                  <w:rPr>
                    <w:rStyle w:val="Platzhaltertext"/>
                    <w:rFonts w:ascii="Calibri Light" w:hAnsi="Calibri Light" w:cs="Calibri Light"/>
                    <w:shd w:val="clear" w:color="auto" w:fill="EAF1DD" w:themeFill="accent3" w:themeFillTint="33"/>
                  </w:rPr>
                  <w:t>Klicken oder tippen Sie, um ein Datum einzugeben.</w:t>
                </w:r>
              </w:sdtContent>
            </w:sdt>
          </w:p>
        </w:tc>
      </w:tr>
      <w:tr w:rsidR="006E17F3" w:rsidRPr="000F135F" w:rsidTr="001A4EDF">
        <w:sdt>
          <w:sdtPr>
            <w:rPr>
              <w:rFonts w:ascii="Calibri Light" w:hAnsi="Calibri Light" w:cs="Calibri Light"/>
              <w:b/>
              <w:sz w:val="24"/>
              <w:szCs w:val="24"/>
            </w:rPr>
            <w:id w:val="-6956988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7" w:type="dxa"/>
              </w:tcPr>
              <w:p w:rsidR="006E17F3" w:rsidRPr="00E96F9A" w:rsidRDefault="006E17F3" w:rsidP="002D102A">
                <w:pPr>
                  <w:spacing w:before="60" w:after="120"/>
                  <w:rPr>
                    <w:rFonts w:ascii="Calibri Light" w:hAnsi="Calibri Light" w:cs="Calibri Light"/>
                    <w:b/>
                    <w:sz w:val="24"/>
                    <w:szCs w:val="24"/>
                  </w:rPr>
                </w:pPr>
                <w:r w:rsidRPr="00E96F9A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9744" w:type="dxa"/>
            <w:gridSpan w:val="3"/>
          </w:tcPr>
          <w:p w:rsidR="006E17F3" w:rsidRPr="00B405AC" w:rsidRDefault="006E17F3" w:rsidP="002D102A">
            <w:pPr>
              <w:spacing w:before="60" w:after="120"/>
              <w:rPr>
                <w:rFonts w:ascii="Calibri Light" w:hAnsi="Calibri Light" w:cs="Calibri Light"/>
                <w:sz w:val="24"/>
                <w:szCs w:val="24"/>
                <w:lang w:val="en-US"/>
              </w:rPr>
            </w:pPr>
            <w:r w:rsidRPr="00E96F9A">
              <w:rPr>
                <w:rFonts w:ascii="Calibri Light" w:hAnsi="Calibri Light" w:cs="Calibri Light"/>
                <w:sz w:val="24"/>
                <w:szCs w:val="24"/>
                <w:lang w:val="en-US"/>
              </w:rPr>
              <w:t xml:space="preserve">Änderung eines Mitarbeiter-Accounts in einen E-Mail-Account für externe Promovierende </w:t>
            </w:r>
            <w:r w:rsidRPr="00E96F9A">
              <w:rPr>
                <w:rFonts w:ascii="Calibri Light" w:hAnsi="Calibri Light" w:cs="Calibri Light"/>
                <w:sz w:val="24"/>
                <w:szCs w:val="24"/>
                <w:lang w:val="en-US"/>
              </w:rPr>
              <w:br/>
            </w:r>
            <w:r w:rsidRPr="00304E1D">
              <w:rPr>
                <w:rFonts w:ascii="Calibri Light" w:hAnsi="Calibri Light" w:cs="Calibri Light"/>
                <w:i/>
                <w:color w:val="7F7F7F" w:themeColor="text1" w:themeTint="80"/>
                <w:szCs w:val="24"/>
                <w:lang w:val="en-US"/>
              </w:rPr>
              <w:t>Conversion of an employee account into an email account for an external doctoral student</w:t>
            </w:r>
          </w:p>
        </w:tc>
      </w:tr>
      <w:tr w:rsidR="00FF0FC6" w:rsidRPr="00E96F9A" w:rsidTr="00352489">
        <w:tc>
          <w:tcPr>
            <w:tcW w:w="10201" w:type="dxa"/>
            <w:gridSpan w:val="4"/>
            <w:shd w:val="clear" w:color="auto" w:fill="F2F2F2" w:themeFill="background1" w:themeFillShade="F2"/>
            <w:vAlign w:val="center"/>
          </w:tcPr>
          <w:p w:rsidR="00FF0FC6" w:rsidRPr="00E96F9A" w:rsidRDefault="00466A7D" w:rsidP="00554621">
            <w:pPr>
              <w:spacing w:before="120" w:after="120"/>
              <w:rPr>
                <w:rFonts w:ascii="Calibri Light" w:hAnsi="Calibri Light" w:cs="Calibri Light"/>
                <w:b/>
                <w:bCs/>
                <w:caps/>
                <w:sz w:val="24"/>
                <w:szCs w:val="24"/>
              </w:rPr>
            </w:pPr>
            <w:r w:rsidRPr="00E96F9A">
              <w:rPr>
                <w:rFonts w:ascii="Calibri Light" w:hAnsi="Calibri Light" w:cs="Calibri Light"/>
                <w:b/>
                <w:bCs/>
                <w:caps/>
                <w:sz w:val="24"/>
                <w:szCs w:val="24"/>
              </w:rPr>
              <w:t xml:space="preserve">3. </w:t>
            </w:r>
            <w:r w:rsidR="00FF0FC6" w:rsidRPr="00E96F9A">
              <w:rPr>
                <w:rFonts w:ascii="Calibri Light" w:hAnsi="Calibri Light" w:cs="Calibri Light"/>
                <w:b/>
                <w:bCs/>
                <w:caps/>
                <w:sz w:val="24"/>
                <w:szCs w:val="24"/>
              </w:rPr>
              <w:t>Angaben</w:t>
            </w:r>
            <w:r w:rsidR="002708D3" w:rsidRPr="00E96F9A">
              <w:rPr>
                <w:rFonts w:ascii="Calibri Light" w:hAnsi="Calibri Light" w:cs="Calibri Light"/>
                <w:b/>
                <w:bCs/>
                <w:caps/>
                <w:sz w:val="24"/>
                <w:szCs w:val="24"/>
              </w:rPr>
              <w:t xml:space="preserve"> </w:t>
            </w:r>
            <w:r w:rsidR="007E697D" w:rsidRPr="00E96F9A">
              <w:rPr>
                <w:rFonts w:ascii="Calibri Light" w:hAnsi="Calibri Light" w:cs="Calibri Light"/>
                <w:b/>
                <w:bCs/>
                <w:caps/>
                <w:sz w:val="24"/>
                <w:szCs w:val="24"/>
              </w:rPr>
              <w:t>zur</w:t>
            </w:r>
            <w:r w:rsidR="00304E1D">
              <w:rPr>
                <w:rFonts w:ascii="Calibri Light" w:hAnsi="Calibri Light" w:cs="Calibri Light"/>
                <w:b/>
                <w:bCs/>
                <w:caps/>
                <w:sz w:val="24"/>
                <w:szCs w:val="24"/>
              </w:rPr>
              <w:t xml:space="preserve"> </w:t>
            </w:r>
            <w:r w:rsidR="005A6FAA" w:rsidRPr="00E96F9A">
              <w:rPr>
                <w:rFonts w:ascii="Calibri Light" w:hAnsi="Calibri Light" w:cs="Calibri Light"/>
                <w:b/>
                <w:bCs/>
                <w:caps/>
                <w:sz w:val="24"/>
                <w:szCs w:val="24"/>
              </w:rPr>
              <w:t>externe</w:t>
            </w:r>
            <w:r w:rsidR="006E17F3">
              <w:rPr>
                <w:rFonts w:ascii="Calibri Light" w:hAnsi="Calibri Light" w:cs="Calibri Light"/>
                <w:b/>
                <w:bCs/>
                <w:caps/>
                <w:sz w:val="24"/>
                <w:szCs w:val="24"/>
              </w:rPr>
              <w:t>n Doktorandin</w:t>
            </w:r>
            <w:r w:rsidR="00304E1D">
              <w:rPr>
                <w:rFonts w:ascii="Calibri Light" w:hAnsi="Calibri Light" w:cs="Calibri Light"/>
                <w:b/>
                <w:bCs/>
                <w:caps/>
                <w:sz w:val="24"/>
                <w:szCs w:val="24"/>
              </w:rPr>
              <w:t xml:space="preserve"> </w:t>
            </w:r>
            <w:r w:rsidR="006E17F3">
              <w:rPr>
                <w:rFonts w:ascii="Calibri Light" w:hAnsi="Calibri Light" w:cs="Calibri Light"/>
                <w:b/>
                <w:bCs/>
                <w:caps/>
                <w:sz w:val="24"/>
                <w:szCs w:val="24"/>
              </w:rPr>
              <w:t>/</w:t>
            </w:r>
            <w:r w:rsidR="00304E1D">
              <w:rPr>
                <w:rFonts w:ascii="Calibri Light" w:hAnsi="Calibri Light" w:cs="Calibri Light"/>
                <w:b/>
                <w:bCs/>
                <w:caps/>
                <w:sz w:val="24"/>
                <w:szCs w:val="24"/>
              </w:rPr>
              <w:t xml:space="preserve"> zum externen </w:t>
            </w:r>
            <w:r w:rsidR="006E17F3">
              <w:rPr>
                <w:rFonts w:ascii="Calibri Light" w:hAnsi="Calibri Light" w:cs="Calibri Light"/>
                <w:b/>
                <w:bCs/>
                <w:caps/>
                <w:sz w:val="24"/>
                <w:szCs w:val="24"/>
              </w:rPr>
              <w:t>doktoranden</w:t>
            </w:r>
            <w:r w:rsidR="00EB4F92" w:rsidRPr="00E96F9A">
              <w:rPr>
                <w:rFonts w:ascii="Calibri Light" w:hAnsi="Calibri Light" w:cs="Calibri Light"/>
                <w:b/>
                <w:bCs/>
                <w:caps/>
                <w:sz w:val="24"/>
                <w:szCs w:val="24"/>
              </w:rPr>
              <w:br/>
            </w:r>
            <w:r w:rsidR="00EB4F92" w:rsidRPr="00E96F9A">
              <w:rPr>
                <w:rFonts w:ascii="Calibri Light" w:hAnsi="Calibri Light" w:cs="Calibri Light"/>
                <w:bCs/>
                <w:i/>
                <w:caps/>
                <w:color w:val="7F7F7F" w:themeColor="text1" w:themeTint="80"/>
                <w:szCs w:val="24"/>
              </w:rPr>
              <w:t>Personal Details of the external doctoral Student</w:t>
            </w:r>
            <w:r w:rsidR="00B405AC">
              <w:rPr>
                <w:rFonts w:ascii="Calibri Light" w:hAnsi="Calibri Light" w:cs="Calibri Light"/>
                <w:bCs/>
                <w:i/>
                <w:caps/>
                <w:color w:val="7F7F7F" w:themeColor="text1" w:themeTint="80"/>
                <w:szCs w:val="24"/>
              </w:rPr>
              <w:br/>
            </w:r>
            <w:r w:rsidR="00B405AC" w:rsidRPr="00B405AC">
              <w:rPr>
                <w:sz w:val="24"/>
              </w:rPr>
              <w:t>Bitte aktuelle Kontaktdaten an</w:t>
            </w:r>
            <w:r w:rsidR="00B405AC">
              <w:rPr>
                <w:sz w:val="24"/>
              </w:rPr>
              <w:t>geben</w:t>
            </w:r>
            <w:r w:rsidR="00B405AC" w:rsidRPr="00B405AC">
              <w:rPr>
                <w:sz w:val="24"/>
              </w:rPr>
              <w:t xml:space="preserve"> </w:t>
            </w:r>
            <w:r w:rsidR="00B405AC" w:rsidRPr="00B405AC">
              <w:rPr>
                <w:i/>
                <w:color w:val="7F7F7F" w:themeColor="text1" w:themeTint="80"/>
              </w:rPr>
              <w:t>/ Please provide current contact details</w:t>
            </w:r>
          </w:p>
        </w:tc>
      </w:tr>
      <w:tr w:rsidR="00FF0FC6" w:rsidRPr="00E96F9A" w:rsidTr="00DC1806">
        <w:trPr>
          <w:trHeight w:val="690"/>
        </w:trPr>
        <w:tc>
          <w:tcPr>
            <w:tcW w:w="4957" w:type="dxa"/>
            <w:gridSpan w:val="3"/>
            <w:shd w:val="clear" w:color="auto" w:fill="auto"/>
            <w:vAlign w:val="center"/>
          </w:tcPr>
          <w:p w:rsidR="00FF0FC6" w:rsidRPr="00E96F9A" w:rsidRDefault="00FF0FC6" w:rsidP="002D102A">
            <w:pPr>
              <w:spacing w:before="60" w:after="60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E96F9A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Name:</w:t>
            </w:r>
            <w:r w:rsidR="00554621" w:rsidRPr="00E96F9A">
              <w:rPr>
                <w:rFonts w:ascii="Calibri Light" w:hAnsi="Calibri Light" w:cs="Calibri Light"/>
                <w:bCs/>
                <w:color w:val="FF0000"/>
                <w:sz w:val="24"/>
                <w:szCs w:val="24"/>
              </w:rPr>
              <w:t xml:space="preserve"> </w:t>
            </w:r>
            <w:sdt>
              <w:sdtPr>
                <w:rPr>
                  <w:rFonts w:ascii="Calibri Light" w:hAnsi="Calibri Light" w:cs="Calibri Light"/>
                  <w:bCs/>
                  <w:color w:val="FF0000"/>
                  <w:sz w:val="24"/>
                  <w:szCs w:val="24"/>
                </w:rPr>
                <w:alias w:val="Surname"/>
                <w:tag w:val="Name"/>
                <w:id w:val="-431130069"/>
                <w:placeholder>
                  <w:docPart w:val="7292787027384C499A439E21F2ED6FD9"/>
                </w:placeholder>
                <w:showingPlcHdr/>
                <w:text/>
              </w:sdtPr>
              <w:sdtEndPr/>
              <w:sdtContent>
                <w:r w:rsidR="00554621" w:rsidRPr="00E96F9A">
                  <w:rPr>
                    <w:rStyle w:val="Platzhaltertext"/>
                    <w:rFonts w:ascii="Calibri Light" w:hAnsi="Calibri Light" w:cs="Calibri Light"/>
                    <w:sz w:val="24"/>
                    <w:szCs w:val="24"/>
                    <w:shd w:val="clear" w:color="auto" w:fill="EAF1DD" w:themeFill="accent3" w:themeFillTint="33"/>
                  </w:rPr>
                  <w:t>Klicken oder tippen Sie hier, um Text einzugeben.</w:t>
                </w:r>
              </w:sdtContent>
            </w:sdt>
          </w:p>
        </w:tc>
        <w:tc>
          <w:tcPr>
            <w:tcW w:w="5244" w:type="dxa"/>
            <w:shd w:val="clear" w:color="auto" w:fill="auto"/>
            <w:vAlign w:val="center"/>
          </w:tcPr>
          <w:p w:rsidR="00FF0FC6" w:rsidRPr="00E96F9A" w:rsidRDefault="00FF0FC6" w:rsidP="002D102A">
            <w:pPr>
              <w:spacing w:before="60" w:after="60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E96F9A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Vorname:</w:t>
            </w:r>
            <w:r w:rsidR="00554621" w:rsidRPr="00E96F9A">
              <w:rPr>
                <w:rFonts w:ascii="Calibri Light" w:hAnsi="Calibri Light" w:cs="Calibri Light"/>
                <w:bCs/>
                <w:color w:val="FF0000"/>
                <w:sz w:val="24"/>
                <w:szCs w:val="24"/>
              </w:rPr>
              <w:t xml:space="preserve"> </w:t>
            </w:r>
            <w:sdt>
              <w:sdtPr>
                <w:rPr>
                  <w:rFonts w:ascii="Calibri Light" w:hAnsi="Calibri Light" w:cs="Calibri Light"/>
                  <w:bCs/>
                  <w:color w:val="FF0000"/>
                  <w:sz w:val="24"/>
                  <w:szCs w:val="24"/>
                </w:rPr>
                <w:alias w:val="First name"/>
                <w:tag w:val="Vorname"/>
                <w:id w:val="6180483"/>
                <w:placeholder>
                  <w:docPart w:val="BFCD6D8CBECC442EB2B4ADEC5115973C"/>
                </w:placeholder>
                <w:showingPlcHdr/>
                <w:text/>
              </w:sdtPr>
              <w:sdtEndPr/>
              <w:sdtContent>
                <w:r w:rsidR="00554621" w:rsidRPr="00E96F9A">
                  <w:rPr>
                    <w:rStyle w:val="Platzhaltertext"/>
                    <w:rFonts w:ascii="Calibri Light" w:hAnsi="Calibri Light" w:cs="Calibri Light"/>
                    <w:sz w:val="24"/>
                    <w:szCs w:val="24"/>
                    <w:shd w:val="clear" w:color="auto" w:fill="EAF1DD" w:themeFill="accent3" w:themeFillTint="33"/>
                  </w:rPr>
                  <w:t>Klicken oder tippen Sie hier, um Text einzugeben.</w:t>
                </w:r>
              </w:sdtContent>
            </w:sdt>
          </w:p>
        </w:tc>
      </w:tr>
      <w:tr w:rsidR="00C45FC5" w:rsidRPr="00E96F9A" w:rsidTr="00DC1806">
        <w:tc>
          <w:tcPr>
            <w:tcW w:w="4957" w:type="dxa"/>
            <w:gridSpan w:val="3"/>
            <w:shd w:val="clear" w:color="auto" w:fill="auto"/>
            <w:vAlign w:val="center"/>
          </w:tcPr>
          <w:p w:rsidR="00C45FC5" w:rsidRPr="00E96F9A" w:rsidRDefault="00C45FC5" w:rsidP="002D102A">
            <w:pPr>
              <w:spacing w:before="60" w:after="60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E96F9A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Telefon</w:t>
            </w:r>
            <w:r w:rsidR="0079275A" w:rsidRPr="00E96F9A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:</w:t>
            </w:r>
            <w:r w:rsidRPr="00E96F9A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ascii="Calibri Light" w:hAnsi="Calibri Light" w:cs="Calibri Light"/>
                  <w:bCs/>
                  <w:color w:val="FF0000"/>
                  <w:sz w:val="24"/>
                  <w:szCs w:val="24"/>
                </w:rPr>
                <w:alias w:val="telephone"/>
                <w:tag w:val="phone number"/>
                <w:id w:val="1982187260"/>
                <w:placeholder>
                  <w:docPart w:val="8506E6AA772D45DEBB22A3B271750247"/>
                </w:placeholder>
                <w:showingPlcHdr/>
                <w:text/>
              </w:sdtPr>
              <w:sdtEndPr/>
              <w:sdtContent>
                <w:r w:rsidR="0079275A" w:rsidRPr="00E96F9A">
                  <w:rPr>
                    <w:rStyle w:val="Platzhaltertext"/>
                    <w:rFonts w:ascii="Calibri Light" w:hAnsi="Calibri Light" w:cs="Calibri Light"/>
                    <w:sz w:val="24"/>
                    <w:szCs w:val="24"/>
                    <w:shd w:val="clear" w:color="auto" w:fill="EAF1DD" w:themeFill="accent3" w:themeFillTint="33"/>
                  </w:rPr>
                  <w:t>Klicken oder tippen Sie hier, um Text einzugeben.</w:t>
                </w:r>
              </w:sdtContent>
            </w:sdt>
          </w:p>
        </w:tc>
        <w:tc>
          <w:tcPr>
            <w:tcW w:w="5244" w:type="dxa"/>
            <w:shd w:val="clear" w:color="auto" w:fill="auto"/>
            <w:vAlign w:val="center"/>
          </w:tcPr>
          <w:p w:rsidR="00C45FC5" w:rsidRPr="00E96F9A" w:rsidRDefault="00304E1D" w:rsidP="002D102A">
            <w:pPr>
              <w:spacing w:before="60" w:after="60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Private </w:t>
            </w:r>
            <w:proofErr w:type="gramStart"/>
            <w:r w:rsidR="0008405C" w:rsidRPr="00E96F9A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E-Mail </w:t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Adresse</w:t>
            </w:r>
            <w:proofErr w:type="gramEnd"/>
            <w:r w:rsidR="00C45FC5" w:rsidRPr="00E96F9A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:</w:t>
            </w:r>
            <w:r w:rsidR="0079275A" w:rsidRPr="00E96F9A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ascii="Calibri Light" w:hAnsi="Calibri Light" w:cs="Calibri Light"/>
                  <w:bCs/>
                  <w:color w:val="FF0000"/>
                  <w:sz w:val="24"/>
                  <w:szCs w:val="24"/>
                </w:rPr>
                <w:alias w:val="private email address"/>
                <w:tag w:val="private email"/>
                <w:id w:val="-1187437684"/>
                <w:placeholder>
                  <w:docPart w:val="677DC4016EE944E09F4B43A7CA11DD81"/>
                </w:placeholder>
                <w:showingPlcHdr/>
                <w:text/>
              </w:sdtPr>
              <w:sdtEndPr/>
              <w:sdtContent>
                <w:r w:rsidR="0079275A" w:rsidRPr="00E96F9A">
                  <w:rPr>
                    <w:rStyle w:val="Platzhaltertext"/>
                    <w:rFonts w:ascii="Calibri Light" w:hAnsi="Calibri Light" w:cs="Calibri Light"/>
                    <w:sz w:val="24"/>
                    <w:szCs w:val="24"/>
                    <w:shd w:val="clear" w:color="auto" w:fill="EAF1DD" w:themeFill="accent3" w:themeFillTint="33"/>
                  </w:rPr>
                  <w:t>Klicken oder tippen Sie hier, um Text einzugeben.</w:t>
                </w:r>
              </w:sdtContent>
            </w:sdt>
          </w:p>
        </w:tc>
      </w:tr>
      <w:tr w:rsidR="00DC1806" w:rsidRPr="00E96F9A" w:rsidTr="00DC1806">
        <w:tc>
          <w:tcPr>
            <w:tcW w:w="4957" w:type="dxa"/>
            <w:gridSpan w:val="3"/>
            <w:shd w:val="clear" w:color="auto" w:fill="auto"/>
            <w:vAlign w:val="center"/>
          </w:tcPr>
          <w:p w:rsidR="00DC1806" w:rsidRPr="00E96F9A" w:rsidRDefault="00DC1806" w:rsidP="002D102A">
            <w:pPr>
              <w:spacing w:before="60" w:after="60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E96F9A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Privatanschrift:</w:t>
            </w:r>
          </w:p>
        </w:tc>
        <w:sdt>
          <w:sdtPr>
            <w:rPr>
              <w:rFonts w:ascii="Calibri Light" w:hAnsi="Calibri Light" w:cs="Calibri Light"/>
              <w:b/>
              <w:bCs/>
              <w:sz w:val="24"/>
              <w:szCs w:val="24"/>
            </w:rPr>
            <w:alias w:val="private address"/>
            <w:tag w:val="private mailing address"/>
            <w:id w:val="1186021865"/>
            <w:placeholder>
              <w:docPart w:val="52C46ECD0ECC48D689C23834E7CB9C3A"/>
            </w:placeholder>
            <w:showingPlcHdr/>
            <w:text/>
          </w:sdtPr>
          <w:sdtEndPr/>
          <w:sdtContent>
            <w:tc>
              <w:tcPr>
                <w:tcW w:w="5244" w:type="dxa"/>
                <w:shd w:val="clear" w:color="auto" w:fill="auto"/>
                <w:vAlign w:val="center"/>
              </w:tcPr>
              <w:p w:rsidR="00DC1806" w:rsidRPr="00E96F9A" w:rsidRDefault="00DC1806" w:rsidP="002D102A">
                <w:pPr>
                  <w:spacing w:before="60" w:after="60"/>
                  <w:rPr>
                    <w:rFonts w:ascii="Calibri Light" w:hAnsi="Calibri Light" w:cs="Calibri Light"/>
                    <w:b/>
                    <w:bCs/>
                    <w:sz w:val="24"/>
                    <w:szCs w:val="24"/>
                  </w:rPr>
                </w:pPr>
                <w:r w:rsidRPr="00E96F9A">
                  <w:rPr>
                    <w:rStyle w:val="Platzhaltertext"/>
                    <w:rFonts w:ascii="Calibri Light" w:hAnsi="Calibri Light" w:cs="Calibri Light"/>
                    <w:sz w:val="24"/>
                    <w:szCs w:val="24"/>
                    <w:shd w:val="clear" w:color="auto" w:fill="EAF1DD" w:themeFill="accent3" w:themeFillTint="33"/>
                  </w:rPr>
                  <w:t>Klicken oder tippen Sie hier, um Text einzugeben.</w:t>
                </w:r>
              </w:p>
            </w:tc>
          </w:sdtContent>
        </w:sdt>
      </w:tr>
      <w:tr w:rsidR="0008405C" w:rsidRPr="00E96F9A" w:rsidTr="00DC1806">
        <w:tc>
          <w:tcPr>
            <w:tcW w:w="4957" w:type="dxa"/>
            <w:gridSpan w:val="3"/>
            <w:shd w:val="clear" w:color="auto" w:fill="auto"/>
            <w:vAlign w:val="center"/>
          </w:tcPr>
          <w:p w:rsidR="0008405C" w:rsidRPr="00E96F9A" w:rsidRDefault="007A3AA3" w:rsidP="002D102A">
            <w:pPr>
              <w:spacing w:before="60" w:after="60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E96F9A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Datum der Annahme als Doktorandin</w:t>
            </w:r>
            <w:r w:rsidR="00294B65" w:rsidRPr="00E96F9A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/ Doktorand</w:t>
            </w:r>
            <w:r w:rsidR="0079275A" w:rsidRPr="00E96F9A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: </w:t>
            </w:r>
            <w:sdt>
              <w:sdtPr>
                <w:rPr>
                  <w:rFonts w:ascii="Calibri Light" w:hAnsi="Calibri Light" w:cs="Calibri Light"/>
                  <w:b/>
                  <w:bCs/>
                  <w:sz w:val="24"/>
                  <w:szCs w:val="24"/>
                </w:rPr>
                <w:alias w:val="Date of acceptance as a PhD student"/>
                <w:tag w:val="Date of acceptance as PhD student"/>
                <w:id w:val="998774318"/>
                <w:placeholder>
                  <w:docPart w:val="4C1DF47D24EE4723A3F310FCF761F1EB"/>
                </w:placeholder>
                <w:showingPlcHdr/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 w:rsidR="0079275A" w:rsidRPr="00E96F9A">
                  <w:rPr>
                    <w:rStyle w:val="Platzhaltertext"/>
                    <w:rFonts w:ascii="Calibri Light" w:hAnsi="Calibri Light" w:cs="Calibri Light"/>
                    <w:sz w:val="24"/>
                    <w:szCs w:val="24"/>
                    <w:shd w:val="clear" w:color="auto" w:fill="EAF1DD" w:themeFill="accent3" w:themeFillTint="33"/>
                  </w:rPr>
                  <w:t>Klicken oder tippen Sie, um ein Datum einzugeben.</w:t>
                </w:r>
              </w:sdtContent>
            </w:sdt>
          </w:p>
        </w:tc>
        <w:tc>
          <w:tcPr>
            <w:tcW w:w="5244" w:type="dxa"/>
            <w:shd w:val="clear" w:color="auto" w:fill="auto"/>
            <w:vAlign w:val="center"/>
          </w:tcPr>
          <w:p w:rsidR="0008405C" w:rsidRPr="00E96F9A" w:rsidRDefault="00C54B05" w:rsidP="002D102A">
            <w:pPr>
              <w:spacing w:before="60" w:after="60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E96F9A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Voraussichtliches Ende des Promotionsverfahrens </w:t>
            </w:r>
            <w:sdt>
              <w:sdtPr>
                <w:rPr>
                  <w:rFonts w:ascii="Calibri Light" w:hAnsi="Calibri Light" w:cs="Calibri Light"/>
                  <w:b/>
                  <w:bCs/>
                  <w:sz w:val="24"/>
                  <w:szCs w:val="24"/>
                </w:rPr>
                <w:alias w:val="Expected completion date of PhD"/>
                <w:tag w:val="Expected completion date of PhD"/>
                <w:id w:val="-447313123"/>
                <w:placeholder>
                  <w:docPart w:val="510429795A2442F4BE5B6FA2C768D764"/>
                </w:placeholder>
                <w:showingPlcHdr/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 w:rsidRPr="00E96F9A">
                  <w:rPr>
                    <w:rStyle w:val="Platzhaltertext"/>
                    <w:rFonts w:ascii="Calibri Light" w:hAnsi="Calibri Light" w:cs="Calibri Light"/>
                    <w:sz w:val="24"/>
                    <w:szCs w:val="24"/>
                    <w:shd w:val="clear" w:color="auto" w:fill="EAF1DD" w:themeFill="accent3" w:themeFillTint="33"/>
                  </w:rPr>
                  <w:t>Klicken oder tippen Sie, um ein Datum einzugeben.</w:t>
                </w:r>
              </w:sdtContent>
            </w:sdt>
          </w:p>
        </w:tc>
      </w:tr>
    </w:tbl>
    <w:p w:rsidR="00181231" w:rsidRPr="00E96F9A" w:rsidRDefault="004F3D47" w:rsidP="008E066F">
      <w:pPr>
        <w:spacing w:after="0" w:line="240" w:lineRule="exact"/>
        <w:rPr>
          <w:rFonts w:ascii="Calibri Light" w:hAnsi="Calibri Light" w:cs="Calibri Light"/>
          <w:bCs/>
          <w:sz w:val="24"/>
          <w:szCs w:val="24"/>
        </w:rPr>
      </w:pPr>
      <w:r w:rsidRPr="00E96F9A">
        <w:rPr>
          <w:rFonts w:ascii="Calibri Light" w:hAnsi="Calibri Light" w:cs="Calibri Light"/>
          <w:bCs/>
          <w:sz w:val="24"/>
          <w:szCs w:val="24"/>
        </w:rPr>
        <w:br/>
      </w:r>
    </w:p>
    <w:p w:rsidR="00181231" w:rsidRDefault="00181231" w:rsidP="008E066F">
      <w:pPr>
        <w:spacing w:after="0" w:line="240" w:lineRule="exact"/>
        <w:rPr>
          <w:rFonts w:ascii="Calibri Light" w:hAnsi="Calibri Light" w:cs="Calibri Light"/>
          <w:bCs/>
          <w:sz w:val="24"/>
          <w:szCs w:val="24"/>
        </w:rPr>
      </w:pPr>
    </w:p>
    <w:p w:rsidR="001C7FFE" w:rsidRDefault="001C7FFE" w:rsidP="008E066F">
      <w:pPr>
        <w:spacing w:after="0" w:line="240" w:lineRule="exact"/>
        <w:rPr>
          <w:rFonts w:ascii="Calibri Light" w:hAnsi="Calibri Light" w:cs="Calibri Light"/>
          <w:bCs/>
          <w:sz w:val="24"/>
          <w:szCs w:val="24"/>
        </w:rPr>
      </w:pPr>
    </w:p>
    <w:p w:rsidR="001C7FFE" w:rsidRPr="00E96F9A" w:rsidRDefault="001C7FFE" w:rsidP="008E066F">
      <w:pPr>
        <w:spacing w:after="0" w:line="240" w:lineRule="exact"/>
        <w:rPr>
          <w:rFonts w:ascii="Calibri Light" w:hAnsi="Calibri Light" w:cs="Calibri Light"/>
          <w:bCs/>
          <w:sz w:val="24"/>
          <w:szCs w:val="24"/>
        </w:rPr>
      </w:pPr>
    </w:p>
    <w:p w:rsidR="008C6A38" w:rsidRDefault="008C6A38" w:rsidP="008E066F">
      <w:pPr>
        <w:spacing w:after="0" w:line="240" w:lineRule="exact"/>
        <w:rPr>
          <w:rFonts w:ascii="Calibri Light" w:hAnsi="Calibri Light" w:cs="Calibri Light"/>
          <w:bCs/>
          <w:sz w:val="24"/>
          <w:szCs w:val="24"/>
        </w:rPr>
      </w:pPr>
    </w:p>
    <w:p w:rsidR="00352489" w:rsidRPr="00E96F9A" w:rsidRDefault="00352489" w:rsidP="008E066F">
      <w:pPr>
        <w:spacing w:after="0" w:line="240" w:lineRule="exact"/>
        <w:rPr>
          <w:rFonts w:ascii="Calibri Light" w:hAnsi="Calibri Light" w:cs="Calibri Light"/>
          <w:bCs/>
          <w:sz w:val="24"/>
          <w:szCs w:val="24"/>
        </w:rPr>
      </w:pPr>
    </w:p>
    <w:p w:rsidR="008C6A38" w:rsidRPr="00E96F9A" w:rsidRDefault="008C6A38" w:rsidP="008E066F">
      <w:pPr>
        <w:spacing w:after="0" w:line="240" w:lineRule="exact"/>
        <w:rPr>
          <w:rFonts w:ascii="Calibri Light" w:hAnsi="Calibri Light" w:cs="Calibri Light"/>
          <w:bCs/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0201"/>
      </w:tblGrid>
      <w:tr w:rsidR="00304E1D" w:rsidRPr="00B405AC" w:rsidTr="00352489">
        <w:trPr>
          <w:trHeight w:val="642"/>
        </w:trPr>
        <w:tc>
          <w:tcPr>
            <w:tcW w:w="10201" w:type="dxa"/>
            <w:shd w:val="clear" w:color="auto" w:fill="F2F2F2" w:themeFill="background1" w:themeFillShade="F2"/>
            <w:vAlign w:val="center"/>
          </w:tcPr>
          <w:p w:rsidR="00304E1D" w:rsidRPr="00B405AC" w:rsidRDefault="00304E1D" w:rsidP="00352489">
            <w:pPr>
              <w:spacing w:before="120" w:after="120"/>
              <w:rPr>
                <w:rFonts w:ascii="Calibri Light" w:hAnsi="Calibri Light" w:cs="Calibri Light"/>
                <w:b/>
                <w:bCs/>
                <w:caps/>
                <w:sz w:val="24"/>
                <w:szCs w:val="24"/>
              </w:rPr>
            </w:pPr>
            <w:r w:rsidRPr="00B405AC">
              <w:rPr>
                <w:rFonts w:ascii="Calibri Light" w:hAnsi="Calibri Light" w:cs="Calibri Light"/>
                <w:b/>
                <w:bCs/>
                <w:caps/>
                <w:sz w:val="24"/>
                <w:szCs w:val="24"/>
              </w:rPr>
              <w:t xml:space="preserve">4. Bestätigung der Betreuungsperson </w:t>
            </w:r>
            <w:r w:rsidRPr="00B405AC">
              <w:rPr>
                <w:rFonts w:ascii="Calibri Light" w:hAnsi="Calibri Light" w:cs="Calibri Light"/>
                <w:bCs/>
                <w:i/>
                <w:caps/>
                <w:color w:val="7F7F7F" w:themeColor="text1" w:themeTint="80"/>
                <w:szCs w:val="24"/>
              </w:rPr>
              <w:t>/ Confirmation by the supervisor</w:t>
            </w:r>
          </w:p>
        </w:tc>
      </w:tr>
      <w:tr w:rsidR="00352489" w:rsidRPr="000F135F" w:rsidTr="00352489">
        <w:trPr>
          <w:trHeight w:val="1841"/>
        </w:trPr>
        <w:tc>
          <w:tcPr>
            <w:tcW w:w="10201" w:type="dxa"/>
            <w:shd w:val="clear" w:color="auto" w:fill="F2F2F2" w:themeFill="background1" w:themeFillShade="F2"/>
            <w:vAlign w:val="center"/>
          </w:tcPr>
          <w:p w:rsidR="00352489" w:rsidRDefault="00352489" w:rsidP="00352489">
            <w:pPr>
              <w:spacing w:before="120" w:after="120"/>
              <w:rPr>
                <w:rFonts w:ascii="Calibri Light" w:hAnsi="Calibri Light" w:cs="Calibri Light"/>
                <w:bCs/>
                <w:i/>
                <w:szCs w:val="24"/>
              </w:rPr>
            </w:pPr>
            <w:r w:rsidRPr="001C7FFE">
              <w:rPr>
                <w:rFonts w:ascii="Calibri Light" w:hAnsi="Calibri Light" w:cs="Calibri Light"/>
                <w:bCs/>
                <w:sz w:val="24"/>
                <w:szCs w:val="24"/>
              </w:rPr>
              <w:t>Hiermit bestätige ich die Beantragung des o.g. Vorgangs für die externe Doktorandin / den externen Doktoranden</w:t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 </w:t>
            </w:r>
            <w:r w:rsidRPr="00B405AC">
              <w:rPr>
                <w:rFonts w:ascii="Calibri Light" w:hAnsi="Calibri Light" w:cs="Calibri Light"/>
                <w:bCs/>
                <w:color w:val="7F7F7F" w:themeColor="text1" w:themeTint="80"/>
                <w:szCs w:val="24"/>
              </w:rPr>
              <w:t>/</w:t>
            </w:r>
            <w:r>
              <w:rPr>
                <w:rFonts w:ascii="Calibri Light" w:hAnsi="Calibri Light" w:cs="Calibri Light"/>
                <w:bCs/>
                <w:i/>
                <w:color w:val="7F7F7F" w:themeColor="text1" w:themeTint="80"/>
                <w:szCs w:val="24"/>
              </w:rPr>
              <w:t xml:space="preserve"> </w:t>
            </w:r>
            <w:r w:rsidRPr="00B405AC">
              <w:rPr>
                <w:rFonts w:ascii="Calibri Light" w:hAnsi="Calibri Light" w:cs="Calibri Light"/>
                <w:bCs/>
                <w:i/>
                <w:color w:val="7F7F7F" w:themeColor="text1" w:themeTint="80"/>
                <w:szCs w:val="24"/>
              </w:rPr>
              <w:t>I hereby confirm the request specified above for the external doctoral candidate</w:t>
            </w:r>
            <w:r>
              <w:rPr>
                <w:rFonts w:ascii="Calibri Light" w:hAnsi="Calibri Light" w:cs="Calibri Light"/>
                <w:bCs/>
                <w:i/>
                <w:color w:val="7F7F7F" w:themeColor="text1" w:themeTint="80"/>
                <w:szCs w:val="24"/>
              </w:rPr>
              <w:t>:</w:t>
            </w:r>
            <w:r w:rsidRPr="001C7FFE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br/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br/>
              <w:t>(</w:t>
            </w:r>
            <w:r w:rsidRPr="001C7FFE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Digitale</w:t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)</w:t>
            </w:r>
            <w:r w:rsidRPr="001C7FFE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 Signatur der Betreuungsperson </w:t>
            </w:r>
            <w:r w:rsidRPr="00352489">
              <w:rPr>
                <w:rFonts w:ascii="Calibri Light" w:hAnsi="Calibri Light" w:cs="Calibri Light"/>
                <w:bCs/>
                <w:i/>
                <w:color w:val="7F7F7F" w:themeColor="text1" w:themeTint="80"/>
                <w:szCs w:val="24"/>
              </w:rPr>
              <w:t>/ (Digital) signature of supervisor:</w:t>
            </w:r>
          </w:p>
          <w:p w:rsidR="006B4C08" w:rsidRPr="006B4C08" w:rsidRDefault="006B4C08" w:rsidP="006B4C08">
            <w:pPr>
              <w:spacing w:before="120" w:after="120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</w:p>
          <w:p w:rsidR="006B4C08" w:rsidRPr="006B4C08" w:rsidRDefault="006B4C08" w:rsidP="006B4C08">
            <w:pPr>
              <w:spacing w:before="120" w:after="120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br/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br/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br/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br/>
            </w:r>
            <w:r w:rsidRPr="006B4C08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Hinweis: </w:t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br/>
            </w:r>
            <w:r w:rsidRPr="006B4C08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Bitte speichern Sie das ausgefüllte Formular zunächst als PDF, bevor Sie es digital signieren.</w:t>
            </w:r>
          </w:p>
          <w:p w:rsidR="00352489" w:rsidRPr="006B4C08" w:rsidRDefault="006B4C08" w:rsidP="006B4C08">
            <w:pPr>
              <w:spacing w:before="120" w:after="120"/>
              <w:rPr>
                <w:rFonts w:ascii="Calibri Light" w:hAnsi="Calibri Light" w:cs="Calibri Light"/>
                <w:b/>
                <w:bCs/>
                <w:caps/>
                <w:sz w:val="24"/>
                <w:szCs w:val="24"/>
                <w:lang w:val="en-US"/>
              </w:rPr>
            </w:pPr>
            <w:r w:rsidRPr="006B4C08">
              <w:rPr>
                <w:rFonts w:ascii="Calibri Light" w:hAnsi="Calibri Light" w:cs="Calibri Light"/>
                <w:bCs/>
                <w:i/>
                <w:lang w:val="en-US"/>
              </w:rPr>
              <w:t>Please save the completed form as a PDF before adding the digital signature.</w:t>
            </w:r>
          </w:p>
        </w:tc>
      </w:tr>
    </w:tbl>
    <w:p w:rsidR="005D3DAC" w:rsidRPr="006B4C08" w:rsidRDefault="005D3DAC" w:rsidP="004D6878">
      <w:pPr>
        <w:spacing w:after="0" w:line="240" w:lineRule="auto"/>
        <w:rPr>
          <w:rFonts w:ascii="Calibri Light" w:hAnsi="Calibri Light" w:cs="Calibri Light"/>
          <w:b/>
          <w:bCs/>
          <w:sz w:val="24"/>
          <w:szCs w:val="24"/>
          <w:lang w:val="en-US"/>
        </w:rPr>
      </w:pPr>
    </w:p>
    <w:p w:rsidR="00352489" w:rsidRPr="006B4C08" w:rsidRDefault="00352489" w:rsidP="004D6878">
      <w:pPr>
        <w:spacing w:after="0" w:line="240" w:lineRule="auto"/>
        <w:rPr>
          <w:rFonts w:ascii="Calibri Light" w:hAnsi="Calibri Light" w:cs="Calibri Light"/>
          <w:b/>
          <w:bCs/>
          <w:color w:val="D60093"/>
          <w:sz w:val="24"/>
          <w:szCs w:val="24"/>
          <w:lang w:val="en-US"/>
        </w:rPr>
      </w:pPr>
    </w:p>
    <w:p w:rsidR="00352489" w:rsidRPr="006B4C08" w:rsidRDefault="00352489" w:rsidP="004D6878">
      <w:pPr>
        <w:spacing w:after="0" w:line="240" w:lineRule="auto"/>
        <w:rPr>
          <w:rFonts w:ascii="Calibri Light" w:hAnsi="Calibri Light" w:cs="Calibri Light"/>
          <w:b/>
          <w:bCs/>
          <w:color w:val="D60093"/>
          <w:sz w:val="24"/>
          <w:szCs w:val="24"/>
          <w:lang w:val="en-US"/>
        </w:rPr>
      </w:pPr>
    </w:p>
    <w:p w:rsidR="000C4D17" w:rsidRPr="001C7FFE" w:rsidRDefault="000C4D17" w:rsidP="004D6878">
      <w:pPr>
        <w:spacing w:after="0" w:line="240" w:lineRule="auto"/>
        <w:rPr>
          <w:rFonts w:ascii="Calibri Light" w:hAnsi="Calibri Light" w:cs="Calibri Light"/>
          <w:b/>
          <w:bCs/>
          <w:color w:val="D60093"/>
          <w:sz w:val="24"/>
          <w:szCs w:val="24"/>
        </w:rPr>
      </w:pPr>
      <w:r w:rsidRPr="001C7FFE">
        <w:rPr>
          <w:rFonts w:ascii="Calibri Light" w:hAnsi="Calibri Light" w:cs="Calibri Light"/>
          <w:b/>
          <w:bCs/>
          <w:color w:val="D60093"/>
          <w:sz w:val="24"/>
          <w:szCs w:val="24"/>
        </w:rPr>
        <w:sym w:font="Wingdings" w:char="F0E8"/>
      </w:r>
      <w:r w:rsidRPr="001C7FFE">
        <w:rPr>
          <w:rFonts w:ascii="Calibri Light" w:hAnsi="Calibri Light" w:cs="Calibri Light"/>
          <w:b/>
          <w:bCs/>
          <w:color w:val="D60093"/>
          <w:sz w:val="24"/>
          <w:szCs w:val="24"/>
        </w:rPr>
        <w:t xml:space="preserve"> </w:t>
      </w:r>
      <w:r w:rsidR="001C7FFE" w:rsidRPr="001C7FFE">
        <w:rPr>
          <w:rFonts w:ascii="Calibri Light" w:hAnsi="Calibri Light" w:cs="Calibri Light"/>
          <w:b/>
          <w:bCs/>
          <w:color w:val="D60093"/>
          <w:sz w:val="24"/>
          <w:szCs w:val="24"/>
        </w:rPr>
        <w:t xml:space="preserve">Bitte den Antrag nach der </w:t>
      </w:r>
      <w:r w:rsidR="000F135F">
        <w:rPr>
          <w:rFonts w:ascii="Calibri Light" w:hAnsi="Calibri Light" w:cs="Calibri Light"/>
          <w:b/>
          <w:bCs/>
          <w:color w:val="D60093"/>
          <w:sz w:val="24"/>
          <w:szCs w:val="24"/>
        </w:rPr>
        <w:t>(</w:t>
      </w:r>
      <w:r w:rsidR="001C7FFE" w:rsidRPr="001C7FFE">
        <w:rPr>
          <w:rFonts w:ascii="Calibri Light" w:hAnsi="Calibri Light" w:cs="Calibri Light"/>
          <w:b/>
          <w:bCs/>
          <w:color w:val="D60093"/>
          <w:sz w:val="24"/>
          <w:szCs w:val="24"/>
        </w:rPr>
        <w:t>digitalen</w:t>
      </w:r>
      <w:r w:rsidR="000F135F">
        <w:rPr>
          <w:rFonts w:ascii="Calibri Light" w:hAnsi="Calibri Light" w:cs="Calibri Light"/>
          <w:b/>
          <w:bCs/>
          <w:color w:val="D60093"/>
          <w:sz w:val="24"/>
          <w:szCs w:val="24"/>
        </w:rPr>
        <w:t>)</w:t>
      </w:r>
      <w:r w:rsidR="001C7FFE" w:rsidRPr="001C7FFE">
        <w:rPr>
          <w:rFonts w:ascii="Calibri Light" w:hAnsi="Calibri Light" w:cs="Calibri Light"/>
          <w:b/>
          <w:bCs/>
          <w:color w:val="D60093"/>
          <w:sz w:val="24"/>
          <w:szCs w:val="24"/>
        </w:rPr>
        <w:t xml:space="preserve"> Signatur an das Promotionsbüro zurücksenden.</w:t>
      </w:r>
    </w:p>
    <w:p w:rsidR="005D3DAC" w:rsidRPr="00E96F9A" w:rsidRDefault="005D3DAC" w:rsidP="004D6878">
      <w:pPr>
        <w:spacing w:after="0" w:line="240" w:lineRule="auto"/>
        <w:rPr>
          <w:rFonts w:ascii="Calibri Light" w:hAnsi="Calibri Light" w:cs="Calibri Light"/>
          <w:b/>
          <w:bCs/>
          <w:sz w:val="24"/>
          <w:szCs w:val="24"/>
        </w:rPr>
      </w:pPr>
    </w:p>
    <w:p w:rsidR="00294B65" w:rsidRPr="00E96F9A" w:rsidRDefault="00294B65" w:rsidP="004D6878">
      <w:pPr>
        <w:spacing w:after="0" w:line="240" w:lineRule="auto"/>
        <w:rPr>
          <w:rFonts w:ascii="Calibri Light" w:hAnsi="Calibri Light" w:cs="Calibri Light"/>
          <w:bCs/>
          <w:sz w:val="24"/>
          <w:szCs w:val="24"/>
        </w:rPr>
      </w:pPr>
    </w:p>
    <w:p w:rsidR="007142DC" w:rsidRPr="00E96F9A" w:rsidRDefault="007142DC" w:rsidP="004D6878">
      <w:pPr>
        <w:spacing w:after="0" w:line="240" w:lineRule="auto"/>
        <w:rPr>
          <w:rFonts w:ascii="Calibri Light" w:hAnsi="Calibri Light" w:cs="Calibri Light"/>
          <w:bCs/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799"/>
        <w:gridCol w:w="3402"/>
      </w:tblGrid>
      <w:tr w:rsidR="002921CF" w:rsidRPr="00E96F9A" w:rsidTr="005924F5">
        <w:tc>
          <w:tcPr>
            <w:tcW w:w="6799" w:type="dxa"/>
            <w:shd w:val="clear" w:color="auto" w:fill="F2F2F2" w:themeFill="background1" w:themeFillShade="F2"/>
          </w:tcPr>
          <w:p w:rsidR="002921CF" w:rsidRPr="001C7FFE" w:rsidRDefault="00FD6ABA" w:rsidP="007142DC">
            <w:pPr>
              <w:spacing w:before="120" w:after="120"/>
              <w:rPr>
                <w:rFonts w:ascii="Calibri Light" w:hAnsi="Calibri Light" w:cs="Calibri Light"/>
                <w:b/>
                <w:bCs/>
                <w:caps/>
                <w:sz w:val="24"/>
                <w:szCs w:val="24"/>
              </w:rPr>
            </w:pPr>
            <w:r w:rsidRPr="001C7FFE">
              <w:rPr>
                <w:rFonts w:ascii="Calibri Light" w:hAnsi="Calibri Light" w:cs="Calibri Light"/>
                <w:b/>
                <w:bCs/>
                <w:caps/>
                <w:sz w:val="24"/>
                <w:szCs w:val="24"/>
              </w:rPr>
              <w:t>Bearbeitung durch</w:t>
            </w:r>
            <w:r w:rsidR="002921CF" w:rsidRPr="001C7FFE">
              <w:rPr>
                <w:rFonts w:ascii="Calibri Light" w:hAnsi="Calibri Light" w:cs="Calibri Light"/>
                <w:b/>
                <w:bCs/>
                <w:caps/>
                <w:sz w:val="24"/>
                <w:szCs w:val="24"/>
              </w:rPr>
              <w:t xml:space="preserve"> IT</w:t>
            </w:r>
            <w:r w:rsidR="001C7FFE">
              <w:rPr>
                <w:rFonts w:ascii="Calibri Light" w:hAnsi="Calibri Light" w:cs="Calibri Light"/>
                <w:b/>
                <w:bCs/>
                <w:caps/>
                <w:sz w:val="24"/>
                <w:szCs w:val="24"/>
              </w:rPr>
              <w:t>-</w:t>
            </w:r>
            <w:r w:rsidR="002921CF" w:rsidRPr="001C7FFE">
              <w:rPr>
                <w:rFonts w:ascii="Calibri Light" w:hAnsi="Calibri Light" w:cs="Calibri Light"/>
                <w:b/>
                <w:bCs/>
                <w:caps/>
                <w:sz w:val="24"/>
                <w:szCs w:val="24"/>
              </w:rPr>
              <w:t xml:space="preserve">Abteilung </w:t>
            </w:r>
          </w:p>
        </w:tc>
        <w:tc>
          <w:tcPr>
            <w:tcW w:w="3402" w:type="dxa"/>
          </w:tcPr>
          <w:p w:rsidR="002921CF" w:rsidRPr="00E96F9A" w:rsidRDefault="002921CF" w:rsidP="007142DC">
            <w:pPr>
              <w:spacing w:before="120" w:after="120"/>
              <w:rPr>
                <w:rFonts w:ascii="Calibri Light" w:hAnsi="Calibri Light" w:cs="Calibri Light"/>
                <w:bCs/>
                <w:sz w:val="24"/>
                <w:szCs w:val="24"/>
              </w:rPr>
            </w:pPr>
            <w:r w:rsidRPr="00E96F9A">
              <w:rPr>
                <w:rFonts w:ascii="Calibri Light" w:hAnsi="Calibri Light" w:cs="Calibri Light"/>
                <w:bCs/>
                <w:sz w:val="24"/>
                <w:szCs w:val="24"/>
              </w:rPr>
              <w:t>Email</w:t>
            </w:r>
            <w:r w:rsidR="007142DC" w:rsidRPr="00E96F9A">
              <w:rPr>
                <w:rFonts w:ascii="Calibri Light" w:hAnsi="Calibri Light" w:cs="Calibri Light"/>
                <w:bCs/>
                <w:sz w:val="24"/>
                <w:szCs w:val="24"/>
              </w:rPr>
              <w:t xml:space="preserve"> Account</w:t>
            </w:r>
            <w:r w:rsidRPr="00E96F9A">
              <w:rPr>
                <w:rFonts w:ascii="Calibri Light" w:hAnsi="Calibri Light" w:cs="Calibri Light"/>
                <w:bCs/>
                <w:sz w:val="24"/>
                <w:szCs w:val="24"/>
              </w:rPr>
              <w:t xml:space="preserve"> angelegt </w:t>
            </w:r>
          </w:p>
        </w:tc>
      </w:tr>
      <w:tr w:rsidR="002921CF" w:rsidRPr="00E96F9A" w:rsidTr="005924F5">
        <w:tc>
          <w:tcPr>
            <w:tcW w:w="6799" w:type="dxa"/>
          </w:tcPr>
          <w:p w:rsidR="002921CF" w:rsidRPr="00E96F9A" w:rsidRDefault="005924F5" w:rsidP="005924F5">
            <w:pPr>
              <w:spacing w:before="240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5924F5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Account / Benutzername:</w:t>
            </w:r>
          </w:p>
          <w:sdt>
            <w:sdtP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id w:val="-2000187686"/>
              <w:placeholder>
                <w:docPart w:val="0DE09A134B8C4F84813F99AB5D3B9889"/>
              </w:placeholder>
              <w:showingPlcHdr/>
              <w:text/>
            </w:sdtPr>
            <w:sdtEndPr/>
            <w:sdtContent>
              <w:p w:rsidR="007142DC" w:rsidRPr="00E96F9A" w:rsidRDefault="007142DC" w:rsidP="00AD2FF5">
                <w:pPr>
                  <w:rPr>
                    <w:rFonts w:ascii="Calibri Light" w:hAnsi="Calibri Light" w:cs="Calibri Light"/>
                    <w:b/>
                    <w:bCs/>
                    <w:sz w:val="24"/>
                    <w:szCs w:val="24"/>
                  </w:rPr>
                </w:pPr>
                <w:r w:rsidRPr="00E96F9A">
                  <w:rPr>
                    <w:rStyle w:val="Platzhaltertext"/>
                    <w:rFonts w:ascii="Calibri Light" w:hAnsi="Calibri Light" w:cs="Calibri Light"/>
                    <w:sz w:val="24"/>
                    <w:szCs w:val="24"/>
                    <w:shd w:val="clear" w:color="auto" w:fill="EAF1DD" w:themeFill="accent3" w:themeFillTint="33"/>
                  </w:rPr>
                  <w:t>Klicken oder tippen Sie hier, um Text einzugeben.</w:t>
                </w:r>
              </w:p>
            </w:sdtContent>
          </w:sdt>
          <w:p w:rsidR="007142DC" w:rsidRPr="00E96F9A" w:rsidRDefault="007142DC" w:rsidP="00AD2FF5">
            <w:pP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</w:p>
        </w:tc>
        <w:sdt>
          <w:sdtPr>
            <w:rPr>
              <w:rFonts w:ascii="Calibri Light" w:hAnsi="Calibri Light" w:cs="Calibri Light"/>
              <w:b/>
              <w:bCs/>
              <w:sz w:val="24"/>
              <w:szCs w:val="24"/>
            </w:rPr>
            <w:id w:val="1357081266"/>
            <w:placeholder>
              <w:docPart w:val="D3AB2EA1143E4DA8B2F7970D7B4E15B0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3402" w:type="dxa"/>
              </w:tcPr>
              <w:p w:rsidR="002921CF" w:rsidRPr="00E96F9A" w:rsidRDefault="007142DC" w:rsidP="005924F5">
                <w:pPr>
                  <w:spacing w:before="240"/>
                  <w:rPr>
                    <w:rFonts w:ascii="Calibri Light" w:hAnsi="Calibri Light" w:cs="Calibri Light"/>
                    <w:b/>
                    <w:bCs/>
                    <w:sz w:val="24"/>
                    <w:szCs w:val="24"/>
                  </w:rPr>
                </w:pPr>
                <w:r w:rsidRPr="00E96F9A">
                  <w:rPr>
                    <w:rStyle w:val="Platzhaltertext"/>
                    <w:rFonts w:ascii="Calibri Light" w:hAnsi="Calibri Light" w:cs="Calibri Light"/>
                    <w:sz w:val="24"/>
                    <w:szCs w:val="24"/>
                    <w:shd w:val="clear" w:color="auto" w:fill="EAF1DD" w:themeFill="accent3" w:themeFillTint="33"/>
                  </w:rPr>
                  <w:t>Klicken oder tippen Sie, um ein Datum einzugeben.</w:t>
                </w:r>
              </w:p>
            </w:tc>
          </w:sdtContent>
        </w:sdt>
      </w:tr>
      <w:tr w:rsidR="007142DC" w:rsidRPr="00E96F9A" w:rsidTr="00A93FA3">
        <w:tc>
          <w:tcPr>
            <w:tcW w:w="10201" w:type="dxa"/>
            <w:gridSpan w:val="2"/>
          </w:tcPr>
          <w:p w:rsidR="007142DC" w:rsidRPr="00E96F9A" w:rsidRDefault="005D0DAC" w:rsidP="007142DC">
            <w:pPr>
              <w:tabs>
                <w:tab w:val="right" w:pos="9497"/>
              </w:tabs>
              <w:spacing w:before="120" w:after="120"/>
              <w:rPr>
                <w:rFonts w:ascii="Calibri Light" w:hAnsi="Calibri Light" w:cs="Calibri Light"/>
                <w:b/>
                <w:bCs/>
                <w:sz w:val="24"/>
                <w:szCs w:val="24"/>
                <w:highlight w:val="yellow"/>
              </w:rPr>
            </w:pPr>
            <w:sdt>
              <w:sdtPr>
                <w:rPr>
                  <w:rFonts w:ascii="Calibri Light" w:hAnsi="Calibri Light" w:cs="Calibri Light"/>
                  <w:bCs/>
                  <w:color w:val="D60093"/>
                  <w:sz w:val="24"/>
                  <w:szCs w:val="24"/>
                </w:rPr>
                <w:id w:val="-488013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16BD">
                  <w:rPr>
                    <w:rFonts w:ascii="MS Gothic" w:eastAsia="MS Gothic" w:hAnsi="MS Gothic" w:cs="Calibri Light" w:hint="eastAsia"/>
                    <w:bCs/>
                    <w:color w:val="D60093"/>
                    <w:sz w:val="24"/>
                    <w:szCs w:val="24"/>
                  </w:rPr>
                  <w:t>☐</w:t>
                </w:r>
              </w:sdtContent>
            </w:sdt>
            <w:r w:rsidR="007142DC" w:rsidRPr="00E96F9A">
              <w:rPr>
                <w:rFonts w:ascii="Calibri Light" w:hAnsi="Calibri Light" w:cs="Calibri Light"/>
                <w:bCs/>
                <w:sz w:val="24"/>
                <w:szCs w:val="24"/>
              </w:rPr>
              <w:t xml:space="preserve">  Info von IT per Mail an Verteiler: Promotionsbüro, Personalsachbearbeitung,</w:t>
            </w:r>
            <w:r w:rsidR="006C2350" w:rsidRPr="00E96F9A">
              <w:rPr>
                <w:rFonts w:ascii="Calibri Light" w:hAnsi="Calibri Light" w:cs="Calibri Light"/>
                <w:bCs/>
                <w:sz w:val="24"/>
                <w:szCs w:val="24"/>
              </w:rPr>
              <w:t xml:space="preserve"> </w:t>
            </w:r>
            <w:r w:rsidR="007142DC" w:rsidRPr="00E96F9A">
              <w:rPr>
                <w:rFonts w:ascii="Calibri Light" w:hAnsi="Calibri Light" w:cs="Calibri Light"/>
                <w:bCs/>
                <w:sz w:val="24"/>
                <w:szCs w:val="24"/>
              </w:rPr>
              <w:t>Betreu</w:t>
            </w:r>
            <w:r w:rsidR="00823491" w:rsidRPr="00E96F9A">
              <w:rPr>
                <w:rFonts w:ascii="Calibri Light" w:hAnsi="Calibri Light" w:cs="Calibri Light"/>
                <w:bCs/>
                <w:sz w:val="24"/>
                <w:szCs w:val="24"/>
              </w:rPr>
              <w:t>ungsperson</w:t>
            </w:r>
          </w:p>
        </w:tc>
      </w:tr>
    </w:tbl>
    <w:p w:rsidR="007142DC" w:rsidRPr="00E96F9A" w:rsidRDefault="007142DC">
      <w:pPr>
        <w:tabs>
          <w:tab w:val="right" w:pos="9497"/>
        </w:tabs>
        <w:spacing w:after="0" w:line="240" w:lineRule="auto"/>
        <w:rPr>
          <w:rFonts w:ascii="Calibri Light" w:hAnsi="Calibri Light" w:cs="Calibri Light"/>
          <w:bCs/>
          <w:sz w:val="24"/>
          <w:szCs w:val="24"/>
        </w:rPr>
      </w:pPr>
    </w:p>
    <w:p w:rsidR="007142DC" w:rsidRPr="00E96F9A" w:rsidRDefault="007142DC">
      <w:pPr>
        <w:tabs>
          <w:tab w:val="right" w:pos="9497"/>
        </w:tabs>
        <w:spacing w:after="0" w:line="240" w:lineRule="auto"/>
        <w:rPr>
          <w:rFonts w:ascii="Calibri Light" w:hAnsi="Calibri Light" w:cs="Calibri Light"/>
          <w:bCs/>
          <w:sz w:val="24"/>
          <w:szCs w:val="24"/>
        </w:rPr>
      </w:pPr>
    </w:p>
    <w:p w:rsidR="007142DC" w:rsidRPr="00E96F9A" w:rsidRDefault="007142DC">
      <w:pPr>
        <w:tabs>
          <w:tab w:val="right" w:pos="9497"/>
        </w:tabs>
        <w:spacing w:after="0" w:line="240" w:lineRule="auto"/>
        <w:rPr>
          <w:rFonts w:ascii="Calibri Light" w:hAnsi="Calibri Light" w:cs="Calibri Light"/>
          <w:bCs/>
          <w:sz w:val="24"/>
          <w:szCs w:val="24"/>
        </w:rPr>
      </w:pPr>
    </w:p>
    <w:p w:rsidR="007142DC" w:rsidRPr="00D13344" w:rsidRDefault="007142DC">
      <w:pPr>
        <w:tabs>
          <w:tab w:val="right" w:pos="9497"/>
        </w:tabs>
        <w:spacing w:after="0" w:line="240" w:lineRule="auto"/>
        <w:rPr>
          <w:rFonts w:ascii="Corbel" w:hAnsi="Corbel" w:cs="Arial"/>
          <w:bCs/>
          <w:sz w:val="24"/>
          <w:szCs w:val="24"/>
        </w:rPr>
      </w:pPr>
    </w:p>
    <w:sectPr w:rsidR="007142DC" w:rsidRPr="00D13344" w:rsidSect="007142DC">
      <w:headerReference w:type="default" r:id="rId8"/>
      <w:footerReference w:type="default" r:id="rId9"/>
      <w:pgSz w:w="11906" w:h="16838"/>
      <w:pgMar w:top="1560" w:right="720" w:bottom="720" w:left="720" w:header="4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2409" w:rsidRDefault="00C92409" w:rsidP="00A40B0B">
      <w:pPr>
        <w:spacing w:after="0" w:line="240" w:lineRule="auto"/>
      </w:pPr>
      <w:r>
        <w:separator/>
      </w:r>
    </w:p>
  </w:endnote>
  <w:endnote w:type="continuationSeparator" w:id="0">
    <w:p w:rsidR="00C92409" w:rsidRDefault="00C92409" w:rsidP="00A40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47391925"/>
      <w:docPartObj>
        <w:docPartGallery w:val="Page Numbers (Bottom of Page)"/>
        <w:docPartUnique/>
      </w:docPartObj>
    </w:sdtPr>
    <w:sdtEndPr>
      <w:rPr>
        <w:rFonts w:ascii="Arial" w:hAnsi="Arial" w:cs="Arial"/>
        <w:b/>
        <w:sz w:val="18"/>
      </w:rPr>
    </w:sdtEndPr>
    <w:sdtContent>
      <w:p w:rsidR="007F7D51" w:rsidRDefault="007F7D51" w:rsidP="00DC1806">
        <w:pPr>
          <w:pStyle w:val="Fuzeile"/>
          <w:jc w:val="center"/>
          <w:rPr>
            <w:rFonts w:ascii="Arial" w:hAnsi="Arial" w:cs="Arial"/>
            <w:sz w:val="18"/>
          </w:rPr>
        </w:pPr>
        <w:r w:rsidRPr="0079275A">
          <w:rPr>
            <w:rFonts w:ascii="Arial" w:hAnsi="Arial" w:cs="Arial"/>
            <w:sz w:val="18"/>
          </w:rPr>
          <w:t xml:space="preserve">Hochschule Geisenheim  |  Von-Lade-Straße 1  |  65366 Geisenheim  |  </w:t>
        </w:r>
        <w:r w:rsidR="00B546DE" w:rsidRPr="00B546DE">
          <w:rPr>
            <w:rFonts w:ascii="Arial" w:hAnsi="Arial" w:cs="Arial"/>
            <w:sz w:val="18"/>
          </w:rPr>
          <w:t>www.hs-geisenheim.de</w:t>
        </w:r>
      </w:p>
      <w:p w:rsidR="00B546DE" w:rsidRPr="00B546DE" w:rsidRDefault="00B546DE" w:rsidP="00B546DE">
        <w:pPr>
          <w:pStyle w:val="Fuzeile"/>
          <w:rPr>
            <w:rFonts w:ascii="Arial" w:hAnsi="Arial" w:cs="Arial"/>
            <w:color w:val="BFBFBF" w:themeColor="background1" w:themeShade="BF"/>
            <w:sz w:val="16"/>
          </w:rPr>
        </w:pPr>
        <w:r>
          <w:rPr>
            <w:rFonts w:ascii="Arial" w:hAnsi="Arial" w:cs="Arial"/>
            <w:color w:val="BFBFBF" w:themeColor="background1" w:themeShade="BF"/>
            <w:sz w:val="16"/>
          </w:rPr>
          <w:br/>
        </w:r>
        <w:r w:rsidRPr="00F1675C">
          <w:rPr>
            <w:rFonts w:ascii="Arial" w:hAnsi="Arial" w:cs="Arial"/>
            <w:color w:val="BFBFBF" w:themeColor="background1" w:themeShade="BF"/>
            <w:sz w:val="14"/>
          </w:rPr>
          <w:t>STAND_202</w:t>
        </w:r>
        <w:r w:rsidR="00F1675C" w:rsidRPr="00F1675C">
          <w:rPr>
            <w:rFonts w:ascii="Arial" w:hAnsi="Arial" w:cs="Arial"/>
            <w:color w:val="BFBFBF" w:themeColor="background1" w:themeShade="BF"/>
            <w:sz w:val="14"/>
          </w:rPr>
          <w:t>60</w:t>
        </w:r>
        <w:r w:rsidR="00823491">
          <w:rPr>
            <w:rFonts w:ascii="Arial" w:hAnsi="Arial" w:cs="Arial"/>
            <w:color w:val="BFBFBF" w:themeColor="background1" w:themeShade="BF"/>
            <w:sz w:val="14"/>
          </w:rPr>
          <w:t>6</w:t>
        </w:r>
      </w:p>
      <w:p w:rsidR="007F7D51" w:rsidRPr="00B546DE" w:rsidRDefault="005D0DAC" w:rsidP="007F7D51">
        <w:pPr>
          <w:pStyle w:val="Fuzeile"/>
          <w:jc w:val="right"/>
          <w:rPr>
            <w:rFonts w:ascii="Arial" w:hAnsi="Arial" w:cs="Arial"/>
            <w:b/>
            <w:sz w:val="18"/>
          </w:rPr>
        </w:pPr>
      </w:p>
    </w:sdtContent>
  </w:sdt>
  <w:p w:rsidR="004D6878" w:rsidRDefault="004D687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2409" w:rsidRDefault="00C92409" w:rsidP="00A40B0B">
      <w:pPr>
        <w:spacing w:after="0" w:line="240" w:lineRule="auto"/>
      </w:pPr>
      <w:r>
        <w:separator/>
      </w:r>
    </w:p>
  </w:footnote>
  <w:footnote w:type="continuationSeparator" w:id="0">
    <w:p w:rsidR="00C92409" w:rsidRDefault="00C92409" w:rsidP="00A40B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2E2C" w:rsidRDefault="005D0DAC" w:rsidP="00752E2C">
    <w:pPr>
      <w:pStyle w:val="Kopfzeile"/>
      <w:tabs>
        <w:tab w:val="right" w:pos="9497"/>
      </w:tabs>
      <w:rPr>
        <w:rFonts w:ascii="Arial" w:hAnsi="Arial" w:cs="Arial"/>
      </w:rPr>
    </w:pPr>
    <w:sdt>
      <w:sdtPr>
        <w:rPr>
          <w:rFonts w:ascii="Arial" w:hAnsi="Arial" w:cs="Arial"/>
        </w:rPr>
        <w:id w:val="1446730736"/>
        <w:docPartObj>
          <w:docPartGallery w:val="Page Numbers (Margins)"/>
          <w:docPartUnique/>
        </w:docPartObj>
      </w:sdtPr>
      <w:sdtEndPr/>
      <w:sdtContent>
        <w:r w:rsidR="006B4C08" w:rsidRPr="006B4C08">
          <w:rPr>
            <w:rFonts w:ascii="Arial" w:hAnsi="Arial" w:cs="Arial"/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1" name="Rechteck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4C08" w:rsidRPr="006B4C08" w:rsidRDefault="006B4C08">
                              <w:pPr>
                                <w:pBdr>
                                  <w:bottom w:val="single" w:sz="4" w:space="1" w:color="auto"/>
                                </w:pBdr>
                                <w:rPr>
                                  <w:rFonts w:ascii="Calibri Light" w:hAnsi="Calibri Light" w:cs="Calibri Light"/>
                                  <w:sz w:val="20"/>
                                </w:rPr>
                              </w:pPr>
                              <w:r w:rsidRPr="006B4C08">
                                <w:rPr>
                                  <w:rFonts w:ascii="Calibri Light" w:hAnsi="Calibri Light" w:cs="Calibri Light"/>
                                  <w:sz w:val="20"/>
                                </w:rPr>
                                <w:fldChar w:fldCharType="begin"/>
                              </w:r>
                              <w:r w:rsidRPr="006B4C08">
                                <w:rPr>
                                  <w:rFonts w:ascii="Calibri Light" w:hAnsi="Calibri Light" w:cs="Calibri Light"/>
                                  <w:sz w:val="20"/>
                                </w:rPr>
                                <w:instrText>PAGE   \* MERGEFORMAT</w:instrText>
                              </w:r>
                              <w:r w:rsidRPr="006B4C08">
                                <w:rPr>
                                  <w:rFonts w:ascii="Calibri Light" w:hAnsi="Calibri Light" w:cs="Calibri Light"/>
                                  <w:sz w:val="20"/>
                                </w:rPr>
                                <w:fldChar w:fldCharType="separate"/>
                              </w:r>
                              <w:r w:rsidRPr="006B4C08">
                                <w:rPr>
                                  <w:rFonts w:ascii="Calibri Light" w:hAnsi="Calibri Light" w:cs="Calibri Light"/>
                                  <w:sz w:val="20"/>
                                </w:rPr>
                                <w:t>2</w:t>
                              </w:r>
                              <w:r w:rsidRPr="006B4C08">
                                <w:rPr>
                                  <w:rFonts w:ascii="Calibri Light" w:hAnsi="Calibri Light" w:cs="Calibri Light"/>
                                  <w:sz w:val="2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hteck 1" o:spid="_x0000_s1026" style="position:absolute;margin-left:6.1pt;margin-top:0;width:57.3pt;height:25.95pt;z-index:251660288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" o:allowincell="f" stroked="f">
                  <v:textbox>
                    <w:txbxContent>
                      <w:p w:rsidR="006B4C08" w:rsidRPr="006B4C08" w:rsidRDefault="006B4C08">
                        <w:pPr>
                          <w:pBdr>
                            <w:bottom w:val="single" w:sz="4" w:space="1" w:color="auto"/>
                          </w:pBdr>
                          <w:rPr>
                            <w:rFonts w:ascii="Calibri Light" w:hAnsi="Calibri Light" w:cs="Calibri Light"/>
                            <w:sz w:val="20"/>
                          </w:rPr>
                        </w:pPr>
                        <w:r w:rsidRPr="006B4C08">
                          <w:rPr>
                            <w:rFonts w:ascii="Calibri Light" w:hAnsi="Calibri Light" w:cs="Calibri Light"/>
                            <w:sz w:val="20"/>
                          </w:rPr>
                          <w:fldChar w:fldCharType="begin"/>
                        </w:r>
                        <w:r w:rsidRPr="006B4C08">
                          <w:rPr>
                            <w:rFonts w:ascii="Calibri Light" w:hAnsi="Calibri Light" w:cs="Calibri Light"/>
                            <w:sz w:val="20"/>
                          </w:rPr>
                          <w:instrText>PAGE   \* MERGEFORMAT</w:instrText>
                        </w:r>
                        <w:r w:rsidRPr="006B4C08">
                          <w:rPr>
                            <w:rFonts w:ascii="Calibri Light" w:hAnsi="Calibri Light" w:cs="Calibri Light"/>
                            <w:sz w:val="20"/>
                          </w:rPr>
                          <w:fldChar w:fldCharType="separate"/>
                        </w:r>
                        <w:r w:rsidRPr="006B4C08">
                          <w:rPr>
                            <w:rFonts w:ascii="Calibri Light" w:hAnsi="Calibri Light" w:cs="Calibri Light"/>
                            <w:sz w:val="20"/>
                          </w:rPr>
                          <w:t>2</w:t>
                        </w:r>
                        <w:r w:rsidRPr="006B4C08">
                          <w:rPr>
                            <w:rFonts w:ascii="Calibri Light" w:hAnsi="Calibri Light" w:cs="Calibri Light"/>
                            <w:sz w:val="20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2D102A">
      <w:rPr>
        <w:noProof/>
        <w:lang w:eastAsia="de-DE"/>
      </w:rPr>
      <w:drawing>
        <wp:anchor distT="0" distB="0" distL="114300" distR="114300" simplePos="0" relativeHeight="251658240" behindDoc="0" locked="0" layoutInCell="1" allowOverlap="1" wp14:anchorId="2EAADD34">
          <wp:simplePos x="0" y="0"/>
          <wp:positionH relativeFrom="column">
            <wp:posOffset>4874024</wp:posOffset>
          </wp:positionH>
          <wp:positionV relativeFrom="paragraph">
            <wp:posOffset>159386</wp:posOffset>
          </wp:positionV>
          <wp:extent cx="1648082" cy="525780"/>
          <wp:effectExtent l="0" t="0" r="9525" b="7620"/>
          <wp:wrapNone/>
          <wp:docPr id="32" name="Grafik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LOGO_HS-GM_4c.eps (54123, Print 300dpi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9809" cy="5263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52E2C" w:rsidRDefault="00752E2C" w:rsidP="00752E2C">
    <w:pPr>
      <w:pStyle w:val="Kopfzeile"/>
      <w:tabs>
        <w:tab w:val="right" w:pos="9497"/>
      </w:tabs>
      <w:rPr>
        <w:rFonts w:ascii="Arial" w:hAnsi="Arial" w:cs="Arial"/>
      </w:rPr>
    </w:pPr>
  </w:p>
  <w:p w:rsidR="00A40B0B" w:rsidRPr="00823491" w:rsidRDefault="00752E2C" w:rsidP="00752E2C">
    <w:pPr>
      <w:pStyle w:val="Kopfzeile"/>
      <w:tabs>
        <w:tab w:val="right" w:pos="9497"/>
      </w:tabs>
      <w:rPr>
        <w:rFonts w:ascii="Calibri Light" w:hAnsi="Calibri Light" w:cs="Calibri Light"/>
        <w:sz w:val="26"/>
        <w:szCs w:val="26"/>
      </w:rPr>
    </w:pPr>
    <w:r w:rsidRPr="00823491">
      <w:rPr>
        <w:rFonts w:ascii="Calibri Light" w:hAnsi="Calibri Light" w:cs="Calibri Light"/>
        <w:color w:val="7F7F7F" w:themeColor="text1" w:themeTint="80"/>
        <w:sz w:val="26"/>
        <w:szCs w:val="26"/>
      </w:rPr>
      <w:t>PROMOTIONSBÜRO / DOCTORAL OFFICE</w:t>
    </w:r>
    <w:r w:rsidR="001E47C4" w:rsidRPr="00823491">
      <w:rPr>
        <w:rFonts w:ascii="Calibri Light" w:hAnsi="Calibri Light" w:cs="Calibri Light"/>
        <w:color w:val="7F7F7F" w:themeColor="text1" w:themeTint="80"/>
        <w:sz w:val="26"/>
        <w:szCs w:val="26"/>
      </w:rPr>
      <w:tab/>
    </w:r>
    <w:r w:rsidR="001E47C4" w:rsidRPr="00823491">
      <w:rPr>
        <w:rFonts w:ascii="Calibri Light" w:hAnsi="Calibri Light" w:cs="Calibri Light"/>
        <w:sz w:val="26"/>
        <w:szCs w:val="2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1126B"/>
    <w:multiLevelType w:val="hybridMultilevel"/>
    <w:tmpl w:val="4BAC879A"/>
    <w:lvl w:ilvl="0" w:tplc="EE70DB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F3418A"/>
    <w:multiLevelType w:val="hybridMultilevel"/>
    <w:tmpl w:val="93909C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CB53C6"/>
    <w:multiLevelType w:val="hybridMultilevel"/>
    <w:tmpl w:val="A66874A4"/>
    <w:lvl w:ilvl="0" w:tplc="649650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8C3D9A"/>
    <w:multiLevelType w:val="hybridMultilevel"/>
    <w:tmpl w:val="2B920282"/>
    <w:lvl w:ilvl="0" w:tplc="649650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065CC7"/>
    <w:multiLevelType w:val="hybridMultilevel"/>
    <w:tmpl w:val="4BAC879A"/>
    <w:lvl w:ilvl="0" w:tplc="EE70DB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ED5687"/>
    <w:multiLevelType w:val="hybridMultilevel"/>
    <w:tmpl w:val="4BAC879A"/>
    <w:lvl w:ilvl="0" w:tplc="EE70DB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3FB0"/>
    <w:multiLevelType w:val="hybridMultilevel"/>
    <w:tmpl w:val="4BAC879A"/>
    <w:lvl w:ilvl="0" w:tplc="EE70DB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E63B58"/>
    <w:multiLevelType w:val="hybridMultilevel"/>
    <w:tmpl w:val="4BAC879A"/>
    <w:lvl w:ilvl="0" w:tplc="EE70DB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2641AD"/>
    <w:multiLevelType w:val="hybridMultilevel"/>
    <w:tmpl w:val="A7BA0792"/>
    <w:lvl w:ilvl="0" w:tplc="B3648B4E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  <w:sz w:val="40"/>
        <w:szCs w:val="40"/>
      </w:rPr>
    </w:lvl>
    <w:lvl w:ilvl="1" w:tplc="04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7"/>
  </w:num>
  <w:num w:numId="5">
    <w:abstractNumId w:val="4"/>
  </w:num>
  <w:num w:numId="6">
    <w:abstractNumId w:val="1"/>
  </w:num>
  <w:num w:numId="7">
    <w:abstractNumId w:val="2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de-DE" w:vendorID="64" w:dllVersion="6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proofState w:spelling="clean" w:grammar="clean"/>
  <w:attachedTemplate r:id="rId1"/>
  <w:documentProtection w:edit="forms" w:enforcement="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C89"/>
    <w:rsid w:val="000112DD"/>
    <w:rsid w:val="000261D2"/>
    <w:rsid w:val="000352BD"/>
    <w:rsid w:val="00053D6E"/>
    <w:rsid w:val="00055A54"/>
    <w:rsid w:val="00061323"/>
    <w:rsid w:val="00065F72"/>
    <w:rsid w:val="00066E3C"/>
    <w:rsid w:val="00073BF8"/>
    <w:rsid w:val="0008405C"/>
    <w:rsid w:val="000857C6"/>
    <w:rsid w:val="00092C75"/>
    <w:rsid w:val="000A376F"/>
    <w:rsid w:val="000B3A75"/>
    <w:rsid w:val="000C4D17"/>
    <w:rsid w:val="000D414E"/>
    <w:rsid w:val="000E5D95"/>
    <w:rsid w:val="000F135F"/>
    <w:rsid w:val="00106F00"/>
    <w:rsid w:val="0011796F"/>
    <w:rsid w:val="00135CB1"/>
    <w:rsid w:val="00137D64"/>
    <w:rsid w:val="00142E53"/>
    <w:rsid w:val="00143883"/>
    <w:rsid w:val="001500F5"/>
    <w:rsid w:val="0015191A"/>
    <w:rsid w:val="00181231"/>
    <w:rsid w:val="00194AA2"/>
    <w:rsid w:val="00197085"/>
    <w:rsid w:val="001B28BA"/>
    <w:rsid w:val="001C1ECA"/>
    <w:rsid w:val="001C7FFE"/>
    <w:rsid w:val="001D36E7"/>
    <w:rsid w:val="001E47C4"/>
    <w:rsid w:val="001F2D3E"/>
    <w:rsid w:val="001F3D27"/>
    <w:rsid w:val="002063D1"/>
    <w:rsid w:val="002257C9"/>
    <w:rsid w:val="00231B74"/>
    <w:rsid w:val="00243C63"/>
    <w:rsid w:val="00260E64"/>
    <w:rsid w:val="002708D3"/>
    <w:rsid w:val="002718E5"/>
    <w:rsid w:val="002728FF"/>
    <w:rsid w:val="00283A62"/>
    <w:rsid w:val="002921CF"/>
    <w:rsid w:val="00294B65"/>
    <w:rsid w:val="002B282D"/>
    <w:rsid w:val="002C26B4"/>
    <w:rsid w:val="002D102A"/>
    <w:rsid w:val="002D42A8"/>
    <w:rsid w:val="002E3356"/>
    <w:rsid w:val="002F5F82"/>
    <w:rsid w:val="00302722"/>
    <w:rsid w:val="00304E1D"/>
    <w:rsid w:val="00321259"/>
    <w:rsid w:val="00333903"/>
    <w:rsid w:val="00342256"/>
    <w:rsid w:val="00352489"/>
    <w:rsid w:val="003552BA"/>
    <w:rsid w:val="0035598F"/>
    <w:rsid w:val="00374ABB"/>
    <w:rsid w:val="0038636E"/>
    <w:rsid w:val="0038687A"/>
    <w:rsid w:val="003A1B06"/>
    <w:rsid w:val="003D1F07"/>
    <w:rsid w:val="003E67F3"/>
    <w:rsid w:val="003F1166"/>
    <w:rsid w:val="00403728"/>
    <w:rsid w:val="004350C7"/>
    <w:rsid w:val="004512B1"/>
    <w:rsid w:val="004544BB"/>
    <w:rsid w:val="0045538C"/>
    <w:rsid w:val="00466A7D"/>
    <w:rsid w:val="004947F6"/>
    <w:rsid w:val="004A6809"/>
    <w:rsid w:val="004C1BA7"/>
    <w:rsid w:val="004C6BD7"/>
    <w:rsid w:val="004D0B73"/>
    <w:rsid w:val="004D31B6"/>
    <w:rsid w:val="004D4AF8"/>
    <w:rsid w:val="004D6878"/>
    <w:rsid w:val="004F3D47"/>
    <w:rsid w:val="004F77BA"/>
    <w:rsid w:val="0051633F"/>
    <w:rsid w:val="005316BD"/>
    <w:rsid w:val="00544AFC"/>
    <w:rsid w:val="0055320C"/>
    <w:rsid w:val="00554621"/>
    <w:rsid w:val="00567803"/>
    <w:rsid w:val="00575990"/>
    <w:rsid w:val="005833FD"/>
    <w:rsid w:val="0058715E"/>
    <w:rsid w:val="00587204"/>
    <w:rsid w:val="005924F5"/>
    <w:rsid w:val="005A1ABD"/>
    <w:rsid w:val="005A6F8F"/>
    <w:rsid w:val="005A6FAA"/>
    <w:rsid w:val="005B3BA7"/>
    <w:rsid w:val="005B6402"/>
    <w:rsid w:val="005B6726"/>
    <w:rsid w:val="005C1765"/>
    <w:rsid w:val="005D0DAC"/>
    <w:rsid w:val="005D3DAC"/>
    <w:rsid w:val="005E0DF6"/>
    <w:rsid w:val="005E5193"/>
    <w:rsid w:val="005E57CF"/>
    <w:rsid w:val="005F2992"/>
    <w:rsid w:val="00603D35"/>
    <w:rsid w:val="00605361"/>
    <w:rsid w:val="00606F58"/>
    <w:rsid w:val="0062232A"/>
    <w:rsid w:val="00627547"/>
    <w:rsid w:val="00644C07"/>
    <w:rsid w:val="00657DE9"/>
    <w:rsid w:val="00667A4F"/>
    <w:rsid w:val="00683811"/>
    <w:rsid w:val="006872A2"/>
    <w:rsid w:val="00691C96"/>
    <w:rsid w:val="00694481"/>
    <w:rsid w:val="00695AC1"/>
    <w:rsid w:val="0069625A"/>
    <w:rsid w:val="006A22BE"/>
    <w:rsid w:val="006A570D"/>
    <w:rsid w:val="006B4653"/>
    <w:rsid w:val="006B4C08"/>
    <w:rsid w:val="006C2350"/>
    <w:rsid w:val="006C6F4C"/>
    <w:rsid w:val="006E17F3"/>
    <w:rsid w:val="006E4C89"/>
    <w:rsid w:val="0071319F"/>
    <w:rsid w:val="00713790"/>
    <w:rsid w:val="007142DC"/>
    <w:rsid w:val="00716989"/>
    <w:rsid w:val="00732D4E"/>
    <w:rsid w:val="00734DD6"/>
    <w:rsid w:val="00751798"/>
    <w:rsid w:val="00752E2C"/>
    <w:rsid w:val="00762D46"/>
    <w:rsid w:val="0078123D"/>
    <w:rsid w:val="00787172"/>
    <w:rsid w:val="0079275A"/>
    <w:rsid w:val="007951F5"/>
    <w:rsid w:val="007A3AA3"/>
    <w:rsid w:val="007A70B1"/>
    <w:rsid w:val="007B4663"/>
    <w:rsid w:val="007B6333"/>
    <w:rsid w:val="007D116D"/>
    <w:rsid w:val="007D7DBE"/>
    <w:rsid w:val="007E697D"/>
    <w:rsid w:val="007F3E83"/>
    <w:rsid w:val="007F7D51"/>
    <w:rsid w:val="00804CF5"/>
    <w:rsid w:val="0081327C"/>
    <w:rsid w:val="008214AE"/>
    <w:rsid w:val="00822645"/>
    <w:rsid w:val="00823491"/>
    <w:rsid w:val="00826704"/>
    <w:rsid w:val="008375E0"/>
    <w:rsid w:val="00843C9F"/>
    <w:rsid w:val="0084509E"/>
    <w:rsid w:val="00855B69"/>
    <w:rsid w:val="008579A4"/>
    <w:rsid w:val="008618E5"/>
    <w:rsid w:val="00882EA4"/>
    <w:rsid w:val="00891793"/>
    <w:rsid w:val="008935FF"/>
    <w:rsid w:val="00894481"/>
    <w:rsid w:val="008A5921"/>
    <w:rsid w:val="008B2D4F"/>
    <w:rsid w:val="008C6A38"/>
    <w:rsid w:val="008C7DDD"/>
    <w:rsid w:val="008E066F"/>
    <w:rsid w:val="009107EA"/>
    <w:rsid w:val="009136BD"/>
    <w:rsid w:val="0091454E"/>
    <w:rsid w:val="00931A04"/>
    <w:rsid w:val="00932B22"/>
    <w:rsid w:val="00942537"/>
    <w:rsid w:val="00942C35"/>
    <w:rsid w:val="0095175C"/>
    <w:rsid w:val="00963CA6"/>
    <w:rsid w:val="00984405"/>
    <w:rsid w:val="009877C4"/>
    <w:rsid w:val="00996751"/>
    <w:rsid w:val="00996E85"/>
    <w:rsid w:val="009A377D"/>
    <w:rsid w:val="009B770A"/>
    <w:rsid w:val="009B7720"/>
    <w:rsid w:val="009E7815"/>
    <w:rsid w:val="009E7CB4"/>
    <w:rsid w:val="00A03CF9"/>
    <w:rsid w:val="00A03D71"/>
    <w:rsid w:val="00A12724"/>
    <w:rsid w:val="00A209F8"/>
    <w:rsid w:val="00A32FBF"/>
    <w:rsid w:val="00A364D1"/>
    <w:rsid w:val="00A40B0B"/>
    <w:rsid w:val="00A424E3"/>
    <w:rsid w:val="00A637F7"/>
    <w:rsid w:val="00A73A2D"/>
    <w:rsid w:val="00A8691C"/>
    <w:rsid w:val="00A97250"/>
    <w:rsid w:val="00AB237E"/>
    <w:rsid w:val="00AB477F"/>
    <w:rsid w:val="00AD03D7"/>
    <w:rsid w:val="00AD41ED"/>
    <w:rsid w:val="00B12743"/>
    <w:rsid w:val="00B31BE4"/>
    <w:rsid w:val="00B31DA3"/>
    <w:rsid w:val="00B3338D"/>
    <w:rsid w:val="00B405AC"/>
    <w:rsid w:val="00B546DE"/>
    <w:rsid w:val="00B872A8"/>
    <w:rsid w:val="00B900C2"/>
    <w:rsid w:val="00BA4FDD"/>
    <w:rsid w:val="00BC6C62"/>
    <w:rsid w:val="00BF3233"/>
    <w:rsid w:val="00C053F3"/>
    <w:rsid w:val="00C13BDE"/>
    <w:rsid w:val="00C17B44"/>
    <w:rsid w:val="00C25545"/>
    <w:rsid w:val="00C33A36"/>
    <w:rsid w:val="00C35D32"/>
    <w:rsid w:val="00C45FC5"/>
    <w:rsid w:val="00C479B7"/>
    <w:rsid w:val="00C501DA"/>
    <w:rsid w:val="00C5423D"/>
    <w:rsid w:val="00C54B05"/>
    <w:rsid w:val="00C91466"/>
    <w:rsid w:val="00C92409"/>
    <w:rsid w:val="00CB0353"/>
    <w:rsid w:val="00CB4EDD"/>
    <w:rsid w:val="00CC2871"/>
    <w:rsid w:val="00CC375E"/>
    <w:rsid w:val="00CE2C82"/>
    <w:rsid w:val="00CE521B"/>
    <w:rsid w:val="00CF0FA0"/>
    <w:rsid w:val="00D0320A"/>
    <w:rsid w:val="00D078AB"/>
    <w:rsid w:val="00D1107D"/>
    <w:rsid w:val="00D13344"/>
    <w:rsid w:val="00D16B21"/>
    <w:rsid w:val="00D33030"/>
    <w:rsid w:val="00D37246"/>
    <w:rsid w:val="00D37959"/>
    <w:rsid w:val="00D46B64"/>
    <w:rsid w:val="00D51C70"/>
    <w:rsid w:val="00D721DF"/>
    <w:rsid w:val="00D73BC3"/>
    <w:rsid w:val="00D76E16"/>
    <w:rsid w:val="00D87DE8"/>
    <w:rsid w:val="00DB51DA"/>
    <w:rsid w:val="00DC1806"/>
    <w:rsid w:val="00DC3D7D"/>
    <w:rsid w:val="00DC5230"/>
    <w:rsid w:val="00DC6697"/>
    <w:rsid w:val="00DE1ABF"/>
    <w:rsid w:val="00DF56E1"/>
    <w:rsid w:val="00DF6CCB"/>
    <w:rsid w:val="00E31E9B"/>
    <w:rsid w:val="00E458B4"/>
    <w:rsid w:val="00E6388F"/>
    <w:rsid w:val="00E6394F"/>
    <w:rsid w:val="00E651A2"/>
    <w:rsid w:val="00E661BC"/>
    <w:rsid w:val="00E72C9B"/>
    <w:rsid w:val="00E80980"/>
    <w:rsid w:val="00E91C90"/>
    <w:rsid w:val="00E96F9A"/>
    <w:rsid w:val="00EB026B"/>
    <w:rsid w:val="00EB4F92"/>
    <w:rsid w:val="00EB558B"/>
    <w:rsid w:val="00EB75B3"/>
    <w:rsid w:val="00EC77C4"/>
    <w:rsid w:val="00ED4BB5"/>
    <w:rsid w:val="00ED6DF2"/>
    <w:rsid w:val="00EF2A49"/>
    <w:rsid w:val="00EF3E06"/>
    <w:rsid w:val="00EF611D"/>
    <w:rsid w:val="00F0013D"/>
    <w:rsid w:val="00F03DB6"/>
    <w:rsid w:val="00F1675C"/>
    <w:rsid w:val="00F20B28"/>
    <w:rsid w:val="00F23E30"/>
    <w:rsid w:val="00F26549"/>
    <w:rsid w:val="00F50495"/>
    <w:rsid w:val="00F51871"/>
    <w:rsid w:val="00F5330B"/>
    <w:rsid w:val="00F6198A"/>
    <w:rsid w:val="00F94D4E"/>
    <w:rsid w:val="00FA110E"/>
    <w:rsid w:val="00FB26C1"/>
    <w:rsid w:val="00FB277C"/>
    <w:rsid w:val="00FC01F2"/>
    <w:rsid w:val="00FD0359"/>
    <w:rsid w:val="00FD6ABA"/>
    <w:rsid w:val="00FD7104"/>
    <w:rsid w:val="00FD7117"/>
    <w:rsid w:val="00FE21E3"/>
    <w:rsid w:val="00FF0FC6"/>
    <w:rsid w:val="00FF31CB"/>
    <w:rsid w:val="00FF6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B55C0804-32B7-4A9C-A29F-3B98D19A6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A592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8618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ittleresRaster3-Akzent3">
    <w:name w:val="Medium Grid 3 Accent 3"/>
    <w:basedOn w:val="NormaleTabelle"/>
    <w:uiPriority w:val="69"/>
    <w:rsid w:val="008618E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Liste2-Akzent3">
    <w:name w:val="Medium List 2 Accent 3"/>
    <w:basedOn w:val="NormaleTabelle"/>
    <w:uiPriority w:val="66"/>
    <w:rsid w:val="008618E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2-Akzent3">
    <w:name w:val="Medium Grid 2 Accent 3"/>
    <w:basedOn w:val="NormaleTabelle"/>
    <w:uiPriority w:val="68"/>
    <w:rsid w:val="008618E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Listenabsatz">
    <w:name w:val="List Paragraph"/>
    <w:basedOn w:val="Standard"/>
    <w:uiPriority w:val="34"/>
    <w:qFormat/>
    <w:rsid w:val="008618E5"/>
    <w:pPr>
      <w:ind w:left="720"/>
      <w:contextualSpacing/>
    </w:pPr>
  </w:style>
  <w:style w:type="table" w:styleId="HelleListe-Akzent3">
    <w:name w:val="Light List Accent 3"/>
    <w:basedOn w:val="NormaleTabelle"/>
    <w:uiPriority w:val="61"/>
    <w:rsid w:val="005C1765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A40B0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40B0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40B0B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40B0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40B0B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40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40B0B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A40B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40B0B"/>
  </w:style>
  <w:style w:type="paragraph" w:styleId="Fuzeile">
    <w:name w:val="footer"/>
    <w:basedOn w:val="Standard"/>
    <w:link w:val="FuzeileZchn"/>
    <w:uiPriority w:val="99"/>
    <w:unhideWhenUsed/>
    <w:rsid w:val="00A40B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40B0B"/>
  </w:style>
  <w:style w:type="character" w:styleId="Platzhaltertext">
    <w:name w:val="Placeholder Text"/>
    <w:basedOn w:val="Absatz-Standardschriftart"/>
    <w:uiPriority w:val="99"/>
    <w:semiHidden/>
    <w:rsid w:val="00A73A2D"/>
    <w:rPr>
      <w:color w:val="808080"/>
    </w:rPr>
  </w:style>
  <w:style w:type="character" w:styleId="Hervorhebung">
    <w:name w:val="Emphasis"/>
    <w:basedOn w:val="Absatz-Standardschriftart"/>
    <w:uiPriority w:val="20"/>
    <w:qFormat/>
    <w:rsid w:val="00E458B4"/>
    <w:rPr>
      <w:i/>
      <w:iCs/>
    </w:rPr>
  </w:style>
  <w:style w:type="table" w:customStyle="1" w:styleId="Tabellenraster1">
    <w:name w:val="Tabellenraster1"/>
    <w:basedOn w:val="NormaleTabelle"/>
    <w:next w:val="Tabellenraster"/>
    <w:uiPriority w:val="59"/>
    <w:rsid w:val="004C6B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E661BC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546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86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71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0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4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0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06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0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danielx\AppData\Local\Microsoft\Windows\INetCache\Content.Outlook\I9VU79RA\Antrag_Mailaccoun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FCD6D8CBECC442EB2B4ADEC5115973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9B1B57-C817-4594-8280-0769BDB018ED}"/>
      </w:docPartPr>
      <w:docPartBody>
        <w:p w:rsidR="00C15BC8" w:rsidRDefault="004401D9" w:rsidP="004401D9">
          <w:pPr>
            <w:pStyle w:val="BFCD6D8CBECC442EB2B4ADEC5115973C6"/>
          </w:pPr>
          <w:r w:rsidRPr="00E96F9A">
            <w:rPr>
              <w:rStyle w:val="Platzhaltertext"/>
              <w:rFonts w:ascii="Calibri Light" w:hAnsi="Calibri Light" w:cs="Calibri Light"/>
              <w:sz w:val="24"/>
              <w:szCs w:val="24"/>
              <w:shd w:val="clear" w:color="auto" w:fill="EDEDED" w:themeFill="accent3" w:themeFillTint="33"/>
            </w:rPr>
            <w:t>Klicken oder tippen Sie hier, um Text einzugeben.</w:t>
          </w:r>
        </w:p>
      </w:docPartBody>
    </w:docPart>
    <w:docPart>
      <w:docPartPr>
        <w:name w:val="7292787027384C499A439E21F2ED6FD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473E58-384C-467C-8206-6FF0E2A4C9EB}"/>
      </w:docPartPr>
      <w:docPartBody>
        <w:p w:rsidR="00C15BC8" w:rsidRDefault="004401D9" w:rsidP="004401D9">
          <w:pPr>
            <w:pStyle w:val="7292787027384C499A439E21F2ED6FD96"/>
          </w:pPr>
          <w:r w:rsidRPr="00E96F9A">
            <w:rPr>
              <w:rStyle w:val="Platzhaltertext"/>
              <w:rFonts w:ascii="Calibri Light" w:hAnsi="Calibri Light" w:cs="Calibri Light"/>
              <w:sz w:val="24"/>
              <w:szCs w:val="24"/>
              <w:shd w:val="clear" w:color="auto" w:fill="EDEDED" w:themeFill="accent3" w:themeFillTint="33"/>
            </w:rPr>
            <w:t>Klicken oder tippen Sie hier, um Text einzugeben.</w:t>
          </w:r>
        </w:p>
      </w:docPartBody>
    </w:docPart>
    <w:docPart>
      <w:docPartPr>
        <w:name w:val="8506E6AA772D45DEBB22A3B2717502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5060CB-9803-484D-91A3-2FB911E4B221}"/>
      </w:docPartPr>
      <w:docPartBody>
        <w:p w:rsidR="00C15BC8" w:rsidRDefault="004401D9" w:rsidP="004401D9">
          <w:pPr>
            <w:pStyle w:val="8506E6AA772D45DEBB22A3B2717502476"/>
          </w:pPr>
          <w:r w:rsidRPr="00E96F9A">
            <w:rPr>
              <w:rStyle w:val="Platzhaltertext"/>
              <w:rFonts w:ascii="Calibri Light" w:hAnsi="Calibri Light" w:cs="Calibri Light"/>
              <w:sz w:val="24"/>
              <w:szCs w:val="24"/>
              <w:shd w:val="clear" w:color="auto" w:fill="EDEDED" w:themeFill="accent3" w:themeFillTint="33"/>
            </w:rPr>
            <w:t>Klicken oder tippen Sie hier, um Text einzugeben.</w:t>
          </w:r>
        </w:p>
      </w:docPartBody>
    </w:docPart>
    <w:docPart>
      <w:docPartPr>
        <w:name w:val="677DC4016EE944E09F4B43A7CA11DD8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9197C6-BED8-4F0E-B895-F043C2C4C8ED}"/>
      </w:docPartPr>
      <w:docPartBody>
        <w:p w:rsidR="00C15BC8" w:rsidRDefault="004401D9" w:rsidP="004401D9">
          <w:pPr>
            <w:pStyle w:val="677DC4016EE944E09F4B43A7CA11DD816"/>
          </w:pPr>
          <w:r w:rsidRPr="00E96F9A">
            <w:rPr>
              <w:rStyle w:val="Platzhaltertext"/>
              <w:rFonts w:ascii="Calibri Light" w:hAnsi="Calibri Light" w:cs="Calibri Light"/>
              <w:sz w:val="24"/>
              <w:szCs w:val="24"/>
              <w:shd w:val="clear" w:color="auto" w:fill="EDEDED" w:themeFill="accent3" w:themeFillTint="33"/>
            </w:rPr>
            <w:t>Klicken oder tippen Sie hier, um Text einzugeben.</w:t>
          </w:r>
        </w:p>
      </w:docPartBody>
    </w:docPart>
    <w:docPart>
      <w:docPartPr>
        <w:name w:val="2F8C6B2AF9EA4D11844E662EB12D96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7F00DAF-16B8-4C9E-9F5E-82505469BFFC}"/>
      </w:docPartPr>
      <w:docPartBody>
        <w:p w:rsidR="00D558CF" w:rsidRDefault="004401D9" w:rsidP="004401D9">
          <w:pPr>
            <w:pStyle w:val="2F8C6B2AF9EA4D11844E662EB12D96976"/>
          </w:pPr>
          <w:r w:rsidRPr="00E96F9A">
            <w:rPr>
              <w:rStyle w:val="Platzhaltertext"/>
              <w:rFonts w:ascii="Calibri Light" w:hAnsi="Calibri Light" w:cs="Calibri Light"/>
              <w:sz w:val="24"/>
              <w:szCs w:val="24"/>
              <w:shd w:val="clear" w:color="auto" w:fill="EDEDED" w:themeFill="accent3" w:themeFillTint="33"/>
            </w:rPr>
            <w:t>Klicken oder tippen Sie hier, um Text einzugeben.</w:t>
          </w:r>
        </w:p>
      </w:docPartBody>
    </w:docPart>
    <w:docPart>
      <w:docPartPr>
        <w:name w:val="C00469C2BBC8421AAD66E86BD387206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490364-BBC7-4AC1-BC78-EC49AE4C2F43}"/>
      </w:docPartPr>
      <w:docPartBody>
        <w:p w:rsidR="00941D63" w:rsidRDefault="004401D9" w:rsidP="004401D9">
          <w:pPr>
            <w:pStyle w:val="C00469C2BBC8421AAD66E86BD387206A5"/>
          </w:pPr>
          <w:r w:rsidRPr="00E96F9A">
            <w:rPr>
              <w:rStyle w:val="Platzhaltertext"/>
              <w:rFonts w:ascii="Calibri Light" w:hAnsi="Calibri Light" w:cs="Calibri Light"/>
              <w:sz w:val="24"/>
              <w:szCs w:val="24"/>
              <w:shd w:val="clear" w:color="auto" w:fill="EDEDED" w:themeFill="accent3" w:themeFillTint="33"/>
            </w:rPr>
            <w:t>Klicken oder tippen Sie hier, um Text einzugeben.</w:t>
          </w:r>
        </w:p>
      </w:docPartBody>
    </w:docPart>
    <w:docPart>
      <w:docPartPr>
        <w:name w:val="52C46ECD0ECC48D689C23834E7CB9C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CB7E0E0-0957-4CF3-A99D-FD7C54B7A637}"/>
      </w:docPartPr>
      <w:docPartBody>
        <w:p w:rsidR="00941D63" w:rsidRDefault="004401D9" w:rsidP="004401D9">
          <w:pPr>
            <w:pStyle w:val="52C46ECD0ECC48D689C23834E7CB9C3A5"/>
          </w:pPr>
          <w:r w:rsidRPr="00E96F9A">
            <w:rPr>
              <w:rStyle w:val="Platzhaltertext"/>
              <w:rFonts w:ascii="Calibri Light" w:hAnsi="Calibri Light" w:cs="Calibri Light"/>
              <w:sz w:val="24"/>
              <w:szCs w:val="24"/>
              <w:shd w:val="clear" w:color="auto" w:fill="EDEDED" w:themeFill="accent3" w:themeFillTint="33"/>
            </w:rPr>
            <w:t>Klicken oder tippen Sie hier, um Text einzugeben.</w:t>
          </w:r>
        </w:p>
      </w:docPartBody>
    </w:docPart>
    <w:docPart>
      <w:docPartPr>
        <w:name w:val="4C1DF47D24EE4723A3F310FCF761F1E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F6F5D7-4BDB-4CB0-A0D2-77A7E17E5153}"/>
      </w:docPartPr>
      <w:docPartBody>
        <w:p w:rsidR="00941D63" w:rsidRDefault="004401D9" w:rsidP="004401D9">
          <w:pPr>
            <w:pStyle w:val="4C1DF47D24EE4723A3F310FCF761F1EB5"/>
          </w:pPr>
          <w:r w:rsidRPr="00E96F9A">
            <w:rPr>
              <w:rStyle w:val="Platzhaltertext"/>
              <w:rFonts w:ascii="Calibri Light" w:hAnsi="Calibri Light" w:cs="Calibri Light"/>
              <w:sz w:val="24"/>
              <w:szCs w:val="24"/>
              <w:shd w:val="clear" w:color="auto" w:fill="EDEDED" w:themeFill="accent3" w:themeFillTint="33"/>
            </w:rPr>
            <w:t>Klicken oder tippen Sie, um ein Datum einzugeben.</w:t>
          </w:r>
        </w:p>
      </w:docPartBody>
    </w:docPart>
    <w:docPart>
      <w:docPartPr>
        <w:name w:val="0DE09A134B8C4F84813F99AB5D3B988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7E8AD00-5160-4D3B-8008-D37944E3A205}"/>
      </w:docPartPr>
      <w:docPartBody>
        <w:p w:rsidR="00941D63" w:rsidRDefault="004401D9" w:rsidP="004401D9">
          <w:pPr>
            <w:pStyle w:val="0DE09A134B8C4F84813F99AB5D3B98895"/>
          </w:pPr>
          <w:r w:rsidRPr="00E96F9A">
            <w:rPr>
              <w:rStyle w:val="Platzhaltertext"/>
              <w:rFonts w:ascii="Calibri Light" w:hAnsi="Calibri Light" w:cs="Calibri Light"/>
              <w:sz w:val="24"/>
              <w:szCs w:val="24"/>
              <w:shd w:val="clear" w:color="auto" w:fill="EDEDED" w:themeFill="accent3" w:themeFillTint="33"/>
            </w:rPr>
            <w:t>Klicken oder tippen Sie hier, um Text einzugeben.</w:t>
          </w:r>
        </w:p>
      </w:docPartBody>
    </w:docPart>
    <w:docPart>
      <w:docPartPr>
        <w:name w:val="D3AB2EA1143E4DA8B2F7970D7B4E15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E374862-84ED-42B5-9C8B-00E5892B91E7}"/>
      </w:docPartPr>
      <w:docPartBody>
        <w:p w:rsidR="00941D63" w:rsidRDefault="004401D9" w:rsidP="004401D9">
          <w:pPr>
            <w:pStyle w:val="D3AB2EA1143E4DA8B2F7970D7B4E15B05"/>
          </w:pPr>
          <w:r w:rsidRPr="00E96F9A">
            <w:rPr>
              <w:rStyle w:val="Platzhaltertext"/>
              <w:rFonts w:ascii="Calibri Light" w:hAnsi="Calibri Light" w:cs="Calibri Light"/>
              <w:sz w:val="24"/>
              <w:szCs w:val="24"/>
              <w:shd w:val="clear" w:color="auto" w:fill="EDEDED" w:themeFill="accent3" w:themeFillTint="33"/>
            </w:rPr>
            <w:t>Klicken oder tippen Sie, um ein Datum einzugeben.</w:t>
          </w:r>
        </w:p>
      </w:docPartBody>
    </w:docPart>
    <w:docPart>
      <w:docPartPr>
        <w:name w:val="510429795A2442F4BE5B6FA2C768D7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82022F-8C48-4F66-ADE9-6C7B63912242}"/>
      </w:docPartPr>
      <w:docPartBody>
        <w:p w:rsidR="00EC1236" w:rsidRDefault="004401D9" w:rsidP="004401D9">
          <w:pPr>
            <w:pStyle w:val="510429795A2442F4BE5B6FA2C768D7645"/>
          </w:pPr>
          <w:r w:rsidRPr="00E96F9A">
            <w:rPr>
              <w:rStyle w:val="Platzhaltertext"/>
              <w:rFonts w:ascii="Calibri Light" w:hAnsi="Calibri Light" w:cs="Calibri Light"/>
              <w:sz w:val="24"/>
              <w:szCs w:val="24"/>
              <w:shd w:val="clear" w:color="auto" w:fill="EDEDED" w:themeFill="accent3" w:themeFillTint="33"/>
            </w:rPr>
            <w:t>Klicken oder tippen Sie, um ein Datum einzugeben.</w:t>
          </w:r>
        </w:p>
      </w:docPartBody>
    </w:docPart>
    <w:docPart>
      <w:docPartPr>
        <w:name w:val="4B2AF6F6D3E84341A47204E7A900F1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DC0312-460B-40B7-868E-6C0A4067CF4A}"/>
      </w:docPartPr>
      <w:docPartBody>
        <w:p w:rsidR="0009297F" w:rsidRDefault="004401D9" w:rsidP="004401D9">
          <w:pPr>
            <w:pStyle w:val="4B2AF6F6D3E84341A47204E7A900F1B34"/>
          </w:pPr>
          <w:r w:rsidRPr="006E17F3">
            <w:rPr>
              <w:rStyle w:val="Platzhaltertext"/>
              <w:rFonts w:ascii="Calibri Light" w:hAnsi="Calibri Light" w:cs="Calibri Light"/>
              <w:shd w:val="clear" w:color="auto" w:fill="EDEDED" w:themeFill="accent3" w:themeFillTint="33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1B2"/>
    <w:rsid w:val="000468BA"/>
    <w:rsid w:val="00050051"/>
    <w:rsid w:val="0009297F"/>
    <w:rsid w:val="003728A7"/>
    <w:rsid w:val="004401D9"/>
    <w:rsid w:val="00470B05"/>
    <w:rsid w:val="0048066F"/>
    <w:rsid w:val="004C21B2"/>
    <w:rsid w:val="00660C05"/>
    <w:rsid w:val="0066249E"/>
    <w:rsid w:val="00941D63"/>
    <w:rsid w:val="00B2326F"/>
    <w:rsid w:val="00BA2B2F"/>
    <w:rsid w:val="00C15BC8"/>
    <w:rsid w:val="00C4073C"/>
    <w:rsid w:val="00D558CF"/>
    <w:rsid w:val="00EA4D46"/>
    <w:rsid w:val="00EC1236"/>
    <w:rsid w:val="00EC54DE"/>
    <w:rsid w:val="00F001CD"/>
    <w:rsid w:val="00F33413"/>
    <w:rsid w:val="00F34580"/>
    <w:rsid w:val="00FB7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401D9"/>
    <w:rPr>
      <w:color w:val="808080"/>
    </w:rPr>
  </w:style>
  <w:style w:type="paragraph" w:customStyle="1" w:styleId="69A5222704864897BECD3939E2423F36">
    <w:name w:val="69A5222704864897BECD3939E2423F36"/>
    <w:rsid w:val="004C21B2"/>
  </w:style>
  <w:style w:type="paragraph" w:customStyle="1" w:styleId="34F54B6613EB4BA5A7D4C83E79D93496">
    <w:name w:val="34F54B6613EB4BA5A7D4C83E79D93496"/>
    <w:rsid w:val="004C21B2"/>
  </w:style>
  <w:style w:type="paragraph" w:customStyle="1" w:styleId="BFCD6D8CBECC442EB2B4ADEC5115973C">
    <w:name w:val="BFCD6D8CBECC442EB2B4ADEC5115973C"/>
    <w:rsid w:val="004C21B2"/>
  </w:style>
  <w:style w:type="paragraph" w:customStyle="1" w:styleId="7292787027384C499A439E21F2ED6FD9">
    <w:name w:val="7292787027384C499A439E21F2ED6FD9"/>
    <w:rsid w:val="004C21B2"/>
  </w:style>
  <w:style w:type="paragraph" w:customStyle="1" w:styleId="45C37FC1A70745D1B032B0BCE4E2CF9A">
    <w:name w:val="45C37FC1A70745D1B032B0BCE4E2CF9A"/>
    <w:rsid w:val="004C21B2"/>
  </w:style>
  <w:style w:type="paragraph" w:customStyle="1" w:styleId="EC1635125921461A8EDBB4280834C4D4">
    <w:name w:val="EC1635125921461A8EDBB4280834C4D4"/>
    <w:rsid w:val="004C21B2"/>
  </w:style>
  <w:style w:type="paragraph" w:customStyle="1" w:styleId="53C10422C4E24F03A6EE6DC56C4685F2">
    <w:name w:val="53C10422C4E24F03A6EE6DC56C4685F2"/>
    <w:rsid w:val="004C21B2"/>
  </w:style>
  <w:style w:type="paragraph" w:customStyle="1" w:styleId="E759B72F98644C3B985760F5192947DC">
    <w:name w:val="E759B72F98644C3B985760F5192947DC"/>
    <w:rsid w:val="004C21B2"/>
  </w:style>
  <w:style w:type="paragraph" w:customStyle="1" w:styleId="8506E6AA772D45DEBB22A3B271750247">
    <w:name w:val="8506E6AA772D45DEBB22A3B271750247"/>
    <w:rsid w:val="004C21B2"/>
  </w:style>
  <w:style w:type="paragraph" w:customStyle="1" w:styleId="677DC4016EE944E09F4B43A7CA11DD81">
    <w:name w:val="677DC4016EE944E09F4B43A7CA11DD81"/>
    <w:rsid w:val="004C21B2"/>
  </w:style>
  <w:style w:type="paragraph" w:customStyle="1" w:styleId="8F183CD8C59B453988B6E8266BA13353">
    <w:name w:val="8F183CD8C59B453988B6E8266BA13353"/>
    <w:rsid w:val="004C21B2"/>
  </w:style>
  <w:style w:type="paragraph" w:customStyle="1" w:styleId="E4E7DBE450824D6EBAF5B616E931A276">
    <w:name w:val="E4E7DBE450824D6EBAF5B616E931A276"/>
    <w:rsid w:val="004C21B2"/>
  </w:style>
  <w:style w:type="paragraph" w:customStyle="1" w:styleId="7DAAECE52EB34575B7FFA400A94805D9">
    <w:name w:val="7DAAECE52EB34575B7FFA400A94805D9"/>
    <w:rsid w:val="004C21B2"/>
  </w:style>
  <w:style w:type="paragraph" w:customStyle="1" w:styleId="A2CF9790CC0441BDB56381F1AE01F41E">
    <w:name w:val="A2CF9790CC0441BDB56381F1AE01F41E"/>
    <w:rsid w:val="004C21B2"/>
  </w:style>
  <w:style w:type="paragraph" w:customStyle="1" w:styleId="2F8C6B2AF9EA4D11844E662EB12D9697">
    <w:name w:val="2F8C6B2AF9EA4D11844E662EB12D9697"/>
    <w:rsid w:val="00C15BC8"/>
  </w:style>
  <w:style w:type="paragraph" w:customStyle="1" w:styleId="2F8C6B2AF9EA4D11844E662EB12D96971">
    <w:name w:val="2F8C6B2AF9EA4D11844E662EB12D96971"/>
    <w:rsid w:val="00BA2B2F"/>
    <w:pPr>
      <w:spacing w:after="200" w:line="276" w:lineRule="auto"/>
    </w:pPr>
    <w:rPr>
      <w:rFonts w:eastAsiaTheme="minorHAnsi"/>
      <w:lang w:eastAsia="en-US"/>
    </w:rPr>
  </w:style>
  <w:style w:type="paragraph" w:customStyle="1" w:styleId="C00469C2BBC8421AAD66E86BD387206A">
    <w:name w:val="C00469C2BBC8421AAD66E86BD387206A"/>
    <w:rsid w:val="00BA2B2F"/>
    <w:pPr>
      <w:spacing w:after="200" w:line="276" w:lineRule="auto"/>
    </w:pPr>
    <w:rPr>
      <w:rFonts w:eastAsiaTheme="minorHAnsi"/>
      <w:lang w:eastAsia="en-US"/>
    </w:rPr>
  </w:style>
  <w:style w:type="paragraph" w:customStyle="1" w:styleId="A2CF9790CC0441BDB56381F1AE01F41E1">
    <w:name w:val="A2CF9790CC0441BDB56381F1AE01F41E1"/>
    <w:rsid w:val="00BA2B2F"/>
    <w:pPr>
      <w:spacing w:after="200" w:line="276" w:lineRule="auto"/>
    </w:pPr>
    <w:rPr>
      <w:rFonts w:eastAsiaTheme="minorHAnsi"/>
      <w:lang w:eastAsia="en-US"/>
    </w:rPr>
  </w:style>
  <w:style w:type="paragraph" w:customStyle="1" w:styleId="7F008DC7F1EF46AC9C558AB2E92F1ABF">
    <w:name w:val="7F008DC7F1EF46AC9C558AB2E92F1ABF"/>
    <w:rsid w:val="00BA2B2F"/>
    <w:pPr>
      <w:spacing w:after="200" w:line="276" w:lineRule="auto"/>
    </w:pPr>
    <w:rPr>
      <w:rFonts w:eastAsiaTheme="minorHAnsi"/>
      <w:lang w:eastAsia="en-US"/>
    </w:rPr>
  </w:style>
  <w:style w:type="paragraph" w:customStyle="1" w:styleId="7292787027384C499A439E21F2ED6FD91">
    <w:name w:val="7292787027384C499A439E21F2ED6FD91"/>
    <w:rsid w:val="00BA2B2F"/>
    <w:pPr>
      <w:spacing w:after="200" w:line="276" w:lineRule="auto"/>
    </w:pPr>
    <w:rPr>
      <w:rFonts w:eastAsiaTheme="minorHAnsi"/>
      <w:lang w:eastAsia="en-US"/>
    </w:rPr>
  </w:style>
  <w:style w:type="paragraph" w:customStyle="1" w:styleId="BFCD6D8CBECC442EB2B4ADEC5115973C1">
    <w:name w:val="BFCD6D8CBECC442EB2B4ADEC5115973C1"/>
    <w:rsid w:val="00BA2B2F"/>
    <w:pPr>
      <w:spacing w:after="200" w:line="276" w:lineRule="auto"/>
    </w:pPr>
    <w:rPr>
      <w:rFonts w:eastAsiaTheme="minorHAnsi"/>
      <w:lang w:eastAsia="en-US"/>
    </w:rPr>
  </w:style>
  <w:style w:type="paragraph" w:customStyle="1" w:styleId="45C37FC1A70745D1B032B0BCE4E2CF9A1">
    <w:name w:val="45C37FC1A70745D1B032B0BCE4E2CF9A1"/>
    <w:rsid w:val="00BA2B2F"/>
    <w:pPr>
      <w:spacing w:after="200" w:line="276" w:lineRule="auto"/>
    </w:pPr>
    <w:rPr>
      <w:rFonts w:eastAsiaTheme="minorHAnsi"/>
      <w:lang w:eastAsia="en-US"/>
    </w:rPr>
  </w:style>
  <w:style w:type="paragraph" w:customStyle="1" w:styleId="8F183CD8C59B453988B6E8266BA133531">
    <w:name w:val="8F183CD8C59B453988B6E8266BA133531"/>
    <w:rsid w:val="00BA2B2F"/>
    <w:pPr>
      <w:spacing w:after="200" w:line="276" w:lineRule="auto"/>
    </w:pPr>
    <w:rPr>
      <w:rFonts w:eastAsiaTheme="minorHAnsi"/>
      <w:lang w:eastAsia="en-US"/>
    </w:rPr>
  </w:style>
  <w:style w:type="paragraph" w:customStyle="1" w:styleId="53C10422C4E24F03A6EE6DC56C4685F21">
    <w:name w:val="53C10422C4E24F03A6EE6DC56C4685F21"/>
    <w:rsid w:val="00BA2B2F"/>
    <w:pPr>
      <w:spacing w:after="200" w:line="276" w:lineRule="auto"/>
    </w:pPr>
    <w:rPr>
      <w:rFonts w:eastAsiaTheme="minorHAnsi"/>
      <w:lang w:eastAsia="en-US"/>
    </w:rPr>
  </w:style>
  <w:style w:type="paragraph" w:customStyle="1" w:styleId="E759B72F98644C3B985760F5192947DC1">
    <w:name w:val="E759B72F98644C3B985760F5192947DC1"/>
    <w:rsid w:val="00BA2B2F"/>
    <w:pPr>
      <w:spacing w:after="200" w:line="276" w:lineRule="auto"/>
    </w:pPr>
    <w:rPr>
      <w:rFonts w:eastAsiaTheme="minorHAnsi"/>
      <w:lang w:eastAsia="en-US"/>
    </w:rPr>
  </w:style>
  <w:style w:type="paragraph" w:customStyle="1" w:styleId="8506E6AA772D45DEBB22A3B2717502471">
    <w:name w:val="8506E6AA772D45DEBB22A3B2717502471"/>
    <w:rsid w:val="00BA2B2F"/>
    <w:pPr>
      <w:spacing w:after="200" w:line="276" w:lineRule="auto"/>
    </w:pPr>
    <w:rPr>
      <w:rFonts w:eastAsiaTheme="minorHAnsi"/>
      <w:lang w:eastAsia="en-US"/>
    </w:rPr>
  </w:style>
  <w:style w:type="paragraph" w:customStyle="1" w:styleId="677DC4016EE944E09F4B43A7CA11DD811">
    <w:name w:val="677DC4016EE944E09F4B43A7CA11DD811"/>
    <w:rsid w:val="00BA2B2F"/>
    <w:pPr>
      <w:spacing w:after="200" w:line="276" w:lineRule="auto"/>
    </w:pPr>
    <w:rPr>
      <w:rFonts w:eastAsiaTheme="minorHAnsi"/>
      <w:lang w:eastAsia="en-US"/>
    </w:rPr>
  </w:style>
  <w:style w:type="paragraph" w:customStyle="1" w:styleId="52C46ECD0ECC48D689C23834E7CB9C3A">
    <w:name w:val="52C46ECD0ECC48D689C23834E7CB9C3A"/>
    <w:rsid w:val="00BA2B2F"/>
    <w:pPr>
      <w:spacing w:after="200" w:line="276" w:lineRule="auto"/>
    </w:pPr>
    <w:rPr>
      <w:rFonts w:eastAsiaTheme="minorHAnsi"/>
      <w:lang w:eastAsia="en-US"/>
    </w:rPr>
  </w:style>
  <w:style w:type="paragraph" w:customStyle="1" w:styleId="4C1DF47D24EE4723A3F310FCF761F1EB">
    <w:name w:val="4C1DF47D24EE4723A3F310FCF761F1EB"/>
    <w:rsid w:val="00BA2B2F"/>
    <w:pPr>
      <w:spacing w:after="200" w:line="276" w:lineRule="auto"/>
    </w:pPr>
    <w:rPr>
      <w:rFonts w:eastAsiaTheme="minorHAnsi"/>
      <w:lang w:eastAsia="en-US"/>
    </w:rPr>
  </w:style>
  <w:style w:type="paragraph" w:customStyle="1" w:styleId="E4E7DBE450824D6EBAF5B616E931A2761">
    <w:name w:val="E4E7DBE450824D6EBAF5B616E931A2761"/>
    <w:rsid w:val="00BA2B2F"/>
    <w:pPr>
      <w:spacing w:after="200" w:line="276" w:lineRule="auto"/>
    </w:pPr>
    <w:rPr>
      <w:rFonts w:eastAsiaTheme="minorHAnsi"/>
      <w:lang w:eastAsia="en-US"/>
    </w:rPr>
  </w:style>
  <w:style w:type="paragraph" w:customStyle="1" w:styleId="DCFDE565C6204F529E99824C1EE5F8AB">
    <w:name w:val="DCFDE565C6204F529E99824C1EE5F8AB"/>
    <w:rsid w:val="00BA2B2F"/>
    <w:pPr>
      <w:spacing w:after="200" w:line="276" w:lineRule="auto"/>
    </w:pPr>
    <w:rPr>
      <w:rFonts w:eastAsiaTheme="minorHAnsi"/>
      <w:lang w:eastAsia="en-US"/>
    </w:rPr>
  </w:style>
  <w:style w:type="paragraph" w:customStyle="1" w:styleId="7DAAECE52EB34575B7FFA400A94805D91">
    <w:name w:val="7DAAECE52EB34575B7FFA400A94805D91"/>
    <w:rsid w:val="00BA2B2F"/>
    <w:pPr>
      <w:spacing w:after="200" w:line="276" w:lineRule="auto"/>
    </w:pPr>
    <w:rPr>
      <w:rFonts w:eastAsiaTheme="minorHAnsi"/>
      <w:lang w:eastAsia="en-US"/>
    </w:rPr>
  </w:style>
  <w:style w:type="paragraph" w:customStyle="1" w:styleId="0DE09A134B8C4F84813F99AB5D3B9889">
    <w:name w:val="0DE09A134B8C4F84813F99AB5D3B9889"/>
    <w:rsid w:val="00BA2B2F"/>
    <w:pPr>
      <w:spacing w:after="200" w:line="276" w:lineRule="auto"/>
    </w:pPr>
    <w:rPr>
      <w:rFonts w:eastAsiaTheme="minorHAnsi"/>
      <w:lang w:eastAsia="en-US"/>
    </w:rPr>
  </w:style>
  <w:style w:type="paragraph" w:customStyle="1" w:styleId="D3AB2EA1143E4DA8B2F7970D7B4E15B0">
    <w:name w:val="D3AB2EA1143E4DA8B2F7970D7B4E15B0"/>
    <w:rsid w:val="00BA2B2F"/>
    <w:pPr>
      <w:spacing w:after="200" w:line="276" w:lineRule="auto"/>
    </w:pPr>
    <w:rPr>
      <w:rFonts w:eastAsiaTheme="minorHAnsi"/>
      <w:lang w:eastAsia="en-US"/>
    </w:rPr>
  </w:style>
  <w:style w:type="paragraph" w:customStyle="1" w:styleId="510429795A2442F4BE5B6FA2C768D764">
    <w:name w:val="510429795A2442F4BE5B6FA2C768D764"/>
    <w:rsid w:val="00F33413"/>
  </w:style>
  <w:style w:type="paragraph" w:customStyle="1" w:styleId="43393D4DFFCF44809A527254AF56C1F1">
    <w:name w:val="43393D4DFFCF44809A527254AF56C1F1"/>
    <w:rsid w:val="004401D9"/>
  </w:style>
  <w:style w:type="paragraph" w:customStyle="1" w:styleId="2F8C6B2AF9EA4D11844E662EB12D96972">
    <w:name w:val="2F8C6B2AF9EA4D11844E662EB12D96972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C00469C2BBC8421AAD66E86BD387206A1">
    <w:name w:val="C00469C2BBC8421AAD66E86BD387206A1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4B2AF6F6D3E84341A47204E7A900F1B3">
    <w:name w:val="4B2AF6F6D3E84341A47204E7A900F1B3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7F008DC7F1EF46AC9C558AB2E92F1ABF1">
    <w:name w:val="7F008DC7F1EF46AC9C558AB2E92F1ABF1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7292787027384C499A439E21F2ED6FD92">
    <w:name w:val="7292787027384C499A439E21F2ED6FD92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BFCD6D8CBECC442EB2B4ADEC5115973C2">
    <w:name w:val="BFCD6D8CBECC442EB2B4ADEC5115973C2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8506E6AA772D45DEBB22A3B2717502472">
    <w:name w:val="8506E6AA772D45DEBB22A3B2717502472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677DC4016EE944E09F4B43A7CA11DD812">
    <w:name w:val="677DC4016EE944E09F4B43A7CA11DD812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52C46ECD0ECC48D689C23834E7CB9C3A1">
    <w:name w:val="52C46ECD0ECC48D689C23834E7CB9C3A1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4C1DF47D24EE4723A3F310FCF761F1EB1">
    <w:name w:val="4C1DF47D24EE4723A3F310FCF761F1EB1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510429795A2442F4BE5B6FA2C768D7641">
    <w:name w:val="510429795A2442F4BE5B6FA2C768D7641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0DE09A134B8C4F84813F99AB5D3B98891">
    <w:name w:val="0DE09A134B8C4F84813F99AB5D3B98891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D3AB2EA1143E4DA8B2F7970D7B4E15B01">
    <w:name w:val="D3AB2EA1143E4DA8B2F7970D7B4E15B01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2F8C6B2AF9EA4D11844E662EB12D96973">
    <w:name w:val="2F8C6B2AF9EA4D11844E662EB12D96973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C00469C2BBC8421AAD66E86BD387206A2">
    <w:name w:val="C00469C2BBC8421AAD66E86BD387206A2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4B2AF6F6D3E84341A47204E7A900F1B31">
    <w:name w:val="4B2AF6F6D3E84341A47204E7A900F1B31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7F008DC7F1EF46AC9C558AB2E92F1ABF2">
    <w:name w:val="7F008DC7F1EF46AC9C558AB2E92F1ABF2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7292787027384C499A439E21F2ED6FD93">
    <w:name w:val="7292787027384C499A439E21F2ED6FD93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BFCD6D8CBECC442EB2B4ADEC5115973C3">
    <w:name w:val="BFCD6D8CBECC442EB2B4ADEC5115973C3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8506E6AA772D45DEBB22A3B2717502473">
    <w:name w:val="8506E6AA772D45DEBB22A3B2717502473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677DC4016EE944E09F4B43A7CA11DD813">
    <w:name w:val="677DC4016EE944E09F4B43A7CA11DD813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52C46ECD0ECC48D689C23834E7CB9C3A2">
    <w:name w:val="52C46ECD0ECC48D689C23834E7CB9C3A2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4C1DF47D24EE4723A3F310FCF761F1EB2">
    <w:name w:val="4C1DF47D24EE4723A3F310FCF761F1EB2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510429795A2442F4BE5B6FA2C768D7642">
    <w:name w:val="510429795A2442F4BE5B6FA2C768D7642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0DE09A134B8C4F84813F99AB5D3B98892">
    <w:name w:val="0DE09A134B8C4F84813F99AB5D3B98892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D3AB2EA1143E4DA8B2F7970D7B4E15B02">
    <w:name w:val="D3AB2EA1143E4DA8B2F7970D7B4E15B02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9E2C2E3F22A943DD86A96C0D1A381AD7">
    <w:name w:val="9E2C2E3F22A943DD86A96C0D1A381AD7"/>
    <w:rsid w:val="004401D9"/>
  </w:style>
  <w:style w:type="paragraph" w:customStyle="1" w:styleId="2F8C6B2AF9EA4D11844E662EB12D96974">
    <w:name w:val="2F8C6B2AF9EA4D11844E662EB12D96974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C00469C2BBC8421AAD66E86BD387206A3">
    <w:name w:val="C00469C2BBC8421AAD66E86BD387206A3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4B2AF6F6D3E84341A47204E7A900F1B32">
    <w:name w:val="4B2AF6F6D3E84341A47204E7A900F1B32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9E2C2E3F22A943DD86A96C0D1A381AD71">
    <w:name w:val="9E2C2E3F22A943DD86A96C0D1A381AD71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7292787027384C499A439E21F2ED6FD94">
    <w:name w:val="7292787027384C499A439E21F2ED6FD94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BFCD6D8CBECC442EB2B4ADEC5115973C4">
    <w:name w:val="BFCD6D8CBECC442EB2B4ADEC5115973C4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8506E6AA772D45DEBB22A3B2717502474">
    <w:name w:val="8506E6AA772D45DEBB22A3B2717502474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677DC4016EE944E09F4B43A7CA11DD814">
    <w:name w:val="677DC4016EE944E09F4B43A7CA11DD814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52C46ECD0ECC48D689C23834E7CB9C3A3">
    <w:name w:val="52C46ECD0ECC48D689C23834E7CB9C3A3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4C1DF47D24EE4723A3F310FCF761F1EB3">
    <w:name w:val="4C1DF47D24EE4723A3F310FCF761F1EB3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510429795A2442F4BE5B6FA2C768D7643">
    <w:name w:val="510429795A2442F4BE5B6FA2C768D7643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0DE09A134B8C4F84813F99AB5D3B98893">
    <w:name w:val="0DE09A134B8C4F84813F99AB5D3B98893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D3AB2EA1143E4DA8B2F7970D7B4E15B03">
    <w:name w:val="D3AB2EA1143E4DA8B2F7970D7B4E15B03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21D8049AF4F9400188950F91B0E74F08">
    <w:name w:val="21D8049AF4F9400188950F91B0E74F08"/>
    <w:rsid w:val="004401D9"/>
  </w:style>
  <w:style w:type="paragraph" w:customStyle="1" w:styleId="A172D07F176444FB89ADC8D935492588">
    <w:name w:val="A172D07F176444FB89ADC8D935492588"/>
    <w:rsid w:val="004401D9"/>
  </w:style>
  <w:style w:type="paragraph" w:customStyle="1" w:styleId="2F8C6B2AF9EA4D11844E662EB12D96975">
    <w:name w:val="2F8C6B2AF9EA4D11844E662EB12D96975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C00469C2BBC8421AAD66E86BD387206A4">
    <w:name w:val="C00469C2BBC8421AAD66E86BD387206A4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4B2AF6F6D3E84341A47204E7A900F1B33">
    <w:name w:val="4B2AF6F6D3E84341A47204E7A900F1B33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21D8049AF4F9400188950F91B0E74F081">
    <w:name w:val="21D8049AF4F9400188950F91B0E74F081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A172D07F176444FB89ADC8D9354925881">
    <w:name w:val="A172D07F176444FB89ADC8D9354925881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7292787027384C499A439E21F2ED6FD95">
    <w:name w:val="7292787027384C499A439E21F2ED6FD95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BFCD6D8CBECC442EB2B4ADEC5115973C5">
    <w:name w:val="BFCD6D8CBECC442EB2B4ADEC5115973C5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8506E6AA772D45DEBB22A3B2717502475">
    <w:name w:val="8506E6AA772D45DEBB22A3B2717502475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677DC4016EE944E09F4B43A7CA11DD815">
    <w:name w:val="677DC4016EE944E09F4B43A7CA11DD815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52C46ECD0ECC48D689C23834E7CB9C3A4">
    <w:name w:val="52C46ECD0ECC48D689C23834E7CB9C3A4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4C1DF47D24EE4723A3F310FCF761F1EB4">
    <w:name w:val="4C1DF47D24EE4723A3F310FCF761F1EB4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510429795A2442F4BE5B6FA2C768D7644">
    <w:name w:val="510429795A2442F4BE5B6FA2C768D7644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0DE09A134B8C4F84813F99AB5D3B98894">
    <w:name w:val="0DE09A134B8C4F84813F99AB5D3B98894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D3AB2EA1143E4DA8B2F7970D7B4E15B04">
    <w:name w:val="D3AB2EA1143E4DA8B2F7970D7B4E15B04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2F8C6B2AF9EA4D11844E662EB12D96976">
    <w:name w:val="2F8C6B2AF9EA4D11844E662EB12D96976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C00469C2BBC8421AAD66E86BD387206A5">
    <w:name w:val="C00469C2BBC8421AAD66E86BD387206A5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4B2AF6F6D3E84341A47204E7A900F1B34">
    <w:name w:val="4B2AF6F6D3E84341A47204E7A900F1B34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7292787027384C499A439E21F2ED6FD96">
    <w:name w:val="7292787027384C499A439E21F2ED6FD96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BFCD6D8CBECC442EB2B4ADEC5115973C6">
    <w:name w:val="BFCD6D8CBECC442EB2B4ADEC5115973C6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8506E6AA772D45DEBB22A3B2717502476">
    <w:name w:val="8506E6AA772D45DEBB22A3B2717502476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677DC4016EE944E09F4B43A7CA11DD816">
    <w:name w:val="677DC4016EE944E09F4B43A7CA11DD816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52C46ECD0ECC48D689C23834E7CB9C3A5">
    <w:name w:val="52C46ECD0ECC48D689C23834E7CB9C3A5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4C1DF47D24EE4723A3F310FCF761F1EB5">
    <w:name w:val="4C1DF47D24EE4723A3F310FCF761F1EB5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510429795A2442F4BE5B6FA2C768D7645">
    <w:name w:val="510429795A2442F4BE5B6FA2C768D7645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70E8B528380943739BE306C3930B287D">
    <w:name w:val="70E8B528380943739BE306C3930B287D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0DE09A134B8C4F84813F99AB5D3B98895">
    <w:name w:val="0DE09A134B8C4F84813F99AB5D3B98895"/>
    <w:rsid w:val="004401D9"/>
    <w:pPr>
      <w:spacing w:after="200" w:line="276" w:lineRule="auto"/>
    </w:pPr>
    <w:rPr>
      <w:rFonts w:eastAsiaTheme="minorHAnsi"/>
      <w:lang w:eastAsia="en-US"/>
    </w:rPr>
  </w:style>
  <w:style w:type="paragraph" w:customStyle="1" w:styleId="D3AB2EA1143E4DA8B2F7970D7B4E15B05">
    <w:name w:val="D3AB2EA1143E4DA8B2F7970D7B4E15B05"/>
    <w:rsid w:val="004401D9"/>
    <w:pPr>
      <w:spacing w:after="200" w:line="276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FB3E89-CD4D-4C2C-880A-5D2529D4E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Antrag_Mailaccount</Template>
  <TotalTime>0</TotalTime>
  <Pages>2</Pages>
  <Words>369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Justus-Liebig-Universität Gießen</Company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Daniel, Susanne</dc:creator>
  <cp:lastModifiedBy>Daniel, Susanne</cp:lastModifiedBy>
  <cp:revision>2</cp:revision>
  <cp:lastPrinted>2020-06-10T14:17:00Z</cp:lastPrinted>
  <dcterms:created xsi:type="dcterms:W3CDTF">2026-09-17T08:08:00Z</dcterms:created>
  <dcterms:modified xsi:type="dcterms:W3CDTF">2026-09-17T08:08:00Z</dcterms:modified>
</cp:coreProperties>
</file>