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F272A4" w14:textId="77777777" w:rsidR="00DF0379" w:rsidRPr="00E865A1" w:rsidRDefault="00DF0379">
      <w:pPr>
        <w:rPr>
          <w:rFonts w:ascii="Arial" w:hAnsi="Arial" w:cs="Arial"/>
        </w:rPr>
      </w:pPr>
    </w:p>
    <w:p w14:paraId="5324DF82" w14:textId="77777777" w:rsidR="00170702" w:rsidRPr="00E865A1" w:rsidRDefault="00276EFF" w:rsidP="00F81E34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E865A1">
        <w:rPr>
          <w:rFonts w:ascii="Arial" w:hAnsi="Arial" w:cs="Arial"/>
          <w:b/>
          <w:sz w:val="28"/>
          <w:szCs w:val="28"/>
          <w:lang w:val="en-US"/>
        </w:rPr>
        <w:t xml:space="preserve">Annual Progress Report of the </w:t>
      </w:r>
      <w:r w:rsidR="00E14D5F">
        <w:rPr>
          <w:rFonts w:ascii="Arial" w:hAnsi="Arial" w:cs="Arial"/>
          <w:b/>
          <w:sz w:val="28"/>
          <w:szCs w:val="28"/>
          <w:lang w:val="en-US"/>
        </w:rPr>
        <w:t>Doctoral</w:t>
      </w:r>
      <w:r w:rsidRPr="00E865A1">
        <w:rPr>
          <w:rFonts w:ascii="Arial" w:hAnsi="Arial" w:cs="Arial"/>
          <w:b/>
          <w:sz w:val="28"/>
          <w:szCs w:val="28"/>
          <w:lang w:val="en-US"/>
        </w:rPr>
        <w:t xml:space="preserve"> Project</w:t>
      </w:r>
    </w:p>
    <w:p w14:paraId="489F6793" w14:textId="0EFD30F5" w:rsidR="00170702" w:rsidRDefault="00170702" w:rsidP="00F81E34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  <w:lang w:val="en-US"/>
        </w:rPr>
      </w:pPr>
      <w:r w:rsidRPr="00E865A1">
        <w:rPr>
          <w:rFonts w:ascii="Arial" w:hAnsi="Arial" w:cs="Arial"/>
          <w:b/>
          <w:sz w:val="16"/>
          <w:szCs w:val="16"/>
          <w:lang w:val="en-US"/>
        </w:rPr>
        <w:t>(Please submit the report in</w:t>
      </w:r>
      <w:r w:rsidR="00EE6053">
        <w:rPr>
          <w:rFonts w:ascii="Arial" w:hAnsi="Arial" w:cs="Arial"/>
          <w:b/>
          <w:sz w:val="16"/>
          <w:szCs w:val="16"/>
          <w:lang w:val="en-US"/>
        </w:rPr>
        <w:t xml:space="preserve"> </w:t>
      </w:r>
      <w:r w:rsidR="000A46B5">
        <w:rPr>
          <w:rFonts w:ascii="Arial" w:hAnsi="Arial" w:cs="Arial"/>
          <w:b/>
          <w:sz w:val="16"/>
          <w:szCs w:val="16"/>
          <w:lang w:val="en-US"/>
        </w:rPr>
        <w:t>typewriting</w:t>
      </w:r>
      <w:r w:rsidR="00982DCE" w:rsidRPr="00E865A1">
        <w:rPr>
          <w:rFonts w:ascii="Arial" w:hAnsi="Arial" w:cs="Arial"/>
          <w:b/>
          <w:sz w:val="16"/>
          <w:szCs w:val="16"/>
          <w:lang w:val="en-US"/>
        </w:rPr>
        <w:t>.</w:t>
      </w:r>
      <w:r w:rsidRPr="00E865A1">
        <w:rPr>
          <w:rFonts w:ascii="Arial" w:hAnsi="Arial" w:cs="Arial"/>
          <w:b/>
          <w:sz w:val="16"/>
          <w:szCs w:val="16"/>
          <w:lang w:val="en-US"/>
        </w:rPr>
        <w:t>)</w:t>
      </w:r>
    </w:p>
    <w:p w14:paraId="26555B14" w14:textId="77777777" w:rsidR="00E865A1" w:rsidRPr="00E865A1" w:rsidRDefault="00E865A1" w:rsidP="00170702">
      <w:pPr>
        <w:spacing w:after="0" w:line="240" w:lineRule="exact"/>
        <w:jc w:val="center"/>
        <w:rPr>
          <w:rFonts w:ascii="Arial" w:hAnsi="Arial" w:cs="Arial"/>
          <w:b/>
          <w:sz w:val="16"/>
          <w:szCs w:val="16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79"/>
        <w:gridCol w:w="5883"/>
      </w:tblGrid>
      <w:tr w:rsidR="004F1903" w:rsidRPr="00E865A1" w14:paraId="058830F6" w14:textId="77777777" w:rsidTr="00507EEA">
        <w:trPr>
          <w:trHeight w:val="537"/>
        </w:trPr>
        <w:tc>
          <w:tcPr>
            <w:tcW w:w="3227" w:type="dxa"/>
          </w:tcPr>
          <w:p w14:paraId="3393DE97" w14:textId="3E547C7E" w:rsidR="004F1903" w:rsidRPr="00E865A1" w:rsidRDefault="00EE6053" w:rsidP="00276EF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</w:t>
            </w:r>
            <w:r w:rsidR="004F1903" w:rsidRPr="00E865A1">
              <w:rPr>
                <w:rFonts w:ascii="Arial" w:hAnsi="Arial" w:cs="Arial"/>
                <w:b/>
              </w:rPr>
              <w:t xml:space="preserve">ame, </w:t>
            </w:r>
            <w:r w:rsidR="00276EFF" w:rsidRPr="00E865A1">
              <w:rPr>
                <w:rFonts w:ascii="Arial" w:hAnsi="Arial" w:cs="Arial"/>
                <w:b/>
              </w:rPr>
              <w:t>first name</w:t>
            </w:r>
          </w:p>
        </w:tc>
        <w:tc>
          <w:tcPr>
            <w:tcW w:w="5985" w:type="dxa"/>
          </w:tcPr>
          <w:p w14:paraId="4ACF15E8" w14:textId="77777777" w:rsidR="004F1903" w:rsidRPr="00E865A1" w:rsidRDefault="005A3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bookmarkStart w:id="1" w:name="_GoBack"/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bookmarkEnd w:id="1"/>
            <w:r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4F1903" w:rsidRPr="00E865A1" w14:paraId="6E5C78E1" w14:textId="77777777" w:rsidTr="00507EEA">
        <w:trPr>
          <w:trHeight w:val="537"/>
        </w:trPr>
        <w:tc>
          <w:tcPr>
            <w:tcW w:w="3227" w:type="dxa"/>
          </w:tcPr>
          <w:p w14:paraId="54CB1260" w14:textId="31559B42" w:rsidR="004F1903" w:rsidRPr="00E865A1" w:rsidRDefault="00EE605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276EFF" w:rsidRPr="00E865A1">
              <w:rPr>
                <w:rFonts w:ascii="Arial" w:hAnsi="Arial" w:cs="Arial"/>
                <w:b/>
              </w:rPr>
              <w:t>roject title</w:t>
            </w:r>
          </w:p>
        </w:tc>
        <w:tc>
          <w:tcPr>
            <w:tcW w:w="5985" w:type="dxa"/>
          </w:tcPr>
          <w:p w14:paraId="0D8CD1E2" w14:textId="77777777" w:rsidR="004F1903" w:rsidRPr="00E865A1" w:rsidRDefault="005A3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"/>
          </w:p>
        </w:tc>
      </w:tr>
      <w:tr w:rsidR="004F1903" w:rsidRPr="00041C67" w14:paraId="0A3944E7" w14:textId="77777777" w:rsidTr="00507EEA">
        <w:trPr>
          <w:trHeight w:val="537"/>
        </w:trPr>
        <w:tc>
          <w:tcPr>
            <w:tcW w:w="3227" w:type="dxa"/>
          </w:tcPr>
          <w:p w14:paraId="6C964F44" w14:textId="3887C9EC" w:rsidR="004F1903" w:rsidRPr="00E865A1" w:rsidRDefault="00EE6053" w:rsidP="000A46B5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E</w:t>
            </w:r>
            <w:r w:rsidR="00276EFF" w:rsidRPr="00E865A1">
              <w:rPr>
                <w:rFonts w:ascii="Arial" w:hAnsi="Arial" w:cs="Arial"/>
                <w:b/>
                <w:lang w:val="en-US"/>
              </w:rPr>
              <w:t>stimated duration</w:t>
            </w:r>
            <w:r w:rsidR="004F1903" w:rsidRPr="00E865A1">
              <w:rPr>
                <w:rFonts w:ascii="Arial" w:hAnsi="Arial" w:cs="Arial"/>
                <w:b/>
                <w:lang w:val="en-US"/>
              </w:rPr>
              <w:t xml:space="preserve"> </w:t>
            </w:r>
            <w:r w:rsidR="00CE527E">
              <w:rPr>
                <w:rFonts w:ascii="Arial" w:hAnsi="Arial" w:cs="Arial"/>
                <w:b/>
                <w:lang w:val="en-US"/>
              </w:rPr>
              <w:t xml:space="preserve">for </w:t>
            </w:r>
            <w:r w:rsidR="000A46B5">
              <w:rPr>
                <w:rFonts w:ascii="Arial" w:hAnsi="Arial" w:cs="Arial"/>
                <w:b/>
                <w:lang w:val="en-US"/>
              </w:rPr>
              <w:t xml:space="preserve">Doctoral </w:t>
            </w:r>
            <w:r w:rsidR="00041C67">
              <w:rPr>
                <w:rFonts w:ascii="Arial" w:hAnsi="Arial" w:cs="Arial"/>
                <w:b/>
                <w:lang w:val="en-US"/>
              </w:rPr>
              <w:t xml:space="preserve">project </w:t>
            </w:r>
            <w:r w:rsidR="00041C67" w:rsidRPr="00E865A1">
              <w:rPr>
                <w:rFonts w:ascii="Arial" w:hAnsi="Arial" w:cs="Arial"/>
                <w:b/>
                <w:lang w:val="en-US"/>
              </w:rPr>
              <w:t>(from – to)</w:t>
            </w:r>
          </w:p>
        </w:tc>
        <w:tc>
          <w:tcPr>
            <w:tcW w:w="5985" w:type="dxa"/>
          </w:tcPr>
          <w:p w14:paraId="5D6BC389" w14:textId="77777777" w:rsidR="004F1903" w:rsidRPr="00E865A1" w:rsidRDefault="005A3EB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Arial" w:hAnsi="Arial" w:cs="Arial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3"/>
          </w:p>
        </w:tc>
      </w:tr>
      <w:tr w:rsidR="009E2C9F" w:rsidRPr="009E2C9F" w14:paraId="52FC97E6" w14:textId="77777777" w:rsidTr="00507EEA">
        <w:trPr>
          <w:trHeight w:val="537"/>
        </w:trPr>
        <w:tc>
          <w:tcPr>
            <w:tcW w:w="3227" w:type="dxa"/>
          </w:tcPr>
          <w:p w14:paraId="5214F522" w14:textId="36B6684F" w:rsidR="009E2C9F" w:rsidRPr="00E865A1" w:rsidRDefault="00EE6053" w:rsidP="00AC2005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E</w:t>
            </w:r>
            <w:r w:rsidR="00AC2005">
              <w:rPr>
                <w:rFonts w:ascii="Arial" w:hAnsi="Arial" w:cs="Arial"/>
                <w:b/>
                <w:lang w:val="en-US"/>
              </w:rPr>
              <w:t xml:space="preserve">xtension </w:t>
            </w:r>
            <w:r w:rsidR="00AC2005" w:rsidRPr="00041C67">
              <w:rPr>
                <w:rFonts w:ascii="Arial" w:hAnsi="Arial" w:cs="Arial"/>
                <w:lang w:val="en-US"/>
              </w:rPr>
              <w:t>(only if approved)</w:t>
            </w:r>
          </w:p>
        </w:tc>
        <w:tc>
          <w:tcPr>
            <w:tcW w:w="5985" w:type="dxa"/>
          </w:tcPr>
          <w:p w14:paraId="090D016E" w14:textId="77777777" w:rsidR="009E2C9F" w:rsidRPr="00E865A1" w:rsidRDefault="005A3EB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ascii="Arial" w:hAnsi="Arial" w:cs="Arial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4"/>
          </w:p>
        </w:tc>
      </w:tr>
      <w:tr w:rsidR="004F1903" w:rsidRPr="009E2C9F" w14:paraId="3924BD98" w14:textId="77777777" w:rsidTr="00507EEA">
        <w:trPr>
          <w:trHeight w:val="537"/>
        </w:trPr>
        <w:tc>
          <w:tcPr>
            <w:tcW w:w="3227" w:type="dxa"/>
          </w:tcPr>
          <w:p w14:paraId="3F5C4293" w14:textId="4A3B1425" w:rsidR="00276EFF" w:rsidRPr="00E865A1" w:rsidRDefault="00EE6053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P</w:t>
            </w:r>
            <w:r w:rsidR="00276EFF" w:rsidRPr="00E865A1">
              <w:rPr>
                <w:rFonts w:ascii="Arial" w:hAnsi="Arial" w:cs="Arial"/>
                <w:b/>
                <w:lang w:val="en-US"/>
              </w:rPr>
              <w:t xml:space="preserve">eriod of </w:t>
            </w:r>
            <w:r w:rsidR="00E15506" w:rsidRPr="00E865A1">
              <w:rPr>
                <w:rFonts w:ascii="Arial" w:hAnsi="Arial" w:cs="Arial"/>
                <w:b/>
                <w:lang w:val="en-US"/>
              </w:rPr>
              <w:t>r</w:t>
            </w:r>
            <w:r w:rsidR="00276EFF" w:rsidRPr="00E865A1">
              <w:rPr>
                <w:rFonts w:ascii="Arial" w:hAnsi="Arial" w:cs="Arial"/>
                <w:b/>
                <w:lang w:val="en-US"/>
              </w:rPr>
              <w:t>eport</w:t>
            </w:r>
          </w:p>
          <w:p w14:paraId="5172CA15" w14:textId="77777777" w:rsidR="004F1903" w:rsidRPr="00041C67" w:rsidRDefault="00041C67" w:rsidP="00276EFF">
            <w:pPr>
              <w:rPr>
                <w:rFonts w:ascii="Arial" w:hAnsi="Arial" w:cs="Arial"/>
                <w:lang w:val="en-US"/>
              </w:rPr>
            </w:pPr>
            <w:r w:rsidRPr="00041C67">
              <w:rPr>
                <w:rFonts w:ascii="Arial" w:hAnsi="Arial" w:cs="Arial"/>
                <w:lang w:val="en-US"/>
              </w:rPr>
              <w:t>to be changed if applicable</w:t>
            </w:r>
          </w:p>
        </w:tc>
        <w:tc>
          <w:tcPr>
            <w:tcW w:w="5985" w:type="dxa"/>
          </w:tcPr>
          <w:p w14:paraId="3BBF68D0" w14:textId="77777777" w:rsidR="004F1903" w:rsidRPr="00AC2005" w:rsidRDefault="00AC2005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 w:rsidRPr="00AC2005">
              <w:rPr>
                <w:rFonts w:ascii="Arial" w:hAnsi="Arial" w:cs="Arial"/>
                <w:b/>
                <w:sz w:val="40"/>
                <w:szCs w:val="40"/>
                <w:lang w:val="en-US"/>
              </w:rPr>
              <w:t>01.01.2020 -31.12.2020</w:t>
            </w:r>
          </w:p>
        </w:tc>
      </w:tr>
      <w:tr w:rsidR="004F1903" w:rsidRPr="009E2C9F" w14:paraId="1C5C9BD5" w14:textId="77777777" w:rsidTr="00507EEA">
        <w:trPr>
          <w:trHeight w:val="537"/>
        </w:trPr>
        <w:tc>
          <w:tcPr>
            <w:tcW w:w="3227" w:type="dxa"/>
          </w:tcPr>
          <w:p w14:paraId="518A3560" w14:textId="66E73592" w:rsidR="004F1903" w:rsidRPr="009E2C9F" w:rsidRDefault="00EE6053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F</w:t>
            </w:r>
            <w:r w:rsidR="00041C67">
              <w:rPr>
                <w:rFonts w:ascii="Arial" w:hAnsi="Arial" w:cs="Arial"/>
                <w:b/>
                <w:lang w:val="en-GB"/>
              </w:rPr>
              <w:t>irst</w:t>
            </w:r>
            <w:r w:rsidR="00276EFF" w:rsidRPr="009E2C9F">
              <w:rPr>
                <w:rFonts w:ascii="Arial" w:hAnsi="Arial" w:cs="Arial"/>
                <w:b/>
                <w:lang w:val="en-GB"/>
              </w:rPr>
              <w:t xml:space="preserve"> supervisor</w:t>
            </w:r>
          </w:p>
        </w:tc>
        <w:tc>
          <w:tcPr>
            <w:tcW w:w="5985" w:type="dxa"/>
          </w:tcPr>
          <w:p w14:paraId="3E2E96D1" w14:textId="77777777" w:rsidR="004F1903" w:rsidRPr="009E2C9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5"/>
          </w:p>
        </w:tc>
      </w:tr>
      <w:tr w:rsidR="004F1903" w:rsidRPr="009E2C9F" w14:paraId="7FB766B6" w14:textId="77777777" w:rsidTr="00507EEA">
        <w:trPr>
          <w:trHeight w:val="537"/>
        </w:trPr>
        <w:tc>
          <w:tcPr>
            <w:tcW w:w="3227" w:type="dxa"/>
          </w:tcPr>
          <w:p w14:paraId="27D2EDEE" w14:textId="21A3CF03" w:rsidR="004F1903" w:rsidRPr="009E2C9F" w:rsidRDefault="00EE6053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</w:t>
            </w:r>
            <w:r w:rsidR="00276EFF" w:rsidRPr="009E2C9F">
              <w:rPr>
                <w:rFonts w:ascii="Arial" w:hAnsi="Arial" w:cs="Arial"/>
                <w:b/>
                <w:lang w:val="en-GB"/>
              </w:rPr>
              <w:t>epartment / working group</w:t>
            </w:r>
          </w:p>
        </w:tc>
        <w:tc>
          <w:tcPr>
            <w:tcW w:w="5985" w:type="dxa"/>
          </w:tcPr>
          <w:p w14:paraId="61FE9C19" w14:textId="77777777" w:rsidR="004F1903" w:rsidRPr="009E2C9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6"/>
          </w:p>
        </w:tc>
      </w:tr>
    </w:tbl>
    <w:p w14:paraId="39EC4915" w14:textId="77777777" w:rsidR="004F1903" w:rsidRPr="009E2C9F" w:rsidRDefault="004F1903" w:rsidP="00170702">
      <w:pPr>
        <w:spacing w:after="0" w:line="240" w:lineRule="exact"/>
        <w:rPr>
          <w:rFonts w:ascii="Arial" w:hAnsi="Arial" w:cs="Arial"/>
          <w:lang w:val="en-GB"/>
        </w:rPr>
      </w:pPr>
    </w:p>
    <w:p w14:paraId="38BC72EF" w14:textId="77777777" w:rsidR="00E865A1" w:rsidRPr="009E2C9F" w:rsidRDefault="00E865A1" w:rsidP="00170702">
      <w:pPr>
        <w:spacing w:after="0" w:line="240" w:lineRule="exact"/>
        <w:rPr>
          <w:rFonts w:ascii="Arial" w:hAnsi="Arial" w:cs="Arial"/>
          <w:lang w:val="en-GB"/>
        </w:rPr>
      </w:pPr>
    </w:p>
    <w:p w14:paraId="30921F87" w14:textId="77777777" w:rsidR="00170702" w:rsidRPr="00E14D5F" w:rsidRDefault="00276EFF" w:rsidP="00E14D5F">
      <w:pPr>
        <w:pStyle w:val="Listenabsatz"/>
        <w:numPr>
          <w:ilvl w:val="0"/>
          <w:numId w:val="1"/>
        </w:numPr>
        <w:spacing w:after="0" w:line="240" w:lineRule="exact"/>
        <w:rPr>
          <w:rFonts w:ascii="Arial" w:hAnsi="Arial" w:cs="Arial"/>
          <w:b/>
          <w:sz w:val="24"/>
          <w:szCs w:val="24"/>
          <w:lang w:val="en-US"/>
        </w:rPr>
      </w:pPr>
      <w:r w:rsidRPr="00E14D5F">
        <w:rPr>
          <w:rFonts w:ascii="Arial" w:hAnsi="Arial" w:cs="Arial"/>
          <w:b/>
          <w:sz w:val="24"/>
          <w:szCs w:val="24"/>
          <w:lang w:val="en-US"/>
        </w:rPr>
        <w:t>Work packages completed/carried out</w:t>
      </w:r>
    </w:p>
    <w:p w14:paraId="70D05CAD" w14:textId="77777777" w:rsidR="00AC2005" w:rsidRPr="00AC2005" w:rsidRDefault="00AC2005" w:rsidP="004D4EB8">
      <w:pPr>
        <w:spacing w:after="0" w:line="200" w:lineRule="exact"/>
        <w:rPr>
          <w:rFonts w:ascii="Arial" w:hAnsi="Arial" w:cs="Arial"/>
          <w:b/>
          <w:sz w:val="16"/>
          <w:szCs w:val="16"/>
          <w:lang w:val="en-US"/>
        </w:rPr>
      </w:pPr>
      <w:r w:rsidRPr="00AC2005">
        <w:rPr>
          <w:rFonts w:ascii="Arial" w:hAnsi="Arial" w:cs="Arial"/>
          <w:b/>
          <w:sz w:val="16"/>
          <w:szCs w:val="16"/>
          <w:lang w:val="en-US"/>
        </w:rPr>
        <w:t xml:space="preserve">Please note: </w:t>
      </w:r>
    </w:p>
    <w:p w14:paraId="04804280" w14:textId="4CDBB5D9" w:rsidR="00CD129B" w:rsidRPr="00AC2005" w:rsidRDefault="00041C67" w:rsidP="004D4EB8">
      <w:pPr>
        <w:spacing w:after="0" w:line="200" w:lineRule="exact"/>
        <w:rPr>
          <w:rFonts w:ascii="Arial" w:hAnsi="Arial" w:cs="Arial"/>
          <w:b/>
          <w:sz w:val="16"/>
          <w:szCs w:val="16"/>
          <w:lang w:val="en-GB"/>
        </w:rPr>
      </w:pPr>
      <w:r w:rsidRPr="00041C67">
        <w:rPr>
          <w:rFonts w:ascii="Arial" w:hAnsi="Arial" w:cs="Arial"/>
          <w:b/>
          <w:sz w:val="16"/>
          <w:szCs w:val="16"/>
          <w:lang w:val="en-US"/>
        </w:rPr>
        <w:t xml:space="preserve">The report shall refer to the work plan submitted </w:t>
      </w:r>
      <w:r>
        <w:rPr>
          <w:rFonts w:ascii="Arial" w:hAnsi="Arial" w:cs="Arial"/>
          <w:b/>
          <w:sz w:val="16"/>
          <w:szCs w:val="16"/>
          <w:lang w:val="en-US"/>
        </w:rPr>
        <w:t>for</w:t>
      </w:r>
      <w:r w:rsidRPr="00041C67">
        <w:rPr>
          <w:rFonts w:ascii="Arial" w:hAnsi="Arial" w:cs="Arial"/>
          <w:b/>
          <w:sz w:val="16"/>
          <w:szCs w:val="16"/>
          <w:lang w:val="en-US"/>
        </w:rPr>
        <w:t xml:space="preserve"> the respective reporting year. In case of a delay of more than 3 months, the work plan </w:t>
      </w:r>
      <w:r>
        <w:rPr>
          <w:rFonts w:ascii="Arial" w:hAnsi="Arial" w:cs="Arial"/>
          <w:b/>
          <w:sz w:val="16"/>
          <w:szCs w:val="16"/>
          <w:lang w:val="en-US"/>
        </w:rPr>
        <w:t>for</w:t>
      </w:r>
      <w:r w:rsidRPr="00041C67">
        <w:rPr>
          <w:rFonts w:ascii="Arial" w:hAnsi="Arial" w:cs="Arial"/>
          <w:b/>
          <w:sz w:val="16"/>
          <w:szCs w:val="16"/>
          <w:lang w:val="en-US"/>
        </w:rPr>
        <w:t xml:space="preserve"> the reporting year is to be</w:t>
      </w:r>
      <w:r w:rsidR="00EE6053">
        <w:rPr>
          <w:rFonts w:ascii="Arial" w:hAnsi="Arial" w:cs="Arial"/>
          <w:b/>
          <w:sz w:val="16"/>
          <w:szCs w:val="16"/>
          <w:lang w:val="en-US"/>
        </w:rPr>
        <w:t xml:space="preserve"> checked against</w:t>
      </w:r>
      <w:r w:rsidRPr="00041C67">
        <w:rPr>
          <w:rFonts w:ascii="Arial" w:hAnsi="Arial" w:cs="Arial"/>
          <w:b/>
          <w:sz w:val="16"/>
          <w:szCs w:val="16"/>
          <w:lang w:val="en-US"/>
        </w:rPr>
        <w:t xml:space="preserve"> </w:t>
      </w:r>
      <w:r w:rsidR="00EE6053">
        <w:rPr>
          <w:rFonts w:ascii="Arial" w:hAnsi="Arial" w:cs="Arial"/>
          <w:b/>
          <w:sz w:val="16"/>
          <w:szCs w:val="16"/>
          <w:lang w:val="en-US"/>
        </w:rPr>
        <w:t>with</w:t>
      </w:r>
      <w:r w:rsidRPr="00041C67">
        <w:rPr>
          <w:rFonts w:ascii="Arial" w:hAnsi="Arial" w:cs="Arial"/>
          <w:b/>
          <w:sz w:val="16"/>
          <w:szCs w:val="16"/>
          <w:lang w:val="en-US"/>
        </w:rPr>
        <w:t xml:space="preserve"> </w:t>
      </w:r>
      <w:r w:rsidR="00852678">
        <w:rPr>
          <w:rFonts w:ascii="Arial" w:hAnsi="Arial" w:cs="Arial"/>
          <w:b/>
          <w:sz w:val="16"/>
          <w:szCs w:val="16"/>
          <w:lang w:val="en-US"/>
        </w:rPr>
        <w:t>either</w:t>
      </w:r>
      <w:r w:rsidRPr="00041C67">
        <w:rPr>
          <w:rFonts w:ascii="Arial" w:hAnsi="Arial" w:cs="Arial"/>
          <w:b/>
          <w:sz w:val="16"/>
          <w:szCs w:val="16"/>
          <w:lang w:val="en-US"/>
        </w:rPr>
        <w:t xml:space="preserve"> the application</w:t>
      </w:r>
      <w:r w:rsidR="00603520">
        <w:rPr>
          <w:rFonts w:ascii="Arial" w:hAnsi="Arial" w:cs="Arial"/>
          <w:b/>
          <w:sz w:val="16"/>
          <w:szCs w:val="16"/>
          <w:lang w:val="en-US"/>
        </w:rPr>
        <w:t>’s</w:t>
      </w:r>
      <w:r w:rsidRPr="00041C67">
        <w:rPr>
          <w:rFonts w:ascii="Arial" w:hAnsi="Arial" w:cs="Arial"/>
          <w:b/>
          <w:sz w:val="16"/>
          <w:szCs w:val="16"/>
          <w:lang w:val="en-US"/>
        </w:rPr>
        <w:t xml:space="preserve"> or the previous year</w:t>
      </w:r>
      <w:r w:rsidR="00603520">
        <w:rPr>
          <w:rFonts w:ascii="Arial" w:hAnsi="Arial" w:cs="Arial"/>
          <w:b/>
          <w:sz w:val="16"/>
          <w:szCs w:val="16"/>
          <w:lang w:val="en-US"/>
        </w:rPr>
        <w:t>’s work plan</w:t>
      </w:r>
      <w:r w:rsidRPr="00041C67">
        <w:rPr>
          <w:rFonts w:ascii="Arial" w:hAnsi="Arial" w:cs="Arial"/>
          <w:b/>
          <w:sz w:val="16"/>
          <w:szCs w:val="16"/>
          <w:lang w:val="en-US"/>
        </w:rPr>
        <w:t>. The Gantt chart on which this report is based shall be attached.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647"/>
        <w:gridCol w:w="1415"/>
      </w:tblGrid>
      <w:tr w:rsidR="00CD129B" w:rsidRPr="00E865A1" w14:paraId="0C8CA3A7" w14:textId="77777777" w:rsidTr="00D92530">
        <w:tc>
          <w:tcPr>
            <w:tcW w:w="7905" w:type="dxa"/>
          </w:tcPr>
          <w:p w14:paraId="4783E079" w14:textId="5EB1CA7D" w:rsidR="00CD129B" w:rsidRPr="00E865A1" w:rsidRDefault="00EE6053" w:rsidP="00D92530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W</w:t>
            </w:r>
            <w:r w:rsidR="00276EFF" w:rsidRPr="00E865A1">
              <w:rPr>
                <w:rFonts w:ascii="Arial" w:hAnsi="Arial" w:cs="Arial"/>
                <w:b/>
                <w:lang w:val="en-US"/>
              </w:rPr>
              <w:t>ork package</w:t>
            </w:r>
            <w:r w:rsidR="00170702" w:rsidRPr="00E865A1">
              <w:rPr>
                <w:rFonts w:ascii="Arial" w:hAnsi="Arial" w:cs="Arial"/>
                <w:b/>
                <w:lang w:val="en-US"/>
              </w:rPr>
              <w:t>s</w:t>
            </w:r>
          </w:p>
          <w:p w14:paraId="29474FBC" w14:textId="6702F4AC" w:rsidR="00170702" w:rsidRPr="00E865A1" w:rsidRDefault="00170702" w:rsidP="00814F6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865A1">
              <w:rPr>
                <w:rFonts w:ascii="Arial" w:hAnsi="Arial" w:cs="Arial"/>
                <w:sz w:val="16"/>
                <w:szCs w:val="16"/>
                <w:lang w:val="en-US"/>
              </w:rPr>
              <w:t xml:space="preserve">Please explain </w:t>
            </w:r>
            <w:r w:rsidR="00814F6D">
              <w:rPr>
                <w:rFonts w:ascii="Arial" w:hAnsi="Arial" w:cs="Arial"/>
                <w:sz w:val="16"/>
                <w:szCs w:val="16"/>
                <w:lang w:val="en-US"/>
              </w:rPr>
              <w:t xml:space="preserve">each individual step </w:t>
            </w:r>
            <w:r w:rsidRPr="00E865A1">
              <w:rPr>
                <w:rFonts w:ascii="Arial" w:hAnsi="Arial" w:cs="Arial"/>
                <w:sz w:val="16"/>
                <w:szCs w:val="16"/>
                <w:lang w:val="en-US"/>
              </w:rPr>
              <w:t>- a list of the work packages formulated in the proposal is not sufficient</w:t>
            </w:r>
            <w:r w:rsidR="00982DCE" w:rsidRPr="00E865A1">
              <w:rPr>
                <w:rFonts w:ascii="Arial" w:hAnsi="Arial" w:cs="Arial"/>
                <w:sz w:val="16"/>
                <w:szCs w:val="16"/>
                <w:lang w:val="en-US"/>
              </w:rPr>
              <w:t>.</w:t>
            </w:r>
          </w:p>
        </w:tc>
        <w:tc>
          <w:tcPr>
            <w:tcW w:w="1307" w:type="dxa"/>
          </w:tcPr>
          <w:p w14:paraId="2FCAA79B" w14:textId="65BB02CE" w:rsidR="00CD129B" w:rsidRPr="00E865A1" w:rsidRDefault="00EE6053" w:rsidP="00CE52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276EFF" w:rsidRPr="00E865A1">
              <w:rPr>
                <w:rFonts w:ascii="Arial" w:hAnsi="Arial" w:cs="Arial"/>
                <w:b/>
              </w:rPr>
              <w:t>eriod/</w:t>
            </w:r>
            <w:r w:rsidR="00CE527E">
              <w:rPr>
                <w:rFonts w:ascii="Arial" w:hAnsi="Arial" w:cs="Arial"/>
                <w:b/>
              </w:rPr>
              <w:t>d</w:t>
            </w:r>
            <w:r w:rsidR="00276EFF" w:rsidRPr="00E865A1">
              <w:rPr>
                <w:rFonts w:ascii="Arial" w:hAnsi="Arial" w:cs="Arial"/>
                <w:b/>
              </w:rPr>
              <w:t>ate</w:t>
            </w:r>
          </w:p>
        </w:tc>
      </w:tr>
      <w:tr w:rsidR="00CD129B" w:rsidRPr="00E865A1" w14:paraId="242DACEE" w14:textId="77777777" w:rsidTr="00D92530">
        <w:tc>
          <w:tcPr>
            <w:tcW w:w="7905" w:type="dxa"/>
          </w:tcPr>
          <w:p w14:paraId="0A6EF5F1" w14:textId="77777777" w:rsidR="00CD129B" w:rsidRPr="00E865A1" w:rsidRDefault="005A3EB8" w:rsidP="00D925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7"/>
          </w:p>
        </w:tc>
        <w:tc>
          <w:tcPr>
            <w:tcW w:w="1307" w:type="dxa"/>
          </w:tcPr>
          <w:p w14:paraId="5DDDE1D6" w14:textId="77777777" w:rsidR="00CD129B" w:rsidRPr="00E865A1" w:rsidRDefault="005A3EB8" w:rsidP="00D925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8" w:name="Text1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8"/>
          </w:p>
        </w:tc>
      </w:tr>
      <w:tr w:rsidR="00CD129B" w:rsidRPr="00E865A1" w14:paraId="64DF1A45" w14:textId="77777777" w:rsidTr="00D92530">
        <w:tc>
          <w:tcPr>
            <w:tcW w:w="7905" w:type="dxa"/>
          </w:tcPr>
          <w:p w14:paraId="074FE64E" w14:textId="77777777" w:rsidR="00CD129B" w:rsidRPr="00E865A1" w:rsidRDefault="005A3EB8" w:rsidP="00D925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9"/>
          </w:p>
        </w:tc>
        <w:tc>
          <w:tcPr>
            <w:tcW w:w="1307" w:type="dxa"/>
          </w:tcPr>
          <w:p w14:paraId="1F42E886" w14:textId="77777777" w:rsidR="00CD129B" w:rsidRPr="00E865A1" w:rsidRDefault="005A3EB8" w:rsidP="00D925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0" w:name="Text1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0"/>
          </w:p>
        </w:tc>
      </w:tr>
      <w:tr w:rsidR="00CD129B" w:rsidRPr="00E865A1" w14:paraId="015E17C2" w14:textId="77777777" w:rsidTr="00D92530">
        <w:tc>
          <w:tcPr>
            <w:tcW w:w="7905" w:type="dxa"/>
          </w:tcPr>
          <w:p w14:paraId="5DFFAEBE" w14:textId="77777777" w:rsidR="00CD129B" w:rsidRPr="00E865A1" w:rsidRDefault="005A3EB8" w:rsidP="00D925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1"/>
          </w:p>
        </w:tc>
        <w:tc>
          <w:tcPr>
            <w:tcW w:w="1307" w:type="dxa"/>
          </w:tcPr>
          <w:p w14:paraId="34DF9B85" w14:textId="77777777" w:rsidR="00CD129B" w:rsidRPr="00E865A1" w:rsidRDefault="005A3EB8" w:rsidP="00D925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2" w:name="Text1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2"/>
          </w:p>
        </w:tc>
      </w:tr>
      <w:tr w:rsidR="00CD129B" w:rsidRPr="00E865A1" w14:paraId="6F757C81" w14:textId="77777777" w:rsidTr="00D92530">
        <w:tc>
          <w:tcPr>
            <w:tcW w:w="7905" w:type="dxa"/>
          </w:tcPr>
          <w:p w14:paraId="11C22A2C" w14:textId="77777777" w:rsidR="00CD129B" w:rsidRPr="00E865A1" w:rsidRDefault="005A3EB8" w:rsidP="00D925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3"/>
          </w:p>
        </w:tc>
        <w:tc>
          <w:tcPr>
            <w:tcW w:w="1307" w:type="dxa"/>
          </w:tcPr>
          <w:p w14:paraId="60D89268" w14:textId="77777777" w:rsidR="00CD129B" w:rsidRPr="00E865A1" w:rsidRDefault="005A3EB8" w:rsidP="00D925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4"/>
          </w:p>
        </w:tc>
      </w:tr>
      <w:tr w:rsidR="00E865A1" w:rsidRPr="00E865A1" w14:paraId="04666E50" w14:textId="77777777" w:rsidTr="00D92530">
        <w:tc>
          <w:tcPr>
            <w:tcW w:w="7905" w:type="dxa"/>
          </w:tcPr>
          <w:p w14:paraId="0936456C" w14:textId="77777777" w:rsidR="00E865A1" w:rsidRPr="00E865A1" w:rsidRDefault="005A3EB8" w:rsidP="00D925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5" w:name="Text1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5"/>
          </w:p>
        </w:tc>
        <w:tc>
          <w:tcPr>
            <w:tcW w:w="1307" w:type="dxa"/>
          </w:tcPr>
          <w:p w14:paraId="0211EAB9" w14:textId="77777777" w:rsidR="00E865A1" w:rsidRPr="00E865A1" w:rsidRDefault="005A3EB8" w:rsidP="00D925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6"/>
          </w:p>
        </w:tc>
      </w:tr>
      <w:tr w:rsidR="00E865A1" w:rsidRPr="00E865A1" w14:paraId="53D7A84A" w14:textId="77777777" w:rsidTr="00D92530">
        <w:tc>
          <w:tcPr>
            <w:tcW w:w="7905" w:type="dxa"/>
          </w:tcPr>
          <w:p w14:paraId="68A2A1E5" w14:textId="77777777" w:rsidR="00E865A1" w:rsidRPr="00E865A1" w:rsidRDefault="005A3EB8" w:rsidP="00D925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7" w:name="Text1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7"/>
          </w:p>
        </w:tc>
        <w:tc>
          <w:tcPr>
            <w:tcW w:w="1307" w:type="dxa"/>
          </w:tcPr>
          <w:p w14:paraId="4229ACD1" w14:textId="77777777" w:rsidR="00E865A1" w:rsidRPr="00E865A1" w:rsidRDefault="005A3EB8" w:rsidP="00D925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8"/>
          </w:p>
        </w:tc>
      </w:tr>
    </w:tbl>
    <w:p w14:paraId="135FFAF9" w14:textId="77777777" w:rsidR="00CD129B" w:rsidRPr="00E865A1" w:rsidRDefault="00CD129B">
      <w:pPr>
        <w:rPr>
          <w:rFonts w:ascii="Arial" w:hAnsi="Arial" w:cs="Arial"/>
          <w:b/>
          <w:sz w:val="24"/>
          <w:szCs w:val="24"/>
        </w:rPr>
      </w:pPr>
    </w:p>
    <w:p w14:paraId="642BDEFF" w14:textId="77777777" w:rsidR="004F1903" w:rsidRPr="00E865A1" w:rsidRDefault="00E14D5F" w:rsidP="00E14D5F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2.) </w:t>
      </w:r>
      <w:r w:rsidR="00276EFF" w:rsidRPr="00E865A1">
        <w:rPr>
          <w:rFonts w:ascii="Arial" w:hAnsi="Arial" w:cs="Arial"/>
          <w:b/>
          <w:sz w:val="24"/>
          <w:szCs w:val="24"/>
          <w:lang w:val="en-US"/>
        </w:rPr>
        <w:t>Deviations from submitted work plan</w:t>
      </w:r>
      <w:r w:rsidR="004F1903" w:rsidRPr="00E865A1">
        <w:rPr>
          <w:rFonts w:ascii="Arial" w:hAnsi="Arial" w:cs="Arial"/>
          <w:b/>
          <w:sz w:val="24"/>
          <w:szCs w:val="24"/>
          <w:lang w:val="en-US"/>
        </w:rPr>
        <w:t>:</w:t>
      </w:r>
      <w:r w:rsidR="00170702" w:rsidRPr="00E865A1">
        <w:rPr>
          <w:rFonts w:ascii="Arial" w:hAnsi="Arial" w:cs="Arial"/>
          <w:lang w:val="en-US"/>
        </w:rPr>
        <w:t xml:space="preserve"> </w:t>
      </w:r>
      <w:r w:rsidR="00170702" w:rsidRPr="00E865A1">
        <w:rPr>
          <w:rFonts w:ascii="Arial" w:hAnsi="Arial" w:cs="Arial"/>
          <w:sz w:val="16"/>
          <w:szCs w:val="16"/>
          <w:lang w:val="en-US"/>
        </w:rPr>
        <w:t xml:space="preserve">(Please attach </w:t>
      </w:r>
      <w:r w:rsidR="00041C67">
        <w:rPr>
          <w:rFonts w:ascii="Arial" w:hAnsi="Arial" w:cs="Arial"/>
          <w:sz w:val="16"/>
          <w:szCs w:val="16"/>
          <w:lang w:val="en-US"/>
        </w:rPr>
        <w:t>the</w:t>
      </w:r>
      <w:r w:rsidR="00AC2005">
        <w:rPr>
          <w:rFonts w:ascii="Arial" w:hAnsi="Arial" w:cs="Arial"/>
          <w:sz w:val="16"/>
          <w:szCs w:val="16"/>
          <w:lang w:val="en-US"/>
        </w:rPr>
        <w:t xml:space="preserve"> </w:t>
      </w:r>
      <w:r w:rsidR="00041C67">
        <w:rPr>
          <w:rFonts w:ascii="Arial" w:hAnsi="Arial" w:cs="Arial"/>
          <w:sz w:val="16"/>
          <w:szCs w:val="16"/>
          <w:lang w:val="en-US"/>
        </w:rPr>
        <w:t xml:space="preserve">relevant </w:t>
      </w:r>
      <w:r w:rsidR="00AC2005">
        <w:rPr>
          <w:rFonts w:ascii="Arial" w:hAnsi="Arial" w:cs="Arial"/>
          <w:sz w:val="16"/>
          <w:szCs w:val="16"/>
          <w:lang w:val="en-US"/>
        </w:rPr>
        <w:t>Gantt chart</w:t>
      </w:r>
      <w:r w:rsidR="00170702" w:rsidRPr="00E865A1">
        <w:rPr>
          <w:rFonts w:ascii="Arial" w:hAnsi="Arial" w:cs="Arial"/>
          <w:sz w:val="16"/>
          <w:szCs w:val="16"/>
          <w:lang w:val="en-US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27"/>
        <w:gridCol w:w="2448"/>
        <w:gridCol w:w="2288"/>
        <w:gridCol w:w="1999"/>
      </w:tblGrid>
      <w:tr w:rsidR="009E2C9F" w:rsidRPr="0026736B" w14:paraId="1657EBB6" w14:textId="77777777" w:rsidTr="00A670D0">
        <w:tc>
          <w:tcPr>
            <w:tcW w:w="2327" w:type="dxa"/>
          </w:tcPr>
          <w:p w14:paraId="0216D3DA" w14:textId="308D6B4A" w:rsidR="009E2C9F" w:rsidRPr="00E14D5F" w:rsidRDefault="00EE6053" w:rsidP="00814F6D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</w:t>
            </w:r>
            <w:r w:rsidR="009E2C9F" w:rsidRPr="00E14D5F">
              <w:rPr>
                <w:rFonts w:ascii="Arial" w:hAnsi="Arial" w:cs="Arial"/>
                <w:b/>
                <w:lang w:val="en-GB"/>
              </w:rPr>
              <w:t>eviation</w:t>
            </w:r>
            <w:r w:rsidR="001C6166" w:rsidRPr="00E14D5F">
              <w:rPr>
                <w:rFonts w:ascii="Arial" w:hAnsi="Arial" w:cs="Arial"/>
                <w:lang w:val="en-GB"/>
              </w:rPr>
              <w:t xml:space="preserve"> as outlined </w:t>
            </w:r>
            <w:r w:rsidR="00814F6D">
              <w:rPr>
                <w:rFonts w:ascii="Arial" w:hAnsi="Arial" w:cs="Arial"/>
                <w:lang w:val="en-GB"/>
              </w:rPr>
              <w:t>see item 1.)</w:t>
            </w:r>
          </w:p>
        </w:tc>
        <w:tc>
          <w:tcPr>
            <w:tcW w:w="2448" w:type="dxa"/>
          </w:tcPr>
          <w:p w14:paraId="40CA054C" w14:textId="5900FF62" w:rsidR="001C6166" w:rsidRPr="001C6166" w:rsidRDefault="001C6166" w:rsidP="001C6166">
            <w:pPr>
              <w:rPr>
                <w:rFonts w:ascii="Arial" w:hAnsi="Arial" w:cs="Arial"/>
                <w:b/>
                <w:lang w:val="en-GB"/>
              </w:rPr>
            </w:pPr>
            <w:r w:rsidRPr="00E14D5F">
              <w:rPr>
                <w:rFonts w:ascii="Arial" w:hAnsi="Arial" w:cs="Arial"/>
                <w:lang w:val="en-GB"/>
              </w:rPr>
              <w:t xml:space="preserve">In case </w:t>
            </w:r>
            <w:r w:rsidR="00814F6D">
              <w:rPr>
                <w:rFonts w:ascii="Arial" w:hAnsi="Arial" w:cs="Arial"/>
                <w:lang w:val="en-GB"/>
              </w:rPr>
              <w:t xml:space="preserve">of </w:t>
            </w:r>
            <w:r w:rsidRPr="00E14D5F">
              <w:rPr>
                <w:rFonts w:ascii="Arial" w:hAnsi="Arial" w:cs="Arial"/>
                <w:lang w:val="en-GB"/>
              </w:rPr>
              <w:t xml:space="preserve">deviations </w:t>
            </w:r>
            <w:r>
              <w:rPr>
                <w:rFonts w:ascii="Arial" w:hAnsi="Arial" w:cs="Arial"/>
                <w:lang w:val="en-GB"/>
              </w:rPr>
              <w:t>-&gt;</w:t>
            </w:r>
            <w:r w:rsidRPr="00E14D5F">
              <w:rPr>
                <w:rFonts w:ascii="Arial" w:hAnsi="Arial" w:cs="Arial"/>
                <w:lang w:val="en-GB"/>
              </w:rPr>
              <w:t xml:space="preserve"> </w:t>
            </w:r>
            <w:r w:rsidR="00814F6D">
              <w:rPr>
                <w:rFonts w:ascii="Arial" w:hAnsi="Arial" w:cs="Arial"/>
                <w:b/>
                <w:lang w:val="en-GB"/>
              </w:rPr>
              <w:t>specify</w:t>
            </w:r>
          </w:p>
          <w:p w14:paraId="213A09CF" w14:textId="77777777" w:rsidR="009E2C9F" w:rsidRPr="00E14D5F" w:rsidRDefault="009E2C9F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288" w:type="dxa"/>
          </w:tcPr>
          <w:p w14:paraId="4A970278" w14:textId="77777777" w:rsidR="009E2C9F" w:rsidRPr="00E14D5F" w:rsidRDefault="00814F6D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</w:t>
            </w:r>
            <w:r w:rsidR="009E2C9F" w:rsidRPr="00E14D5F">
              <w:rPr>
                <w:rFonts w:ascii="Arial" w:hAnsi="Arial" w:cs="Arial"/>
                <w:b/>
                <w:lang w:val="en-GB"/>
              </w:rPr>
              <w:t>olution</w:t>
            </w:r>
            <w:r>
              <w:rPr>
                <w:rFonts w:ascii="Arial" w:hAnsi="Arial" w:cs="Arial"/>
                <w:b/>
                <w:lang w:val="en-GB"/>
              </w:rPr>
              <w:t xml:space="preserve"> approach</w:t>
            </w:r>
          </w:p>
        </w:tc>
        <w:tc>
          <w:tcPr>
            <w:tcW w:w="1999" w:type="dxa"/>
          </w:tcPr>
          <w:p w14:paraId="1E469F3F" w14:textId="27C5C85F" w:rsidR="009E2C9F" w:rsidRPr="004D4EB8" w:rsidRDefault="00EE6053" w:rsidP="00EE6053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E6053">
              <w:rPr>
                <w:rFonts w:ascii="Arial" w:hAnsi="Arial" w:cs="Arial"/>
                <w:sz w:val="16"/>
                <w:szCs w:val="16"/>
                <w:lang w:val="en-GB"/>
              </w:rPr>
              <w:t>Please comprehensively explain the work plan’s time delay based on the deviations and</w:t>
            </w:r>
            <w:r w:rsidR="001C6166" w:rsidRPr="004D4EB8"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r w:rsidR="00603520">
              <w:rPr>
                <w:rFonts w:ascii="Arial" w:hAnsi="Arial" w:cs="Arial"/>
                <w:sz w:val="16"/>
                <w:szCs w:val="16"/>
                <w:lang w:val="en-GB"/>
              </w:rPr>
              <w:t>update</w:t>
            </w:r>
            <w:r w:rsidR="00603520" w:rsidRPr="004D4EB8"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r w:rsidR="001C6166" w:rsidRPr="004D4EB8">
              <w:rPr>
                <w:rFonts w:ascii="Arial" w:hAnsi="Arial" w:cs="Arial"/>
                <w:sz w:val="16"/>
                <w:szCs w:val="16"/>
                <w:lang w:val="en-GB"/>
              </w:rPr>
              <w:t>the Gantt chart for the following year accordingly!</w:t>
            </w:r>
          </w:p>
        </w:tc>
      </w:tr>
      <w:tr w:rsidR="009E2C9F" w:rsidRPr="00041C67" w14:paraId="60069AAD" w14:textId="77777777" w:rsidTr="00A670D0">
        <w:tc>
          <w:tcPr>
            <w:tcW w:w="2327" w:type="dxa"/>
          </w:tcPr>
          <w:p w14:paraId="45FA64F5" w14:textId="77777777" w:rsidR="009E2C9F" w:rsidRPr="00E14D5F" w:rsidRDefault="005A3EB8" w:rsidP="00E14D5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9"/>
          </w:p>
        </w:tc>
        <w:tc>
          <w:tcPr>
            <w:tcW w:w="2448" w:type="dxa"/>
          </w:tcPr>
          <w:p w14:paraId="31FFDB8E" w14:textId="77777777" w:rsidR="009E2C9F" w:rsidRPr="00E14D5F" w:rsidRDefault="005A3EB8" w:rsidP="001C616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lang w:val="en-GB"/>
              </w:rPr>
              <w:instrText xml:space="preserve"> </w:instrText>
            </w:r>
            <w:bookmarkStart w:id="20" w:name="Text26"/>
            <w:r>
              <w:rPr>
                <w:rFonts w:ascii="Arial" w:hAnsi="Arial" w:cs="Arial"/>
                <w:lang w:val="en-GB"/>
              </w:rPr>
              <w:instrText xml:space="preserve">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0"/>
          </w:p>
        </w:tc>
        <w:tc>
          <w:tcPr>
            <w:tcW w:w="2288" w:type="dxa"/>
          </w:tcPr>
          <w:p w14:paraId="3F96942D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1" w:name="Text33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1"/>
          </w:p>
        </w:tc>
        <w:tc>
          <w:tcPr>
            <w:tcW w:w="1999" w:type="dxa"/>
          </w:tcPr>
          <w:p w14:paraId="0EBF6807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2" w:name="Text40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2"/>
          </w:p>
        </w:tc>
      </w:tr>
      <w:tr w:rsidR="009E2C9F" w:rsidRPr="00041C67" w14:paraId="0FB5751F" w14:textId="77777777" w:rsidTr="00A670D0">
        <w:tc>
          <w:tcPr>
            <w:tcW w:w="2327" w:type="dxa"/>
          </w:tcPr>
          <w:p w14:paraId="7868B948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3" w:name="Text20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3"/>
          </w:p>
        </w:tc>
        <w:tc>
          <w:tcPr>
            <w:tcW w:w="2448" w:type="dxa"/>
          </w:tcPr>
          <w:p w14:paraId="64990893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4" w:name="Text27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4"/>
          </w:p>
        </w:tc>
        <w:tc>
          <w:tcPr>
            <w:tcW w:w="2288" w:type="dxa"/>
          </w:tcPr>
          <w:p w14:paraId="5DEACE56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5" w:name="Text34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5"/>
          </w:p>
        </w:tc>
        <w:tc>
          <w:tcPr>
            <w:tcW w:w="1999" w:type="dxa"/>
          </w:tcPr>
          <w:p w14:paraId="13FA9867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6" w:name="Text41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6"/>
          </w:p>
        </w:tc>
      </w:tr>
      <w:tr w:rsidR="009E2C9F" w:rsidRPr="00041C67" w14:paraId="7F76C056" w14:textId="77777777" w:rsidTr="00A670D0">
        <w:tc>
          <w:tcPr>
            <w:tcW w:w="2327" w:type="dxa"/>
          </w:tcPr>
          <w:p w14:paraId="3F5AE799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7" w:name="Text21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7"/>
          </w:p>
        </w:tc>
        <w:tc>
          <w:tcPr>
            <w:tcW w:w="2448" w:type="dxa"/>
          </w:tcPr>
          <w:p w14:paraId="1D73C169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8"/>
          </w:p>
        </w:tc>
        <w:tc>
          <w:tcPr>
            <w:tcW w:w="2288" w:type="dxa"/>
          </w:tcPr>
          <w:p w14:paraId="7CCF910A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9" w:name="Text35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9"/>
          </w:p>
        </w:tc>
        <w:tc>
          <w:tcPr>
            <w:tcW w:w="1999" w:type="dxa"/>
          </w:tcPr>
          <w:p w14:paraId="41FC19CE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0" w:name="Text42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0"/>
          </w:p>
        </w:tc>
      </w:tr>
      <w:tr w:rsidR="009E2C9F" w:rsidRPr="00041C67" w14:paraId="7EDEE4E4" w14:textId="77777777" w:rsidTr="00A670D0">
        <w:tc>
          <w:tcPr>
            <w:tcW w:w="2327" w:type="dxa"/>
          </w:tcPr>
          <w:p w14:paraId="09BD8E8B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1" w:name="Text22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1"/>
          </w:p>
        </w:tc>
        <w:tc>
          <w:tcPr>
            <w:tcW w:w="2448" w:type="dxa"/>
          </w:tcPr>
          <w:p w14:paraId="4812222B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2" w:name="Text29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2"/>
          </w:p>
        </w:tc>
        <w:tc>
          <w:tcPr>
            <w:tcW w:w="2288" w:type="dxa"/>
          </w:tcPr>
          <w:p w14:paraId="7AB5A3E2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3" w:name="Text36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3"/>
          </w:p>
        </w:tc>
        <w:tc>
          <w:tcPr>
            <w:tcW w:w="1999" w:type="dxa"/>
          </w:tcPr>
          <w:p w14:paraId="255D1442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34" w:name="Text43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4"/>
          </w:p>
        </w:tc>
      </w:tr>
      <w:tr w:rsidR="009E2C9F" w:rsidRPr="00041C67" w14:paraId="3A033D9C" w14:textId="77777777" w:rsidTr="00A670D0">
        <w:tc>
          <w:tcPr>
            <w:tcW w:w="2327" w:type="dxa"/>
          </w:tcPr>
          <w:p w14:paraId="47FFF284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5" w:name="Text23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5"/>
          </w:p>
        </w:tc>
        <w:tc>
          <w:tcPr>
            <w:tcW w:w="2448" w:type="dxa"/>
          </w:tcPr>
          <w:p w14:paraId="41079D2D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6" w:name="Text30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6"/>
          </w:p>
        </w:tc>
        <w:tc>
          <w:tcPr>
            <w:tcW w:w="2288" w:type="dxa"/>
          </w:tcPr>
          <w:p w14:paraId="5C259E6A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7" w:name="Text37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7"/>
          </w:p>
        </w:tc>
        <w:tc>
          <w:tcPr>
            <w:tcW w:w="1999" w:type="dxa"/>
          </w:tcPr>
          <w:p w14:paraId="2A3B24E5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8" w:name="Text44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8"/>
          </w:p>
        </w:tc>
      </w:tr>
      <w:tr w:rsidR="009E2C9F" w:rsidRPr="00041C67" w14:paraId="74803830" w14:textId="77777777" w:rsidTr="00A670D0">
        <w:tc>
          <w:tcPr>
            <w:tcW w:w="2327" w:type="dxa"/>
          </w:tcPr>
          <w:p w14:paraId="295F4A09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9" w:name="Text24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9"/>
          </w:p>
        </w:tc>
        <w:tc>
          <w:tcPr>
            <w:tcW w:w="2448" w:type="dxa"/>
          </w:tcPr>
          <w:p w14:paraId="47A8163B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0" w:name="Text31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40"/>
          </w:p>
        </w:tc>
        <w:tc>
          <w:tcPr>
            <w:tcW w:w="2288" w:type="dxa"/>
          </w:tcPr>
          <w:p w14:paraId="1669C2E8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41" w:name="Text38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41"/>
          </w:p>
        </w:tc>
        <w:tc>
          <w:tcPr>
            <w:tcW w:w="1999" w:type="dxa"/>
          </w:tcPr>
          <w:p w14:paraId="72670037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2" w:name="Text45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42"/>
          </w:p>
        </w:tc>
      </w:tr>
      <w:tr w:rsidR="009E2C9F" w:rsidRPr="00041C67" w14:paraId="70F0B376" w14:textId="77777777" w:rsidTr="00A670D0">
        <w:tc>
          <w:tcPr>
            <w:tcW w:w="2327" w:type="dxa"/>
          </w:tcPr>
          <w:p w14:paraId="75F86D2A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3" w:name="Text25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43"/>
          </w:p>
        </w:tc>
        <w:tc>
          <w:tcPr>
            <w:tcW w:w="2448" w:type="dxa"/>
          </w:tcPr>
          <w:p w14:paraId="5680DB78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44" w:name="Text32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44"/>
          </w:p>
        </w:tc>
        <w:tc>
          <w:tcPr>
            <w:tcW w:w="2288" w:type="dxa"/>
          </w:tcPr>
          <w:p w14:paraId="28706423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5" w:name="Text39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45"/>
          </w:p>
        </w:tc>
        <w:tc>
          <w:tcPr>
            <w:tcW w:w="1999" w:type="dxa"/>
          </w:tcPr>
          <w:p w14:paraId="7ABE4883" w14:textId="77777777" w:rsidR="009E2C9F" w:rsidRPr="00E14D5F" w:rsidRDefault="005A3E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6" w:name="Text46"/>
            <w:r>
              <w:rPr>
                <w:rFonts w:ascii="Arial" w:hAnsi="Arial" w:cs="Arial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lang w:val="en-GB"/>
              </w:rPr>
            </w:r>
            <w:r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noProof/>
                <w:lang w:val="en-GB"/>
              </w:rPr>
              <w:t> </w:t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46"/>
          </w:p>
        </w:tc>
      </w:tr>
    </w:tbl>
    <w:p w14:paraId="03F5006F" w14:textId="77777777" w:rsidR="004F1903" w:rsidRPr="00E14D5F" w:rsidRDefault="004F1903">
      <w:pPr>
        <w:rPr>
          <w:rFonts w:ascii="Arial" w:hAnsi="Arial" w:cs="Arial"/>
          <w:lang w:val="en-GB"/>
        </w:rPr>
      </w:pPr>
    </w:p>
    <w:p w14:paraId="691E63F6" w14:textId="77777777" w:rsidR="00CD129B" w:rsidRPr="00E14D5F" w:rsidRDefault="00CD129B">
      <w:pPr>
        <w:rPr>
          <w:rFonts w:ascii="Arial" w:hAnsi="Arial" w:cs="Arial"/>
          <w:lang w:val="en-GB"/>
        </w:rPr>
        <w:sectPr w:rsidR="00CD129B" w:rsidRPr="00E14D5F" w:rsidSect="00291E7B">
          <w:headerReference w:type="default" r:id="rId7"/>
          <w:footerReference w:type="default" r:id="rId8"/>
          <w:pgSz w:w="11906" w:h="16838"/>
          <w:pgMar w:top="1417" w:right="1417" w:bottom="1134" w:left="1417" w:header="284" w:footer="0" w:gutter="0"/>
          <w:cols w:space="708"/>
          <w:docGrid w:linePitch="360"/>
        </w:sectPr>
      </w:pPr>
    </w:p>
    <w:p w14:paraId="4DEDB2B4" w14:textId="58B6A706" w:rsidR="00507EEA" w:rsidRPr="00E865A1" w:rsidRDefault="00276EFF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E865A1">
        <w:rPr>
          <w:rFonts w:ascii="Arial" w:hAnsi="Arial" w:cs="Arial"/>
          <w:b/>
          <w:sz w:val="28"/>
          <w:szCs w:val="28"/>
          <w:u w:val="single"/>
          <w:lang w:val="en-US"/>
        </w:rPr>
        <w:lastRenderedPageBreak/>
        <w:t xml:space="preserve">Data </w:t>
      </w:r>
      <w:r w:rsidR="0057432C" w:rsidRPr="00E865A1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since </w:t>
      </w:r>
      <w:r w:rsidRPr="00E865A1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the beginning of the </w:t>
      </w:r>
      <w:r w:rsidR="00603520">
        <w:rPr>
          <w:rFonts w:ascii="Arial" w:hAnsi="Arial" w:cs="Arial"/>
          <w:b/>
          <w:sz w:val="28"/>
          <w:szCs w:val="28"/>
          <w:u w:val="single"/>
          <w:lang w:val="en-US"/>
        </w:rPr>
        <w:t>D</w:t>
      </w:r>
      <w:r w:rsidR="00603520" w:rsidRPr="00E865A1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octoral </w:t>
      </w:r>
      <w:r w:rsidRPr="00E865A1">
        <w:rPr>
          <w:rFonts w:ascii="Arial" w:hAnsi="Arial" w:cs="Arial"/>
          <w:b/>
          <w:sz w:val="28"/>
          <w:szCs w:val="28"/>
          <w:u w:val="single"/>
          <w:lang w:val="en-US"/>
        </w:rPr>
        <w:t>project</w:t>
      </w:r>
      <w:r w:rsidR="00CD129B" w:rsidRPr="00E865A1">
        <w:rPr>
          <w:rFonts w:ascii="Arial" w:hAnsi="Arial" w:cs="Arial"/>
          <w:b/>
          <w:sz w:val="28"/>
          <w:szCs w:val="28"/>
          <w:u w:val="single"/>
          <w:lang w:val="en-US"/>
        </w:rPr>
        <w:t>:</w:t>
      </w:r>
    </w:p>
    <w:p w14:paraId="32ED712B" w14:textId="14CD1EA5" w:rsidR="00C44A71" w:rsidRPr="00E14D5F" w:rsidRDefault="00276EFF" w:rsidP="00E14D5F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b/>
          <w:sz w:val="24"/>
          <w:szCs w:val="24"/>
          <w:lang w:val="en-US"/>
        </w:rPr>
      </w:pPr>
      <w:r w:rsidRPr="00E14D5F">
        <w:rPr>
          <w:rFonts w:ascii="Arial" w:hAnsi="Arial" w:cs="Arial"/>
          <w:b/>
          <w:sz w:val="24"/>
          <w:szCs w:val="24"/>
          <w:lang w:val="en-US"/>
        </w:rPr>
        <w:t xml:space="preserve">Publications </w:t>
      </w:r>
      <w:r w:rsidR="0057432C" w:rsidRPr="00E14D5F">
        <w:rPr>
          <w:rFonts w:ascii="Arial" w:hAnsi="Arial" w:cs="Arial"/>
          <w:b/>
          <w:sz w:val="24"/>
          <w:szCs w:val="24"/>
          <w:lang w:val="en-US"/>
        </w:rPr>
        <w:t>since</w:t>
      </w:r>
      <w:r w:rsidRPr="00E14D5F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C95989">
        <w:rPr>
          <w:rFonts w:ascii="Arial" w:hAnsi="Arial" w:cs="Arial"/>
          <w:b/>
          <w:sz w:val="24"/>
          <w:szCs w:val="24"/>
          <w:lang w:val="en-US"/>
        </w:rPr>
        <w:t>start</w:t>
      </w:r>
      <w:r w:rsidRPr="00E14D5F">
        <w:rPr>
          <w:rFonts w:ascii="Arial" w:hAnsi="Arial" w:cs="Arial"/>
          <w:b/>
          <w:sz w:val="24"/>
          <w:szCs w:val="24"/>
          <w:lang w:val="en-US"/>
        </w:rPr>
        <w:t xml:space="preserve"> of the </w:t>
      </w:r>
      <w:r w:rsidR="00C95989">
        <w:rPr>
          <w:rFonts w:ascii="Arial" w:hAnsi="Arial" w:cs="Arial"/>
          <w:b/>
          <w:sz w:val="24"/>
          <w:szCs w:val="24"/>
          <w:lang w:val="en-US"/>
        </w:rPr>
        <w:t>D</w:t>
      </w:r>
      <w:r w:rsidR="00C95989" w:rsidRPr="00E14D5F">
        <w:rPr>
          <w:rFonts w:ascii="Arial" w:hAnsi="Arial" w:cs="Arial"/>
          <w:b/>
          <w:sz w:val="24"/>
          <w:szCs w:val="24"/>
          <w:lang w:val="en-US"/>
        </w:rPr>
        <w:t xml:space="preserve">octoral </w:t>
      </w:r>
      <w:r w:rsidRPr="00E14D5F">
        <w:rPr>
          <w:rFonts w:ascii="Arial" w:hAnsi="Arial" w:cs="Arial"/>
          <w:b/>
          <w:sz w:val="24"/>
          <w:szCs w:val="24"/>
          <w:lang w:val="en-US"/>
        </w:rPr>
        <w:t>project</w:t>
      </w:r>
      <w:r w:rsidR="00C44A71" w:rsidRPr="00E14D5F">
        <w:rPr>
          <w:rFonts w:ascii="Arial" w:hAnsi="Arial" w:cs="Arial"/>
          <w:b/>
          <w:sz w:val="24"/>
          <w:szCs w:val="24"/>
          <w:lang w:val="en-US"/>
        </w:rPr>
        <w:t>:</w:t>
      </w:r>
    </w:p>
    <w:p w14:paraId="5A1B46ED" w14:textId="1C1D59B7" w:rsidR="00C44A71" w:rsidRPr="00E865A1" w:rsidRDefault="00170702" w:rsidP="00C44A71">
      <w:pPr>
        <w:spacing w:after="0"/>
        <w:rPr>
          <w:rFonts w:ascii="Arial" w:hAnsi="Arial" w:cs="Arial"/>
          <w:sz w:val="16"/>
          <w:szCs w:val="16"/>
          <w:lang w:val="en-US"/>
        </w:rPr>
      </w:pPr>
      <w:r w:rsidRPr="00E865A1">
        <w:rPr>
          <w:rFonts w:ascii="Arial" w:hAnsi="Arial" w:cs="Arial"/>
          <w:sz w:val="16"/>
          <w:szCs w:val="16"/>
          <w:lang w:val="en-US"/>
        </w:rPr>
        <w:t xml:space="preserve">Please compile the complete bibliographic data </w:t>
      </w:r>
      <w:r w:rsidR="004D4EB8">
        <w:rPr>
          <w:rFonts w:ascii="Arial" w:hAnsi="Arial" w:cs="Arial"/>
          <w:sz w:val="16"/>
          <w:szCs w:val="16"/>
          <w:lang w:val="en-US"/>
        </w:rPr>
        <w:t>(a</w:t>
      </w:r>
      <w:r w:rsidR="004D4EB8" w:rsidRPr="00E865A1">
        <w:rPr>
          <w:rFonts w:ascii="Arial" w:hAnsi="Arial" w:cs="Arial"/>
          <w:sz w:val="16"/>
          <w:szCs w:val="16"/>
          <w:lang w:val="en-US"/>
        </w:rPr>
        <w:t>uthor/s, title, source, page number, year</w:t>
      </w:r>
      <w:r w:rsidR="004D4EB8">
        <w:rPr>
          <w:rFonts w:ascii="Arial" w:hAnsi="Arial" w:cs="Arial"/>
          <w:sz w:val="16"/>
          <w:szCs w:val="16"/>
          <w:lang w:val="en-US"/>
        </w:rPr>
        <w:t xml:space="preserve">) </w:t>
      </w:r>
      <w:r w:rsidRPr="00E865A1">
        <w:rPr>
          <w:rFonts w:ascii="Arial" w:hAnsi="Arial" w:cs="Arial"/>
          <w:sz w:val="16"/>
          <w:szCs w:val="16"/>
          <w:lang w:val="en-US"/>
        </w:rPr>
        <w:t xml:space="preserve">of all publications that have been prepared with reference to the </w:t>
      </w:r>
      <w:r w:rsidR="00C95989">
        <w:rPr>
          <w:rFonts w:ascii="Arial" w:hAnsi="Arial" w:cs="Arial"/>
          <w:sz w:val="16"/>
          <w:szCs w:val="16"/>
          <w:lang w:val="en-US"/>
        </w:rPr>
        <w:t>D</w:t>
      </w:r>
      <w:r w:rsidR="00C95989" w:rsidRPr="00E865A1">
        <w:rPr>
          <w:rFonts w:ascii="Arial" w:hAnsi="Arial" w:cs="Arial"/>
          <w:sz w:val="16"/>
          <w:szCs w:val="16"/>
          <w:lang w:val="en-US"/>
        </w:rPr>
        <w:t xml:space="preserve">octoral </w:t>
      </w:r>
      <w:r w:rsidRPr="00E865A1">
        <w:rPr>
          <w:rFonts w:ascii="Arial" w:hAnsi="Arial" w:cs="Arial"/>
          <w:sz w:val="16"/>
          <w:szCs w:val="16"/>
          <w:lang w:val="en-US"/>
        </w:rPr>
        <w:t>topic.</w:t>
      </w:r>
      <w:r w:rsidR="00C95989">
        <w:rPr>
          <w:rFonts w:ascii="Arial" w:hAnsi="Arial" w:cs="Arial"/>
          <w:sz w:val="16"/>
          <w:szCs w:val="16"/>
          <w:lang w:val="en-US"/>
        </w:rPr>
        <w:t xml:space="preserve"> </w:t>
      </w:r>
      <w:r w:rsidRPr="00E865A1">
        <w:rPr>
          <w:rFonts w:ascii="Arial" w:hAnsi="Arial" w:cs="Arial"/>
          <w:sz w:val="16"/>
          <w:szCs w:val="16"/>
          <w:lang w:val="en-US"/>
        </w:rPr>
        <w:t xml:space="preserve">In particular, the format of a presentation </w:t>
      </w:r>
      <w:r w:rsidR="004D4EB8">
        <w:rPr>
          <w:rFonts w:ascii="Arial" w:hAnsi="Arial" w:cs="Arial"/>
          <w:sz w:val="16"/>
          <w:szCs w:val="16"/>
          <w:lang w:val="en-US"/>
        </w:rPr>
        <w:t>or poster must be recognizable.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4A71" w:rsidRPr="00041C67" w14:paraId="465E5A24" w14:textId="77777777" w:rsidTr="00C44A71">
        <w:tc>
          <w:tcPr>
            <w:tcW w:w="9212" w:type="dxa"/>
          </w:tcPr>
          <w:p w14:paraId="637CD6CD" w14:textId="77777777" w:rsidR="00C44A71" w:rsidRPr="00E865A1" w:rsidRDefault="00C44A71">
            <w:pPr>
              <w:rPr>
                <w:rFonts w:ascii="Arial" w:hAnsi="Arial" w:cs="Arial"/>
                <w:lang w:val="en-US"/>
              </w:rPr>
            </w:pPr>
          </w:p>
          <w:p w14:paraId="4749551B" w14:textId="77777777" w:rsidR="00C44A71" w:rsidRDefault="005A3EB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7" w:name="Text47"/>
            <w:r>
              <w:rPr>
                <w:rFonts w:ascii="Arial" w:hAnsi="Arial" w:cs="Arial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47"/>
          </w:p>
          <w:p w14:paraId="6352D675" w14:textId="77777777" w:rsidR="00E865A1" w:rsidRPr="00E865A1" w:rsidRDefault="00E865A1">
            <w:pPr>
              <w:rPr>
                <w:rFonts w:ascii="Arial" w:hAnsi="Arial" w:cs="Arial"/>
                <w:lang w:val="en-US"/>
              </w:rPr>
            </w:pPr>
          </w:p>
          <w:p w14:paraId="7BFA24AF" w14:textId="77777777" w:rsidR="00C44A71" w:rsidRPr="00E865A1" w:rsidRDefault="00C44A71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2CB4E7A1" w14:textId="77777777" w:rsidR="00C44A71" w:rsidRPr="00E865A1" w:rsidRDefault="00C44A71">
      <w:pPr>
        <w:rPr>
          <w:rFonts w:ascii="Arial" w:hAnsi="Arial" w:cs="Arial"/>
          <w:lang w:val="en-US"/>
        </w:rPr>
      </w:pPr>
    </w:p>
    <w:p w14:paraId="3326C915" w14:textId="77777777" w:rsidR="00CD129B" w:rsidRPr="00E865A1" w:rsidRDefault="00CD129B">
      <w:pPr>
        <w:rPr>
          <w:rFonts w:ascii="Arial" w:hAnsi="Arial" w:cs="Arial"/>
          <w:lang w:val="en-US"/>
        </w:rPr>
      </w:pPr>
    </w:p>
    <w:p w14:paraId="71FCE9F1" w14:textId="1F4F1B86" w:rsidR="00C44A71" w:rsidRPr="00E14D5F" w:rsidRDefault="00EE6053" w:rsidP="00EE6053">
      <w:pPr>
        <w:pStyle w:val="Listenabsatz"/>
        <w:numPr>
          <w:ilvl w:val="0"/>
          <w:numId w:val="2"/>
        </w:numPr>
        <w:rPr>
          <w:rFonts w:ascii="Arial" w:hAnsi="Arial" w:cs="Arial"/>
          <w:b/>
          <w:sz w:val="24"/>
          <w:szCs w:val="24"/>
          <w:lang w:val="en-US"/>
        </w:rPr>
      </w:pPr>
      <w:r w:rsidRPr="00EE6053">
        <w:rPr>
          <w:rFonts w:ascii="Arial" w:hAnsi="Arial" w:cs="Arial"/>
          <w:b/>
          <w:sz w:val="24"/>
          <w:szCs w:val="24"/>
          <w:lang w:val="en-US"/>
        </w:rPr>
        <w:t>List academic and professional development events (i.e. conferences, seminars, symposia) attended since start of the Doctoral project: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01"/>
        <w:gridCol w:w="2078"/>
        <w:gridCol w:w="2229"/>
        <w:gridCol w:w="3254"/>
      </w:tblGrid>
      <w:tr w:rsidR="004E5599" w:rsidRPr="00E865A1" w14:paraId="1808B34C" w14:textId="77777777" w:rsidTr="004E5599">
        <w:tc>
          <w:tcPr>
            <w:tcW w:w="1526" w:type="dxa"/>
          </w:tcPr>
          <w:p w14:paraId="0EA7AF0D" w14:textId="2290D0D8" w:rsidR="004E5599" w:rsidRPr="00E865A1" w:rsidRDefault="00EE6053" w:rsidP="004E55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="00276EFF" w:rsidRPr="00E865A1">
              <w:rPr>
                <w:rFonts w:ascii="Arial" w:hAnsi="Arial" w:cs="Arial"/>
                <w:b/>
              </w:rPr>
              <w:t>ate</w:t>
            </w:r>
          </w:p>
        </w:tc>
        <w:tc>
          <w:tcPr>
            <w:tcW w:w="2126" w:type="dxa"/>
          </w:tcPr>
          <w:p w14:paraId="51F339CC" w14:textId="7B102CD1" w:rsidR="004E5599" w:rsidRPr="00E865A1" w:rsidRDefault="00EE6053" w:rsidP="004E55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276EFF" w:rsidRPr="00E865A1">
              <w:rPr>
                <w:rFonts w:ascii="Arial" w:hAnsi="Arial" w:cs="Arial"/>
                <w:b/>
              </w:rPr>
              <w:t>lace</w:t>
            </w:r>
          </w:p>
        </w:tc>
        <w:tc>
          <w:tcPr>
            <w:tcW w:w="2268" w:type="dxa"/>
          </w:tcPr>
          <w:p w14:paraId="7AFD2A29" w14:textId="13035F69" w:rsidR="004E5599" w:rsidRPr="00E865A1" w:rsidRDefault="00EE6053" w:rsidP="004E55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</w:t>
            </w:r>
            <w:r w:rsidR="00276EFF" w:rsidRPr="00E865A1">
              <w:rPr>
                <w:rFonts w:ascii="Arial" w:hAnsi="Arial" w:cs="Arial"/>
                <w:b/>
              </w:rPr>
              <w:t>ccasion</w:t>
            </w:r>
          </w:p>
        </w:tc>
        <w:tc>
          <w:tcPr>
            <w:tcW w:w="3292" w:type="dxa"/>
          </w:tcPr>
          <w:p w14:paraId="5D476C0A" w14:textId="3D1C122A" w:rsidR="004E5599" w:rsidRPr="00E865A1" w:rsidRDefault="00EE6053" w:rsidP="004E55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</w:t>
            </w:r>
            <w:r w:rsidR="00276EFF" w:rsidRPr="00E865A1">
              <w:rPr>
                <w:rFonts w:ascii="Arial" w:hAnsi="Arial" w:cs="Arial"/>
                <w:b/>
              </w:rPr>
              <w:t>itle of presentation/poster</w:t>
            </w:r>
          </w:p>
        </w:tc>
      </w:tr>
      <w:tr w:rsidR="004E5599" w:rsidRPr="00E865A1" w14:paraId="4B4D36CA" w14:textId="77777777" w:rsidTr="004E5599">
        <w:tc>
          <w:tcPr>
            <w:tcW w:w="1526" w:type="dxa"/>
          </w:tcPr>
          <w:p w14:paraId="20D32129" w14:textId="77777777" w:rsidR="004E5599" w:rsidRPr="00E865A1" w:rsidRDefault="005A3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8" w:name="Text4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8"/>
          </w:p>
        </w:tc>
        <w:tc>
          <w:tcPr>
            <w:tcW w:w="2126" w:type="dxa"/>
          </w:tcPr>
          <w:p w14:paraId="5EABDE5C" w14:textId="77777777" w:rsidR="004E5599" w:rsidRPr="00E865A1" w:rsidRDefault="005A3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49" w:name="Text5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9"/>
          </w:p>
        </w:tc>
        <w:tc>
          <w:tcPr>
            <w:tcW w:w="2268" w:type="dxa"/>
          </w:tcPr>
          <w:p w14:paraId="027E5FAB" w14:textId="77777777" w:rsidR="004E5599" w:rsidRPr="00E865A1" w:rsidRDefault="005A3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0" w:name="Text5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0"/>
          </w:p>
        </w:tc>
        <w:tc>
          <w:tcPr>
            <w:tcW w:w="3292" w:type="dxa"/>
          </w:tcPr>
          <w:p w14:paraId="4528DA58" w14:textId="77777777" w:rsidR="004E5599" w:rsidRPr="00E865A1" w:rsidRDefault="005A3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1" w:name="Text5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1"/>
          </w:p>
        </w:tc>
      </w:tr>
      <w:tr w:rsidR="004E5599" w:rsidRPr="00E865A1" w14:paraId="6FDF8514" w14:textId="77777777" w:rsidTr="004E5599">
        <w:tc>
          <w:tcPr>
            <w:tcW w:w="1526" w:type="dxa"/>
          </w:tcPr>
          <w:p w14:paraId="6C3BC589" w14:textId="77777777" w:rsidR="004E5599" w:rsidRPr="00E865A1" w:rsidRDefault="005A3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2" w:name="Text4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2"/>
          </w:p>
        </w:tc>
        <w:tc>
          <w:tcPr>
            <w:tcW w:w="2126" w:type="dxa"/>
          </w:tcPr>
          <w:p w14:paraId="4C161706" w14:textId="77777777" w:rsidR="004E5599" w:rsidRPr="00E865A1" w:rsidRDefault="005A3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3" w:name="Text5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3"/>
          </w:p>
        </w:tc>
        <w:tc>
          <w:tcPr>
            <w:tcW w:w="2268" w:type="dxa"/>
          </w:tcPr>
          <w:p w14:paraId="067E1D92" w14:textId="77777777" w:rsidR="004E5599" w:rsidRPr="00E865A1" w:rsidRDefault="005A3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4" w:name="Text5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4"/>
          </w:p>
        </w:tc>
        <w:tc>
          <w:tcPr>
            <w:tcW w:w="3292" w:type="dxa"/>
          </w:tcPr>
          <w:p w14:paraId="2F411C18" w14:textId="77777777" w:rsidR="004E5599" w:rsidRPr="00E865A1" w:rsidRDefault="005A3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55" w:name="Text5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5"/>
          </w:p>
        </w:tc>
      </w:tr>
      <w:tr w:rsidR="00E865A1" w:rsidRPr="00E865A1" w14:paraId="0912F180" w14:textId="77777777" w:rsidTr="004E5599">
        <w:tc>
          <w:tcPr>
            <w:tcW w:w="1526" w:type="dxa"/>
          </w:tcPr>
          <w:p w14:paraId="6D015197" w14:textId="77777777" w:rsidR="00E865A1" w:rsidRPr="00E865A1" w:rsidRDefault="005A3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6" w:name="Text5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6"/>
          </w:p>
        </w:tc>
        <w:tc>
          <w:tcPr>
            <w:tcW w:w="2126" w:type="dxa"/>
          </w:tcPr>
          <w:p w14:paraId="66A3FB79" w14:textId="77777777" w:rsidR="00E865A1" w:rsidRPr="00E865A1" w:rsidRDefault="005A3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7" w:name="Text5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7"/>
          </w:p>
        </w:tc>
        <w:tc>
          <w:tcPr>
            <w:tcW w:w="2268" w:type="dxa"/>
          </w:tcPr>
          <w:p w14:paraId="3BF34745" w14:textId="77777777" w:rsidR="00E865A1" w:rsidRPr="00E865A1" w:rsidRDefault="005A3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58" w:name="Text5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8"/>
          </w:p>
        </w:tc>
        <w:tc>
          <w:tcPr>
            <w:tcW w:w="3292" w:type="dxa"/>
          </w:tcPr>
          <w:p w14:paraId="7F01F4A2" w14:textId="77777777" w:rsidR="00E865A1" w:rsidRPr="00E865A1" w:rsidRDefault="005A3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59" w:name="Text5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9"/>
          </w:p>
        </w:tc>
      </w:tr>
    </w:tbl>
    <w:p w14:paraId="36C77EB6" w14:textId="77777777" w:rsidR="00C44A71" w:rsidRPr="00E865A1" w:rsidRDefault="00C44A71">
      <w:pPr>
        <w:rPr>
          <w:rFonts w:ascii="Arial" w:hAnsi="Arial" w:cs="Arial"/>
        </w:rPr>
      </w:pPr>
    </w:p>
    <w:p w14:paraId="1E54E356" w14:textId="77777777" w:rsidR="004E5599" w:rsidRPr="00E865A1" w:rsidRDefault="004E5599">
      <w:pPr>
        <w:rPr>
          <w:rFonts w:ascii="Arial" w:hAnsi="Arial" w:cs="Arial"/>
          <w:b/>
          <w:sz w:val="24"/>
          <w:szCs w:val="24"/>
        </w:rPr>
      </w:pPr>
    </w:p>
    <w:p w14:paraId="1B6D8111" w14:textId="72FF8C81" w:rsidR="004F1903" w:rsidRPr="00E865A1" w:rsidRDefault="00EE6053" w:rsidP="00E865A1">
      <w:pPr>
        <w:spacing w:after="0" w:line="240" w:lineRule="exact"/>
        <w:rPr>
          <w:rFonts w:ascii="Arial" w:hAnsi="Arial" w:cs="Arial"/>
          <w:sz w:val="16"/>
          <w:szCs w:val="16"/>
          <w:lang w:val="en-US"/>
        </w:rPr>
      </w:pPr>
      <w:r w:rsidRPr="00EE6053">
        <w:rPr>
          <w:rFonts w:ascii="Arial" w:hAnsi="Arial" w:cs="Arial"/>
          <w:b/>
          <w:sz w:val="24"/>
          <w:szCs w:val="24"/>
          <w:lang w:val="en-US"/>
        </w:rPr>
        <w:t>List modules and lecture events of Graduate School attended since start of the Doctoral project: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96"/>
        <w:gridCol w:w="7266"/>
      </w:tblGrid>
      <w:tr w:rsidR="00C44A71" w:rsidRPr="0026736B" w14:paraId="665F9F18" w14:textId="77777777" w:rsidTr="00C44A71">
        <w:tc>
          <w:tcPr>
            <w:tcW w:w="1809" w:type="dxa"/>
          </w:tcPr>
          <w:p w14:paraId="52FD2A4A" w14:textId="421DBFC7" w:rsidR="00C44A71" w:rsidRPr="00E14D5F" w:rsidRDefault="00EE6053" w:rsidP="004E5599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</w:t>
            </w:r>
            <w:r w:rsidR="0057432C" w:rsidRPr="00E14D5F">
              <w:rPr>
                <w:rFonts w:ascii="Arial" w:hAnsi="Arial" w:cs="Arial"/>
                <w:b/>
                <w:lang w:val="en-GB"/>
              </w:rPr>
              <w:t>ate</w:t>
            </w:r>
          </w:p>
        </w:tc>
        <w:tc>
          <w:tcPr>
            <w:tcW w:w="7403" w:type="dxa"/>
          </w:tcPr>
          <w:p w14:paraId="554C2CCD" w14:textId="4038D20F" w:rsidR="00C44A71" w:rsidRPr="00E865A1" w:rsidRDefault="00EE6053" w:rsidP="0057432C">
            <w:pPr>
              <w:rPr>
                <w:rFonts w:ascii="Arial" w:hAnsi="Arial" w:cs="Arial"/>
                <w:b/>
                <w:lang w:val="en-US"/>
              </w:rPr>
            </w:pPr>
            <w:r w:rsidRPr="00EE6053">
              <w:rPr>
                <w:rFonts w:ascii="Arial" w:hAnsi="Arial" w:cs="Arial"/>
                <w:b/>
                <w:lang w:val="en-US"/>
              </w:rPr>
              <w:t>Workshops (Graduate School) attended since the beginning of your Doctoral project</w:t>
            </w:r>
          </w:p>
        </w:tc>
      </w:tr>
      <w:tr w:rsidR="00C44A71" w:rsidRPr="00041C67" w14:paraId="6BEFB0A8" w14:textId="77777777" w:rsidTr="00C44A71">
        <w:tc>
          <w:tcPr>
            <w:tcW w:w="1809" w:type="dxa"/>
          </w:tcPr>
          <w:p w14:paraId="7D6747C3" w14:textId="77777777" w:rsidR="00C44A71" w:rsidRPr="00E865A1" w:rsidRDefault="005A3EB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60" w:name="Text60"/>
            <w:r>
              <w:rPr>
                <w:rFonts w:ascii="Arial" w:hAnsi="Arial" w:cs="Arial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60"/>
          </w:p>
        </w:tc>
        <w:tc>
          <w:tcPr>
            <w:tcW w:w="7403" w:type="dxa"/>
          </w:tcPr>
          <w:p w14:paraId="7E390131" w14:textId="77777777" w:rsidR="00C44A71" w:rsidRPr="00E865A1" w:rsidRDefault="005A3EB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61" w:name="Text66"/>
            <w:r>
              <w:rPr>
                <w:rFonts w:ascii="Arial" w:hAnsi="Arial" w:cs="Arial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61"/>
          </w:p>
        </w:tc>
      </w:tr>
      <w:tr w:rsidR="00C44A71" w:rsidRPr="00041C67" w14:paraId="2216AA9F" w14:textId="77777777" w:rsidTr="00C44A71">
        <w:tc>
          <w:tcPr>
            <w:tcW w:w="1809" w:type="dxa"/>
          </w:tcPr>
          <w:p w14:paraId="6559009C" w14:textId="77777777" w:rsidR="00C44A71" w:rsidRPr="00E865A1" w:rsidRDefault="005A3EB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62" w:name="Text61"/>
            <w:r>
              <w:rPr>
                <w:rFonts w:ascii="Arial" w:hAnsi="Arial" w:cs="Arial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62"/>
          </w:p>
        </w:tc>
        <w:tc>
          <w:tcPr>
            <w:tcW w:w="7403" w:type="dxa"/>
          </w:tcPr>
          <w:p w14:paraId="227949F3" w14:textId="77777777" w:rsidR="00C44A71" w:rsidRPr="00E865A1" w:rsidRDefault="005A3EB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63" w:name="Text67"/>
            <w:r>
              <w:rPr>
                <w:rFonts w:ascii="Arial" w:hAnsi="Arial" w:cs="Arial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63"/>
          </w:p>
        </w:tc>
      </w:tr>
      <w:tr w:rsidR="00E865A1" w:rsidRPr="00041C67" w14:paraId="3B2516A9" w14:textId="77777777" w:rsidTr="00C44A71">
        <w:tc>
          <w:tcPr>
            <w:tcW w:w="1809" w:type="dxa"/>
          </w:tcPr>
          <w:p w14:paraId="5A9C6A34" w14:textId="77777777" w:rsidR="00E865A1" w:rsidRPr="00E865A1" w:rsidRDefault="005A3EB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64" w:name="Text62"/>
            <w:r>
              <w:rPr>
                <w:rFonts w:ascii="Arial" w:hAnsi="Arial" w:cs="Arial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64"/>
          </w:p>
        </w:tc>
        <w:tc>
          <w:tcPr>
            <w:tcW w:w="7403" w:type="dxa"/>
          </w:tcPr>
          <w:p w14:paraId="3DA341EE" w14:textId="77777777" w:rsidR="00E865A1" w:rsidRPr="00E865A1" w:rsidRDefault="005A3EB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65" w:name="Text68"/>
            <w:r>
              <w:rPr>
                <w:rFonts w:ascii="Arial" w:hAnsi="Arial" w:cs="Arial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65"/>
          </w:p>
        </w:tc>
      </w:tr>
      <w:tr w:rsidR="00E865A1" w:rsidRPr="00041C67" w14:paraId="3A0D8D50" w14:textId="77777777" w:rsidTr="00C44A71">
        <w:tc>
          <w:tcPr>
            <w:tcW w:w="1809" w:type="dxa"/>
          </w:tcPr>
          <w:p w14:paraId="18E32B03" w14:textId="77777777" w:rsidR="00E865A1" w:rsidRPr="00E865A1" w:rsidRDefault="005A3EB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66" w:name="Text63"/>
            <w:r>
              <w:rPr>
                <w:rFonts w:ascii="Arial" w:hAnsi="Arial" w:cs="Arial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66"/>
          </w:p>
        </w:tc>
        <w:tc>
          <w:tcPr>
            <w:tcW w:w="7403" w:type="dxa"/>
          </w:tcPr>
          <w:p w14:paraId="5DF5CEDB" w14:textId="77777777" w:rsidR="00E865A1" w:rsidRPr="00E865A1" w:rsidRDefault="005A3EB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67" w:name="Text69"/>
            <w:r>
              <w:rPr>
                <w:rFonts w:ascii="Arial" w:hAnsi="Arial" w:cs="Arial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67"/>
          </w:p>
        </w:tc>
      </w:tr>
      <w:tr w:rsidR="00E865A1" w:rsidRPr="00041C67" w14:paraId="010042D6" w14:textId="77777777" w:rsidTr="00C44A71">
        <w:tc>
          <w:tcPr>
            <w:tcW w:w="1809" w:type="dxa"/>
          </w:tcPr>
          <w:p w14:paraId="34F3032A" w14:textId="77777777" w:rsidR="00E865A1" w:rsidRPr="00E865A1" w:rsidRDefault="005A3EB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68" w:name="Text64"/>
            <w:r>
              <w:rPr>
                <w:rFonts w:ascii="Arial" w:hAnsi="Arial" w:cs="Arial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68"/>
          </w:p>
        </w:tc>
        <w:tc>
          <w:tcPr>
            <w:tcW w:w="7403" w:type="dxa"/>
          </w:tcPr>
          <w:p w14:paraId="69CD3893" w14:textId="77777777" w:rsidR="00E865A1" w:rsidRPr="00E865A1" w:rsidRDefault="005A3EB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69" w:name="Text70"/>
            <w:r>
              <w:rPr>
                <w:rFonts w:ascii="Arial" w:hAnsi="Arial" w:cs="Arial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69"/>
          </w:p>
        </w:tc>
      </w:tr>
      <w:tr w:rsidR="00170702" w:rsidRPr="0026736B" w14:paraId="4428EF44" w14:textId="77777777" w:rsidTr="00C44A71">
        <w:tc>
          <w:tcPr>
            <w:tcW w:w="1809" w:type="dxa"/>
          </w:tcPr>
          <w:p w14:paraId="0210C0A5" w14:textId="374D9390" w:rsidR="00170702" w:rsidRPr="00E865A1" w:rsidRDefault="00EE6053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R</w:t>
            </w:r>
            <w:r w:rsidR="00170702" w:rsidRPr="00E865A1">
              <w:rPr>
                <w:rFonts w:ascii="Arial" w:hAnsi="Arial" w:cs="Arial"/>
                <w:b/>
                <w:lang w:val="en-US"/>
              </w:rPr>
              <w:t>eporting year</w:t>
            </w:r>
          </w:p>
        </w:tc>
        <w:tc>
          <w:tcPr>
            <w:tcW w:w="7403" w:type="dxa"/>
          </w:tcPr>
          <w:p w14:paraId="57BB368F" w14:textId="3482B0DF" w:rsidR="00170702" w:rsidRPr="00E865A1" w:rsidRDefault="00EE6053">
            <w:pPr>
              <w:rPr>
                <w:rFonts w:ascii="Arial" w:hAnsi="Arial" w:cs="Arial"/>
                <w:b/>
                <w:lang w:val="en-US"/>
              </w:rPr>
            </w:pPr>
            <w:r w:rsidRPr="00EE6053">
              <w:rPr>
                <w:rFonts w:ascii="Arial" w:hAnsi="Arial" w:cs="Arial"/>
                <w:b/>
                <w:lang w:val="en-US"/>
              </w:rPr>
              <w:t>Please list ONLY the total number and dates of Lecture seminars (Graduate School) attended in 2020:</w:t>
            </w:r>
          </w:p>
        </w:tc>
      </w:tr>
      <w:tr w:rsidR="00170702" w:rsidRPr="00041C67" w14:paraId="55E562C8" w14:textId="77777777" w:rsidTr="00C44A71">
        <w:tc>
          <w:tcPr>
            <w:tcW w:w="1809" w:type="dxa"/>
          </w:tcPr>
          <w:p w14:paraId="716FD0BA" w14:textId="77777777" w:rsidR="00170702" w:rsidRPr="00E865A1" w:rsidRDefault="005A3EB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70" w:name="Text65"/>
            <w:r>
              <w:rPr>
                <w:rFonts w:ascii="Arial" w:hAnsi="Arial" w:cs="Arial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70"/>
          </w:p>
        </w:tc>
        <w:tc>
          <w:tcPr>
            <w:tcW w:w="7403" w:type="dxa"/>
          </w:tcPr>
          <w:p w14:paraId="69A76548" w14:textId="77777777" w:rsidR="00170702" w:rsidRPr="00E865A1" w:rsidRDefault="005A3EB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71" w:name="Text71"/>
            <w:r>
              <w:rPr>
                <w:rFonts w:ascii="Arial" w:hAnsi="Arial" w:cs="Arial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noProof/>
                <w:lang w:val="en-US"/>
              </w:rPr>
              <w:t> </w:t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71"/>
          </w:p>
        </w:tc>
      </w:tr>
    </w:tbl>
    <w:p w14:paraId="5C0B7483" w14:textId="77777777" w:rsidR="00E14D5F" w:rsidRDefault="00E14D5F">
      <w:pPr>
        <w:rPr>
          <w:rFonts w:ascii="Arial" w:hAnsi="Arial" w:cs="Arial"/>
          <w:lang w:val="en-US"/>
        </w:rPr>
      </w:pPr>
    </w:p>
    <w:p w14:paraId="2FDC5561" w14:textId="77777777" w:rsidR="004259CA" w:rsidRDefault="004259CA">
      <w:pPr>
        <w:rPr>
          <w:rFonts w:ascii="Arial" w:hAnsi="Arial" w:cs="Arial"/>
          <w:lang w:val="en-US"/>
        </w:rPr>
      </w:pPr>
      <w:r w:rsidRPr="004259CA">
        <w:rPr>
          <w:rFonts w:ascii="Arial" w:hAnsi="Arial" w:cs="Arial"/>
          <w:lang w:val="en-US"/>
        </w:rPr>
        <w:t xml:space="preserve">Please make sure, that the original work plan and the current Gantt chart are attached to this report. </w:t>
      </w:r>
    </w:p>
    <w:p w14:paraId="0F15C1E5" w14:textId="5A08C3F4" w:rsidR="004F1903" w:rsidRPr="00E865A1" w:rsidRDefault="0026736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72" w:name="Kontrollkästchen1"/>
      <w:r>
        <w:rPr>
          <w:rFonts w:ascii="Arial" w:hAnsi="Arial" w:cs="Arial"/>
          <w:lang w:val="en-US"/>
        </w:rPr>
        <w:instrText xml:space="preserve"> FORMCHECKBOX </w:instrText>
      </w:r>
      <w:r>
        <w:rPr>
          <w:rFonts w:ascii="Arial" w:hAnsi="Arial" w:cs="Arial"/>
          <w:lang w:val="en-US"/>
        </w:rPr>
      </w:r>
      <w:r>
        <w:rPr>
          <w:rFonts w:ascii="Arial" w:hAnsi="Arial" w:cs="Arial"/>
          <w:lang w:val="en-US"/>
        </w:rPr>
        <w:fldChar w:fldCharType="end"/>
      </w:r>
      <w:bookmarkEnd w:id="72"/>
      <w:r w:rsidR="00D2186F">
        <w:rPr>
          <w:rFonts w:ascii="Arial" w:hAnsi="Arial" w:cs="Arial"/>
          <w:lang w:val="en-US"/>
        </w:rPr>
        <w:t xml:space="preserve"> </w:t>
      </w:r>
      <w:r w:rsidR="00041C67" w:rsidRPr="00041C67">
        <w:rPr>
          <w:rFonts w:ascii="Arial" w:hAnsi="Arial" w:cs="Arial"/>
          <w:lang w:val="en-US"/>
        </w:rPr>
        <w:t>I certify that all necessary in</w:t>
      </w:r>
      <w:r w:rsidR="00041C67">
        <w:rPr>
          <w:rFonts w:ascii="Arial" w:hAnsi="Arial" w:cs="Arial"/>
          <w:lang w:val="en-US"/>
        </w:rPr>
        <w:t xml:space="preserve">formation </w:t>
      </w:r>
      <w:r w:rsidR="00EA49BD">
        <w:rPr>
          <w:rFonts w:ascii="Arial" w:hAnsi="Arial" w:cs="Arial"/>
          <w:lang w:val="en-US"/>
        </w:rPr>
        <w:t xml:space="preserve">with regard to </w:t>
      </w:r>
      <w:r w:rsidR="00041C67">
        <w:rPr>
          <w:rFonts w:ascii="Arial" w:hAnsi="Arial" w:cs="Arial"/>
          <w:lang w:val="en-US"/>
        </w:rPr>
        <w:t xml:space="preserve">my </w:t>
      </w:r>
      <w:r w:rsidR="00EA49BD">
        <w:rPr>
          <w:rFonts w:ascii="Arial" w:hAnsi="Arial" w:cs="Arial"/>
          <w:lang w:val="en-US"/>
        </w:rPr>
        <w:t xml:space="preserve">Doctoral </w:t>
      </w:r>
      <w:r w:rsidR="00041C67">
        <w:rPr>
          <w:rFonts w:ascii="Arial" w:hAnsi="Arial" w:cs="Arial"/>
          <w:lang w:val="en-US"/>
        </w:rPr>
        <w:t>project</w:t>
      </w:r>
      <w:r w:rsidR="00041C67" w:rsidRPr="00041C67">
        <w:rPr>
          <w:rFonts w:ascii="Arial" w:hAnsi="Arial" w:cs="Arial"/>
          <w:lang w:val="en-US"/>
        </w:rPr>
        <w:t xml:space="preserve"> is up to date in the Graduate Management of the Research Information System FIS and that I have brought this report to t</w:t>
      </w:r>
      <w:r w:rsidR="00041C67">
        <w:rPr>
          <w:rFonts w:ascii="Arial" w:hAnsi="Arial" w:cs="Arial"/>
          <w:lang w:val="en-US"/>
        </w:rPr>
        <w:t xml:space="preserve">he attention of my </w:t>
      </w:r>
      <w:r w:rsidR="00EA49BD">
        <w:rPr>
          <w:rFonts w:ascii="Arial" w:hAnsi="Arial" w:cs="Arial"/>
          <w:lang w:val="en-US"/>
        </w:rPr>
        <w:t xml:space="preserve">above-mentioned </w:t>
      </w:r>
      <w:r w:rsidR="00041C67">
        <w:rPr>
          <w:rFonts w:ascii="Arial" w:hAnsi="Arial" w:cs="Arial"/>
          <w:lang w:val="en-US"/>
        </w:rPr>
        <w:t>supervisor</w:t>
      </w:r>
      <w:r w:rsidR="00041C67" w:rsidRPr="00041C67">
        <w:rPr>
          <w:rFonts w:ascii="Arial" w:hAnsi="Arial" w:cs="Arial"/>
          <w:lang w:val="en-US"/>
        </w:rPr>
        <w:t>.</w:t>
      </w:r>
    </w:p>
    <w:p w14:paraId="50BC17C7" w14:textId="77777777" w:rsidR="00291E7B" w:rsidRPr="00E865A1" w:rsidRDefault="00291E7B">
      <w:pPr>
        <w:rPr>
          <w:rFonts w:ascii="Arial" w:hAnsi="Arial" w:cs="Arial"/>
          <w:lang w:val="en-US"/>
        </w:rPr>
      </w:pPr>
    </w:p>
    <w:p w14:paraId="5AE8FFDD" w14:textId="0D347E8B" w:rsidR="00291E7B" w:rsidRPr="00E865A1" w:rsidRDefault="00EA49BD" w:rsidP="00291E7B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</w:t>
      </w:r>
      <w:r w:rsidRPr="00E865A1">
        <w:rPr>
          <w:rFonts w:ascii="Arial" w:hAnsi="Arial" w:cs="Arial"/>
          <w:lang w:val="en-US"/>
        </w:rPr>
        <w:t>lace</w:t>
      </w:r>
      <w:r w:rsidR="0057432C" w:rsidRPr="00E865A1">
        <w:rPr>
          <w:rFonts w:ascii="Arial" w:hAnsi="Arial" w:cs="Arial"/>
          <w:lang w:val="en-US"/>
        </w:rPr>
        <w:t xml:space="preserve">, </w:t>
      </w:r>
      <w:r w:rsidR="00CE527E">
        <w:rPr>
          <w:rFonts w:ascii="Arial" w:hAnsi="Arial" w:cs="Arial"/>
          <w:lang w:val="en-US"/>
        </w:rPr>
        <w:t>d</w:t>
      </w:r>
      <w:r w:rsidR="0057432C" w:rsidRPr="00E865A1">
        <w:rPr>
          <w:rFonts w:ascii="Arial" w:hAnsi="Arial" w:cs="Arial"/>
          <w:lang w:val="en-US"/>
        </w:rPr>
        <w:t>ate</w:t>
      </w:r>
      <w:r w:rsidR="00291E7B" w:rsidRPr="00E865A1">
        <w:rPr>
          <w:rFonts w:ascii="Arial" w:hAnsi="Arial" w:cs="Arial"/>
          <w:lang w:val="en-US"/>
        </w:rPr>
        <w:t xml:space="preserve">                                                                        </w:t>
      </w:r>
      <w:r>
        <w:rPr>
          <w:rFonts w:ascii="Arial" w:hAnsi="Arial" w:cs="Arial"/>
          <w:lang w:val="en-US"/>
        </w:rPr>
        <w:t>S</w:t>
      </w:r>
      <w:r w:rsidRPr="00E865A1">
        <w:rPr>
          <w:rFonts w:ascii="Arial" w:hAnsi="Arial" w:cs="Arial"/>
          <w:lang w:val="en-US"/>
        </w:rPr>
        <w:t xml:space="preserve">ignature </w:t>
      </w:r>
      <w:r w:rsidR="00170702" w:rsidRPr="00E865A1">
        <w:rPr>
          <w:rFonts w:ascii="Arial" w:hAnsi="Arial" w:cs="Arial"/>
          <w:lang w:val="en-US"/>
        </w:rPr>
        <w:t xml:space="preserve">of </w:t>
      </w:r>
      <w:r w:rsidR="00E14D5F">
        <w:rPr>
          <w:rFonts w:ascii="Arial" w:hAnsi="Arial" w:cs="Arial"/>
          <w:lang w:val="en-US"/>
        </w:rPr>
        <w:t xml:space="preserve">Doctoral </w:t>
      </w:r>
      <w:r>
        <w:rPr>
          <w:rFonts w:ascii="Arial" w:hAnsi="Arial" w:cs="Arial"/>
          <w:lang w:val="en-US"/>
        </w:rPr>
        <w:t>student</w:t>
      </w:r>
    </w:p>
    <w:sectPr w:rsidR="00291E7B" w:rsidRPr="00E865A1" w:rsidSect="00291E7B">
      <w:pgSz w:w="11906" w:h="16838"/>
      <w:pgMar w:top="1417" w:right="1417" w:bottom="113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F275CD" w14:textId="77777777" w:rsidR="00325F32" w:rsidRDefault="00325F32" w:rsidP="004F1903">
      <w:pPr>
        <w:spacing w:after="0" w:line="240" w:lineRule="auto"/>
      </w:pPr>
      <w:r>
        <w:separator/>
      </w:r>
    </w:p>
  </w:endnote>
  <w:endnote w:type="continuationSeparator" w:id="0">
    <w:p w14:paraId="083B228B" w14:textId="77777777" w:rsidR="00325F32" w:rsidRDefault="00325F32" w:rsidP="004F1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C8CC5" w14:textId="77777777" w:rsidR="004F1903" w:rsidRPr="00667CB7" w:rsidRDefault="00291E7B" w:rsidP="004F1903">
    <w:pPr>
      <w:pStyle w:val="Fuzeile"/>
      <w:jc w:val="center"/>
      <w:rPr>
        <w:sz w:val="20"/>
        <w:szCs w:val="20"/>
      </w:rPr>
    </w:pPr>
    <w:r>
      <w:rPr>
        <w:sz w:val="20"/>
        <w:szCs w:val="20"/>
      </w:rPr>
      <w:t>--------------------------------------------------------------------------------------------------------------------------------------</w:t>
    </w:r>
    <w:r w:rsidR="004F1903" w:rsidRPr="00667CB7">
      <w:rPr>
        <w:sz w:val="20"/>
        <w:szCs w:val="20"/>
      </w:rPr>
      <w:t>Hochschule Geisenheim  |  Von-Lade-Straße 1  |  65366 Geisenheim  |  www.hs-geisenheim.de</w:t>
    </w:r>
  </w:p>
  <w:p w14:paraId="4EB11E2F" w14:textId="21EBA1ED" w:rsidR="004F1903" w:rsidRDefault="00E14D5F" w:rsidP="004F1903">
    <w:pPr>
      <w:pStyle w:val="Fuzeile"/>
      <w:jc w:val="right"/>
    </w:pPr>
    <w:r>
      <w:t>update</w:t>
    </w:r>
    <w:r w:rsidR="00170702" w:rsidRPr="00E865A1">
      <w:t xml:space="preserve"> </w:t>
    </w:r>
    <w:r w:rsidR="001C6166">
      <w:t xml:space="preserve">1/2021                                                                                                                       </w:t>
    </w:r>
    <w:r>
      <w:t xml:space="preserve"> / </w:t>
    </w:r>
    <w:r w:rsidR="0057432C">
      <w:t>Page</w:t>
    </w:r>
    <w:r w:rsidR="004F1903">
      <w:t xml:space="preserve"> </w:t>
    </w:r>
    <w:r w:rsidR="004F1903">
      <w:rPr>
        <w:b/>
      </w:rPr>
      <w:fldChar w:fldCharType="begin"/>
    </w:r>
    <w:r w:rsidR="004F1903">
      <w:rPr>
        <w:b/>
      </w:rPr>
      <w:instrText>PAGE  \* Arabic  \* MERGEFORMAT</w:instrText>
    </w:r>
    <w:r w:rsidR="004F1903">
      <w:rPr>
        <w:b/>
      </w:rPr>
      <w:fldChar w:fldCharType="separate"/>
    </w:r>
    <w:r w:rsidR="0026736B">
      <w:rPr>
        <w:b/>
        <w:noProof/>
      </w:rPr>
      <w:t>2</w:t>
    </w:r>
    <w:r w:rsidR="004F1903">
      <w:rPr>
        <w:b/>
      </w:rPr>
      <w:fldChar w:fldCharType="end"/>
    </w:r>
    <w:r w:rsidR="004F1903">
      <w:t xml:space="preserve"> </w:t>
    </w:r>
    <w:r w:rsidR="0057432C">
      <w:t>of</w:t>
    </w:r>
    <w:r w:rsidR="004F1903">
      <w:t xml:space="preserve"> </w:t>
    </w:r>
    <w:r w:rsidR="009D5D42">
      <w:rPr>
        <w:b/>
        <w:noProof/>
      </w:rPr>
      <w:fldChar w:fldCharType="begin"/>
    </w:r>
    <w:r w:rsidR="009D5D42">
      <w:rPr>
        <w:b/>
        <w:noProof/>
      </w:rPr>
      <w:instrText>NUMPAGES  \* Arabic  \* MERGEFORMAT</w:instrText>
    </w:r>
    <w:r w:rsidR="009D5D42">
      <w:rPr>
        <w:b/>
        <w:noProof/>
      </w:rPr>
      <w:fldChar w:fldCharType="separate"/>
    </w:r>
    <w:r w:rsidR="0026736B">
      <w:rPr>
        <w:b/>
        <w:noProof/>
      </w:rPr>
      <w:t>2</w:t>
    </w:r>
    <w:r w:rsidR="009D5D42">
      <w:rPr>
        <w:b/>
        <w:noProof/>
      </w:rPr>
      <w:fldChar w:fldCharType="end"/>
    </w:r>
  </w:p>
  <w:p w14:paraId="7BDFC8E3" w14:textId="77777777" w:rsidR="004F1903" w:rsidRDefault="004F190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1E449D" w14:textId="77777777" w:rsidR="00325F32" w:rsidRDefault="00325F32" w:rsidP="004F1903">
      <w:pPr>
        <w:spacing w:after="0" w:line="240" w:lineRule="auto"/>
      </w:pPr>
      <w:r>
        <w:separator/>
      </w:r>
    </w:p>
  </w:footnote>
  <w:footnote w:type="continuationSeparator" w:id="0">
    <w:p w14:paraId="5AB685E2" w14:textId="77777777" w:rsidR="00325F32" w:rsidRDefault="00325F32" w:rsidP="004F1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E33B3" w14:textId="77777777" w:rsidR="004F1903" w:rsidRDefault="004F1903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E76C90" wp14:editId="4A3CD0AA">
              <wp:simplePos x="0" y="0"/>
              <wp:positionH relativeFrom="column">
                <wp:posOffset>2462530</wp:posOffset>
              </wp:positionH>
              <wp:positionV relativeFrom="paragraph">
                <wp:posOffset>305435</wp:posOffset>
              </wp:positionV>
              <wp:extent cx="4152900" cy="140398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290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EF7879" w14:textId="31E75E75" w:rsidR="004F1903" w:rsidRPr="00276EFF" w:rsidRDefault="00276EFF">
                          <w:pPr>
                            <w:rPr>
                              <w:i/>
                              <w:lang w:val="en-US"/>
                            </w:rPr>
                          </w:pPr>
                          <w:r w:rsidRPr="00276EFF">
                            <w:rPr>
                              <w:i/>
                              <w:lang w:val="en-US"/>
                            </w:rPr>
                            <w:t>To</w:t>
                          </w:r>
                          <w:r>
                            <w:rPr>
                              <w:i/>
                              <w:lang w:val="en-US"/>
                            </w:rPr>
                            <w:t xml:space="preserve"> t</w:t>
                          </w:r>
                          <w:r w:rsidRPr="00276EFF">
                            <w:rPr>
                              <w:i/>
                              <w:lang w:val="en-US"/>
                            </w:rPr>
                            <w:t xml:space="preserve">he </w:t>
                          </w:r>
                          <w:r w:rsidR="00603520">
                            <w:rPr>
                              <w:i/>
                              <w:lang w:val="en-US"/>
                            </w:rPr>
                            <w:t>D</w:t>
                          </w:r>
                          <w:r w:rsidR="00603520" w:rsidRPr="00276EFF">
                            <w:rPr>
                              <w:i/>
                              <w:lang w:val="en-US"/>
                            </w:rPr>
                            <w:t xml:space="preserve">octoral </w:t>
                          </w:r>
                          <w:r w:rsidRPr="00276EFF">
                            <w:rPr>
                              <w:i/>
                              <w:lang w:val="en-US"/>
                            </w:rPr>
                            <w:t>committe</w:t>
                          </w:r>
                          <w:r>
                            <w:rPr>
                              <w:i/>
                              <w:lang w:val="en-US"/>
                            </w:rPr>
                            <w:t>e</w:t>
                          </w:r>
                          <w:r w:rsidRPr="00276EFF">
                            <w:rPr>
                              <w:i/>
                              <w:lang w:val="en-US"/>
                            </w:rPr>
                            <w:t xml:space="preserve"> of the</w:t>
                          </w:r>
                          <w:r w:rsidR="004F1903" w:rsidRPr="00276EFF">
                            <w:rPr>
                              <w:i/>
                              <w:lang w:val="en-US"/>
                            </w:rPr>
                            <w:t xml:space="preserve"> Hochschule Geisenheim</w:t>
                          </w:r>
                          <w:r w:rsidRPr="00276EFF">
                            <w:rPr>
                              <w:i/>
                              <w:lang w:val="en-US"/>
                            </w:rPr>
                            <w:t xml:space="preserve"> University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E76C9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93.9pt;margin-top:24.05pt;width:32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" filled="f" stroked="f">
              <v:textbox style="mso-fit-shape-to-text:t">
                <w:txbxContent>
                  <w:p w14:paraId="4DEF7879" w14:textId="31E75E75" w:rsidR="004F1903" w:rsidRPr="00276EFF" w:rsidRDefault="00276EFF">
                    <w:pPr>
                      <w:rPr>
                        <w:i/>
                        <w:lang w:val="en-US"/>
                      </w:rPr>
                    </w:pPr>
                    <w:r w:rsidRPr="00276EFF">
                      <w:rPr>
                        <w:i/>
                        <w:lang w:val="en-US"/>
                      </w:rPr>
                      <w:t>To</w:t>
                    </w:r>
                    <w:r>
                      <w:rPr>
                        <w:i/>
                        <w:lang w:val="en-US"/>
                      </w:rPr>
                      <w:t xml:space="preserve"> t</w:t>
                    </w:r>
                    <w:r w:rsidRPr="00276EFF">
                      <w:rPr>
                        <w:i/>
                        <w:lang w:val="en-US"/>
                      </w:rPr>
                      <w:t xml:space="preserve">he </w:t>
                    </w:r>
                    <w:r w:rsidR="00603520">
                      <w:rPr>
                        <w:i/>
                        <w:lang w:val="en-US"/>
                      </w:rPr>
                      <w:t>D</w:t>
                    </w:r>
                    <w:r w:rsidR="00603520" w:rsidRPr="00276EFF">
                      <w:rPr>
                        <w:i/>
                        <w:lang w:val="en-US"/>
                      </w:rPr>
                      <w:t xml:space="preserve">octoral </w:t>
                    </w:r>
                    <w:r w:rsidRPr="00276EFF">
                      <w:rPr>
                        <w:i/>
                        <w:lang w:val="en-US"/>
                      </w:rPr>
                      <w:t>committe</w:t>
                    </w:r>
                    <w:r>
                      <w:rPr>
                        <w:i/>
                        <w:lang w:val="en-US"/>
                      </w:rPr>
                      <w:t>e</w:t>
                    </w:r>
                    <w:r w:rsidRPr="00276EFF">
                      <w:rPr>
                        <w:i/>
                        <w:lang w:val="en-US"/>
                      </w:rPr>
                      <w:t xml:space="preserve"> of the</w:t>
                    </w:r>
                    <w:r w:rsidR="004F1903" w:rsidRPr="00276EFF">
                      <w:rPr>
                        <w:i/>
                        <w:lang w:val="en-US"/>
                      </w:rPr>
                      <w:t xml:space="preserve"> Hochschule Geisenheim</w:t>
                    </w:r>
                    <w:r w:rsidRPr="00276EFF">
                      <w:rPr>
                        <w:i/>
                        <w:lang w:val="en-US"/>
                      </w:rPr>
                      <w:t xml:space="preserve"> University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inline distT="0" distB="0" distL="0" distR="0" wp14:anchorId="1A1DE972" wp14:editId="08916C2C">
          <wp:extent cx="1943100" cy="734712"/>
          <wp:effectExtent l="0" t="0" r="0" b="825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S-GM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422" cy="735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C2F58"/>
    <w:multiLevelType w:val="hybridMultilevel"/>
    <w:tmpl w:val="27C8744C"/>
    <w:lvl w:ilvl="0" w:tplc="A30C6B8A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5F3773"/>
    <w:multiLevelType w:val="hybridMultilevel"/>
    <w:tmpl w:val="FF761384"/>
    <w:lvl w:ilvl="0" w:tplc="E996B6D8">
      <w:start w:val="3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1" w:cryptProviderType="rsaAES" w:cryptAlgorithmClass="hash" w:cryptAlgorithmType="typeAny" w:cryptAlgorithmSid="14" w:cryptSpinCount="100000" w:hash="jkuJQFNIkVorsOuvd2qjmTdbW4cQ1CryvLr+8B6yTykLx8GKkH8Fi2v3/3Y13lmCm/zxkJ7mAQOfEPcaaePvAQ==" w:salt="3j6XRY2xaORCoHiI1el0i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C67"/>
    <w:rsid w:val="0001505C"/>
    <w:rsid w:val="00041C67"/>
    <w:rsid w:val="00075CB3"/>
    <w:rsid w:val="000A46B5"/>
    <w:rsid w:val="00120E70"/>
    <w:rsid w:val="00170702"/>
    <w:rsid w:val="001721EB"/>
    <w:rsid w:val="001C6166"/>
    <w:rsid w:val="002411CD"/>
    <w:rsid w:val="00262342"/>
    <w:rsid w:val="0026736B"/>
    <w:rsid w:val="00267DE9"/>
    <w:rsid w:val="00276EFF"/>
    <w:rsid w:val="00291E7B"/>
    <w:rsid w:val="00325F32"/>
    <w:rsid w:val="003322A5"/>
    <w:rsid w:val="00406FA9"/>
    <w:rsid w:val="004259CA"/>
    <w:rsid w:val="00445F26"/>
    <w:rsid w:val="004D4EB8"/>
    <w:rsid w:val="004E5599"/>
    <w:rsid w:val="004F1903"/>
    <w:rsid w:val="00507EEA"/>
    <w:rsid w:val="00542806"/>
    <w:rsid w:val="005550CF"/>
    <w:rsid w:val="0057432C"/>
    <w:rsid w:val="005A3EB8"/>
    <w:rsid w:val="005A698F"/>
    <w:rsid w:val="005D7063"/>
    <w:rsid w:val="00603520"/>
    <w:rsid w:val="006A32C8"/>
    <w:rsid w:val="0081194B"/>
    <w:rsid w:val="00814F6D"/>
    <w:rsid w:val="00852678"/>
    <w:rsid w:val="008E6188"/>
    <w:rsid w:val="00982DCE"/>
    <w:rsid w:val="009D5D42"/>
    <w:rsid w:val="009E2C9F"/>
    <w:rsid w:val="009F6D4C"/>
    <w:rsid w:val="00A059CD"/>
    <w:rsid w:val="00A25426"/>
    <w:rsid w:val="00A670D0"/>
    <w:rsid w:val="00A83BC9"/>
    <w:rsid w:val="00AC2005"/>
    <w:rsid w:val="00B0796A"/>
    <w:rsid w:val="00BC7333"/>
    <w:rsid w:val="00C44A71"/>
    <w:rsid w:val="00C95989"/>
    <w:rsid w:val="00CD129B"/>
    <w:rsid w:val="00CE527E"/>
    <w:rsid w:val="00D2186F"/>
    <w:rsid w:val="00D37487"/>
    <w:rsid w:val="00D63623"/>
    <w:rsid w:val="00DF0379"/>
    <w:rsid w:val="00E14D5F"/>
    <w:rsid w:val="00E15506"/>
    <w:rsid w:val="00E3528D"/>
    <w:rsid w:val="00E865A1"/>
    <w:rsid w:val="00EA49BD"/>
    <w:rsid w:val="00ED26AE"/>
    <w:rsid w:val="00EE6053"/>
    <w:rsid w:val="00F41EDC"/>
    <w:rsid w:val="00F81E34"/>
    <w:rsid w:val="00FC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AB5415"/>
  <w15:docId w15:val="{1A2459C8-174B-40D5-94DE-D5073E95B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1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1903"/>
  </w:style>
  <w:style w:type="paragraph" w:styleId="Fuzeile">
    <w:name w:val="footer"/>
    <w:basedOn w:val="Standard"/>
    <w:link w:val="FuzeileZchn"/>
    <w:uiPriority w:val="99"/>
    <w:unhideWhenUsed/>
    <w:rsid w:val="004F1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190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190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F1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14D5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A46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A46B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A46B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A46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46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diringe\Desktop\Dateinen%20neu\Formulare%20Vordrucke\Englische%20Dokumente\Englische%20Dokumente\2020Annual%20Progress%20Report%20of%20the%20Doctoral%20Projec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2020Annual Progress Report of the Doctoral Project.dotx</Template>
  <TotalTime>0</TotalTime>
  <Pages>2</Pages>
  <Words>536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Diringer-Fischer, Uta</dc:creator>
  <cp:lastModifiedBy>Diringer-Fischer, Uta</cp:lastModifiedBy>
  <cp:revision>2</cp:revision>
  <cp:lastPrinted>2018-04-20T09:00:00Z</cp:lastPrinted>
  <dcterms:created xsi:type="dcterms:W3CDTF">2021-01-12T13:11:00Z</dcterms:created>
  <dcterms:modified xsi:type="dcterms:W3CDTF">2021-01-12T13:11:00Z</dcterms:modified>
</cp:coreProperties>
</file>